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D24FE0" w14:textId="03C0FDB9" w:rsidR="007B4FD3" w:rsidRDefault="00F27132" w:rsidP="007B4FD3">
      <w:pPr>
        <w:widowControl w:val="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Fiche </w:t>
      </w:r>
      <w:r w:rsidR="00CA7D42">
        <w:rPr>
          <w:rFonts w:ascii="Arial" w:hAnsi="Arial" w:cs="Arial"/>
          <w:b/>
          <w:bCs/>
          <w:sz w:val="32"/>
          <w:szCs w:val="32"/>
          <w:u w:val="single"/>
        </w:rPr>
        <w:t>d’inscription</w:t>
      </w:r>
      <w:r w:rsidR="003112A2">
        <w:rPr>
          <w:rFonts w:ascii="Arial" w:hAnsi="Arial" w:cs="Arial"/>
          <w:b/>
          <w:bCs/>
          <w:sz w:val="32"/>
          <w:szCs w:val="32"/>
          <w:u w:val="single"/>
        </w:rPr>
        <w:t>, Saison</w:t>
      </w:r>
      <w:r w:rsidR="0022487C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B5409C">
        <w:rPr>
          <w:rFonts w:ascii="Arial" w:hAnsi="Arial" w:cs="Arial"/>
          <w:b/>
          <w:bCs/>
          <w:sz w:val="32"/>
          <w:szCs w:val="32"/>
          <w:u w:val="single"/>
        </w:rPr>
        <w:t>202</w:t>
      </w:r>
      <w:r w:rsidR="00615821">
        <w:rPr>
          <w:rFonts w:ascii="Arial" w:hAnsi="Arial" w:cs="Arial"/>
          <w:b/>
          <w:bCs/>
          <w:sz w:val="32"/>
          <w:szCs w:val="32"/>
          <w:u w:val="single"/>
        </w:rPr>
        <w:t>6</w:t>
      </w:r>
      <w:r w:rsidR="00B5409C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C803A6">
        <w:rPr>
          <w:rFonts w:ascii="Arial" w:hAnsi="Arial" w:cs="Arial"/>
          <w:b/>
          <w:bCs/>
          <w:sz w:val="32"/>
          <w:szCs w:val="32"/>
          <w:u w:val="single"/>
        </w:rPr>
        <w:t>–</w:t>
      </w:r>
      <w:r w:rsidR="00B5409C">
        <w:rPr>
          <w:rFonts w:ascii="Arial" w:hAnsi="Arial" w:cs="Arial"/>
          <w:b/>
          <w:bCs/>
          <w:sz w:val="32"/>
          <w:szCs w:val="32"/>
          <w:u w:val="single"/>
        </w:rPr>
        <w:t xml:space="preserve"> 202</w:t>
      </w:r>
      <w:r w:rsidR="00615821">
        <w:rPr>
          <w:rFonts w:ascii="Arial" w:hAnsi="Arial" w:cs="Arial"/>
          <w:b/>
          <w:bCs/>
          <w:sz w:val="32"/>
          <w:szCs w:val="32"/>
          <w:u w:val="single"/>
        </w:rPr>
        <w:t>7</w:t>
      </w:r>
    </w:p>
    <w:p w14:paraId="114F0BEF" w14:textId="77777777" w:rsidR="007B4FD3" w:rsidRPr="00EA4CBB" w:rsidRDefault="007B4FD3" w:rsidP="007B4FD3">
      <w:pPr>
        <w:widowControl w:val="0"/>
        <w:jc w:val="center"/>
        <w:rPr>
          <w:rFonts w:ascii="Arial" w:hAnsi="Arial" w:cs="Arial"/>
          <w:b/>
          <w:bCs/>
          <w:sz w:val="8"/>
          <w:szCs w:val="8"/>
          <w:u w:val="single"/>
        </w:rPr>
      </w:pPr>
      <w:r w:rsidRPr="00EA4CBB">
        <w:rPr>
          <w:rFonts w:ascii="Arial" w:hAnsi="Arial" w:cs="Arial"/>
          <w:b/>
          <w:bCs/>
          <w:sz w:val="8"/>
          <w:szCs w:val="8"/>
          <w:u w:val="single"/>
        </w:rPr>
        <w:t> </w:t>
      </w:r>
    </w:p>
    <w:p w14:paraId="20899536" w14:textId="77777777" w:rsidR="007B4FD3" w:rsidRPr="00125E3E" w:rsidRDefault="0022487C" w:rsidP="007B4FD3">
      <w:pPr>
        <w:widowControl w:val="0"/>
        <w:jc w:val="center"/>
        <w:rPr>
          <w:rFonts w:ascii="Arial" w:hAnsi="Arial" w:cs="Arial"/>
          <w:b/>
          <w:bCs/>
          <w:color w:val="auto"/>
        </w:rPr>
      </w:pPr>
      <w:r w:rsidRPr="00125E3E">
        <w:rPr>
          <w:rFonts w:ascii="Arial" w:hAnsi="Arial" w:cs="Arial"/>
          <w:b/>
          <w:bCs/>
          <w:color w:val="auto"/>
        </w:rPr>
        <w:t>(</w:t>
      </w:r>
      <w:r w:rsidR="007B4FD3" w:rsidRPr="00125E3E">
        <w:rPr>
          <w:rFonts w:ascii="Arial" w:hAnsi="Arial" w:cs="Arial"/>
          <w:b/>
          <w:bCs/>
          <w:color w:val="auto"/>
        </w:rPr>
        <w:t>Merci d’écrire de façon lisible !)</w:t>
      </w:r>
    </w:p>
    <w:p w14:paraId="592DF3BC" w14:textId="77777777" w:rsidR="00EA4CBB" w:rsidRPr="007A1896" w:rsidRDefault="00EA4CBB" w:rsidP="007B4FD3">
      <w:pPr>
        <w:widowControl w:val="0"/>
        <w:spacing w:line="204" w:lineRule="auto"/>
        <w:rPr>
          <w:rFonts w:ascii="Arial" w:hAnsi="Arial" w:cs="Arial"/>
        </w:rPr>
      </w:pPr>
    </w:p>
    <w:p w14:paraId="1C24F8FD" w14:textId="7BB59C49" w:rsidR="004D58B8" w:rsidRPr="007A1896" w:rsidRDefault="004D58B8" w:rsidP="004D58B8">
      <w:pPr>
        <w:rPr>
          <w:rFonts w:ascii="Arial" w:hAnsi="Arial" w:cs="Arial"/>
        </w:rPr>
      </w:pPr>
      <w:r w:rsidRPr="007A1896">
        <w:rPr>
          <w:rFonts w:ascii="Arial" w:hAnsi="Arial" w:cs="Arial"/>
        </w:rPr>
        <w:t>Nom (de l’adhérent) : ……………………………………</w:t>
      </w:r>
      <w:proofErr w:type="gramStart"/>
      <w:r w:rsidRPr="007A1896">
        <w:rPr>
          <w:rFonts w:ascii="Arial" w:hAnsi="Arial" w:cs="Arial"/>
        </w:rPr>
        <w:t>…….</w:t>
      </w:r>
      <w:proofErr w:type="gramEnd"/>
      <w:r w:rsidRPr="007A1896">
        <w:rPr>
          <w:rFonts w:ascii="Arial" w:hAnsi="Arial" w:cs="Arial"/>
        </w:rPr>
        <w:t>Prénom : ……………………………………</w:t>
      </w:r>
    </w:p>
    <w:p w14:paraId="5170B8AF" w14:textId="5468AB79" w:rsidR="004D58B8" w:rsidRPr="007A1896" w:rsidRDefault="004D58B8" w:rsidP="004D58B8">
      <w:pPr>
        <w:rPr>
          <w:rFonts w:ascii="Arial" w:hAnsi="Arial" w:cs="Arial"/>
        </w:rPr>
      </w:pPr>
      <w:r w:rsidRPr="007A1896">
        <w:rPr>
          <w:rFonts w:ascii="Arial" w:hAnsi="Arial" w:cs="Arial"/>
        </w:rPr>
        <w:t>Adresse</w:t>
      </w:r>
      <w:r w:rsidR="00615821" w:rsidRPr="007A1896">
        <w:rPr>
          <w:rFonts w:ascii="Arial" w:hAnsi="Arial" w:cs="Arial"/>
        </w:rPr>
        <w:t xml:space="preserve"> </w:t>
      </w:r>
      <w:r w:rsidRPr="007A1896">
        <w:rPr>
          <w:rFonts w:ascii="Arial" w:hAnsi="Arial" w:cs="Arial"/>
        </w:rPr>
        <w:t>: ………………………………………………………………………………………………………</w:t>
      </w:r>
    </w:p>
    <w:p w14:paraId="6C69E2F2" w14:textId="75A0AC4A" w:rsidR="004D58B8" w:rsidRPr="007A1896" w:rsidRDefault="004D58B8" w:rsidP="004D58B8">
      <w:pPr>
        <w:rPr>
          <w:rFonts w:ascii="Arial" w:hAnsi="Arial" w:cs="Arial"/>
        </w:rPr>
      </w:pPr>
      <w:r w:rsidRPr="007A1896">
        <w:rPr>
          <w:rFonts w:ascii="Arial" w:hAnsi="Arial" w:cs="Arial"/>
        </w:rPr>
        <w:t>Code postal</w:t>
      </w:r>
      <w:r w:rsidR="001E3331" w:rsidRPr="007A1896">
        <w:rPr>
          <w:rFonts w:ascii="Arial" w:hAnsi="Arial" w:cs="Arial"/>
        </w:rPr>
        <w:t xml:space="preserve"> </w:t>
      </w:r>
      <w:r w:rsidRPr="007A1896">
        <w:rPr>
          <w:rFonts w:ascii="Arial" w:hAnsi="Arial" w:cs="Arial"/>
        </w:rPr>
        <w:t>:  ……………………….    Ville</w:t>
      </w:r>
      <w:r w:rsidR="00B84CA6" w:rsidRPr="007A1896">
        <w:rPr>
          <w:rFonts w:ascii="Arial" w:hAnsi="Arial" w:cs="Arial"/>
        </w:rPr>
        <w:t xml:space="preserve"> </w:t>
      </w:r>
      <w:r w:rsidRPr="007A1896">
        <w:rPr>
          <w:rFonts w:ascii="Arial" w:hAnsi="Arial" w:cs="Arial"/>
        </w:rPr>
        <w:t>:  …………………………………………………………….</w:t>
      </w:r>
    </w:p>
    <w:p w14:paraId="353441CB" w14:textId="2FFE975B" w:rsidR="004D58B8" w:rsidRPr="007A1896" w:rsidRDefault="004D58B8" w:rsidP="004D58B8">
      <w:pPr>
        <w:rPr>
          <w:rFonts w:ascii="Arial" w:hAnsi="Arial" w:cs="Arial"/>
        </w:rPr>
      </w:pPr>
      <w:r w:rsidRPr="007A1896">
        <w:rPr>
          <w:rFonts w:ascii="Arial" w:hAnsi="Arial" w:cs="Arial"/>
        </w:rPr>
        <w:t>Profession (de l’adhérent)</w:t>
      </w:r>
      <w:r w:rsidR="00B84CA6" w:rsidRPr="007A1896">
        <w:rPr>
          <w:rFonts w:ascii="Arial" w:hAnsi="Arial" w:cs="Arial"/>
        </w:rPr>
        <w:t xml:space="preserve"> </w:t>
      </w:r>
      <w:r w:rsidRPr="007A1896">
        <w:rPr>
          <w:rFonts w:ascii="Arial" w:hAnsi="Arial" w:cs="Arial"/>
        </w:rPr>
        <w:t>: ………………………………………    Date de naissance</w:t>
      </w:r>
      <w:r w:rsidR="00304E3A" w:rsidRPr="007A1896">
        <w:rPr>
          <w:rFonts w:ascii="Arial" w:hAnsi="Arial" w:cs="Arial"/>
        </w:rPr>
        <w:t xml:space="preserve"> </w:t>
      </w:r>
      <w:r w:rsidRPr="007A1896">
        <w:rPr>
          <w:rFonts w:ascii="Arial" w:hAnsi="Arial" w:cs="Arial"/>
        </w:rPr>
        <w:t>:  ……/……/……</w:t>
      </w:r>
    </w:p>
    <w:p w14:paraId="30CCE788" w14:textId="56C4202E" w:rsidR="004D58B8" w:rsidRPr="007A1896" w:rsidRDefault="004D58B8" w:rsidP="004D58B8">
      <w:pPr>
        <w:rPr>
          <w:rFonts w:ascii="Arial" w:hAnsi="Arial" w:cs="Arial"/>
        </w:rPr>
      </w:pPr>
      <w:r w:rsidRPr="007A1896">
        <w:rPr>
          <w:rFonts w:ascii="Arial" w:hAnsi="Arial" w:cs="Arial"/>
        </w:rPr>
        <w:t>Téléphone portable des parents pour les mineurs</w:t>
      </w:r>
      <w:r w:rsidR="00304E3A" w:rsidRPr="007A1896">
        <w:rPr>
          <w:rFonts w:ascii="Arial" w:hAnsi="Arial" w:cs="Arial"/>
        </w:rPr>
        <w:t xml:space="preserve"> </w:t>
      </w:r>
      <w:r w:rsidRPr="007A1896">
        <w:rPr>
          <w:rFonts w:ascii="Arial" w:hAnsi="Arial" w:cs="Arial"/>
        </w:rPr>
        <w:t>:  ……………………………</w:t>
      </w:r>
      <w:proofErr w:type="gramStart"/>
      <w:r w:rsidRPr="007A1896">
        <w:rPr>
          <w:rFonts w:ascii="Arial" w:hAnsi="Arial" w:cs="Arial"/>
        </w:rPr>
        <w:t>…….</w:t>
      </w:r>
      <w:proofErr w:type="gramEnd"/>
      <w:r w:rsidRPr="007A1896">
        <w:rPr>
          <w:rFonts w:ascii="Arial" w:hAnsi="Arial" w:cs="Arial"/>
        </w:rPr>
        <w:t>.</w:t>
      </w:r>
    </w:p>
    <w:p w14:paraId="3FDB1DA1" w14:textId="3D136299" w:rsidR="004D58B8" w:rsidRPr="007A1896" w:rsidRDefault="004D58B8" w:rsidP="004D58B8">
      <w:pPr>
        <w:rPr>
          <w:rFonts w:ascii="Arial" w:hAnsi="Arial" w:cs="Arial"/>
        </w:rPr>
      </w:pPr>
      <w:r w:rsidRPr="007A1896">
        <w:rPr>
          <w:rFonts w:ascii="Arial" w:hAnsi="Arial" w:cs="Arial"/>
        </w:rPr>
        <w:t>Téléphone portable de l’adhérent mineur si nécessaire</w:t>
      </w:r>
      <w:r w:rsidR="00304E3A" w:rsidRPr="007A1896">
        <w:rPr>
          <w:rFonts w:ascii="Arial" w:hAnsi="Arial" w:cs="Arial"/>
        </w:rPr>
        <w:t xml:space="preserve"> </w:t>
      </w:r>
      <w:r w:rsidRPr="007A1896">
        <w:rPr>
          <w:rFonts w:ascii="Arial" w:hAnsi="Arial" w:cs="Arial"/>
        </w:rPr>
        <w:t>:  …………………………….</w:t>
      </w:r>
    </w:p>
    <w:p w14:paraId="540C7F6E" w14:textId="463F8FB6" w:rsidR="004D58B8" w:rsidRPr="007A1896" w:rsidRDefault="004D58B8" w:rsidP="004D58B8">
      <w:pPr>
        <w:rPr>
          <w:rFonts w:ascii="Arial" w:hAnsi="Arial" w:cs="Arial"/>
        </w:rPr>
      </w:pPr>
      <w:r w:rsidRPr="007A1896">
        <w:rPr>
          <w:rFonts w:ascii="Arial" w:hAnsi="Arial" w:cs="Arial"/>
        </w:rPr>
        <w:t>Email</w:t>
      </w:r>
      <w:r w:rsidR="00304E3A" w:rsidRPr="007A1896">
        <w:rPr>
          <w:rFonts w:ascii="Arial" w:hAnsi="Arial" w:cs="Arial"/>
        </w:rPr>
        <w:t xml:space="preserve"> </w:t>
      </w:r>
      <w:r w:rsidRPr="007A1896">
        <w:rPr>
          <w:rFonts w:ascii="Arial" w:hAnsi="Arial" w:cs="Arial"/>
        </w:rPr>
        <w:t>: ……</w:t>
      </w:r>
      <w:proofErr w:type="gramStart"/>
      <w:r w:rsidRPr="007A1896">
        <w:rPr>
          <w:rFonts w:ascii="Arial" w:hAnsi="Arial" w:cs="Arial"/>
        </w:rPr>
        <w:t>…….</w:t>
      </w:r>
      <w:proofErr w:type="gramEnd"/>
      <w:r w:rsidRPr="007A1896">
        <w:rPr>
          <w:rFonts w:ascii="Arial" w:hAnsi="Arial" w:cs="Arial"/>
        </w:rPr>
        <w:t>……...…….........@………………….………….</w:t>
      </w:r>
      <w:r w:rsidR="00C803A6" w:rsidRPr="007A1896">
        <w:rPr>
          <w:rFonts w:ascii="Arial" w:hAnsi="Arial" w:cs="Arial"/>
        </w:rPr>
        <w:t xml:space="preserve"> </w:t>
      </w:r>
      <w:r w:rsidRPr="007A1896">
        <w:rPr>
          <w:rFonts w:ascii="Arial" w:hAnsi="Arial" w:cs="Arial"/>
        </w:rPr>
        <w:t>(</w:t>
      </w:r>
      <w:r w:rsidR="001E3331" w:rsidRPr="007A1896">
        <w:rPr>
          <w:rFonts w:ascii="Arial" w:hAnsi="Arial" w:cs="Arial"/>
        </w:rPr>
        <w:t>Attention</w:t>
      </w:r>
      <w:r w:rsidRPr="007A1896">
        <w:rPr>
          <w:rFonts w:ascii="Arial" w:hAnsi="Arial" w:cs="Arial"/>
        </w:rPr>
        <w:t xml:space="preserve"> aux points et tirets)</w:t>
      </w:r>
    </w:p>
    <w:p w14:paraId="7E8185E9" w14:textId="6F834C49" w:rsidR="004D58B8" w:rsidRPr="007A1896" w:rsidRDefault="004D58B8" w:rsidP="004D58B8">
      <w:pPr>
        <w:rPr>
          <w:rFonts w:ascii="Arial" w:hAnsi="Arial" w:cs="Arial"/>
        </w:rPr>
      </w:pPr>
      <w:r w:rsidRPr="007A1896">
        <w:rPr>
          <w:rFonts w:ascii="Arial" w:hAnsi="Arial" w:cs="Arial"/>
        </w:rPr>
        <w:t>&gt;&gt; Merci de préciser téléphone et adresse mail pour que nous puissions communiquer facilement avec vous.</w:t>
      </w:r>
    </w:p>
    <w:p w14:paraId="3687DBBA" w14:textId="77777777" w:rsidR="00615821" w:rsidRPr="007A1896" w:rsidRDefault="00615821" w:rsidP="004D58B8">
      <w:pPr>
        <w:rPr>
          <w:rFonts w:ascii="Arial" w:hAnsi="Arial" w:cs="Arial"/>
          <w:b/>
          <w:bCs/>
          <w:u w:val="single"/>
        </w:rPr>
      </w:pPr>
    </w:p>
    <w:p w14:paraId="46A79879" w14:textId="77777777" w:rsidR="009C732E" w:rsidRPr="007A1896" w:rsidRDefault="009C732E" w:rsidP="009C732E">
      <w:pPr>
        <w:rPr>
          <w:rFonts w:ascii="Arial" w:hAnsi="Arial" w:cs="Arial"/>
          <w:b/>
          <w:bCs/>
          <w:u w:val="single"/>
        </w:rPr>
      </w:pPr>
      <w:r w:rsidRPr="007A1896">
        <w:rPr>
          <w:rFonts w:ascii="Arial" w:hAnsi="Arial" w:cs="Arial"/>
          <w:b/>
          <w:bCs/>
          <w:u w:val="single"/>
        </w:rPr>
        <w:t>Parents ou tuteur légal pour les élèves mineurs</w:t>
      </w:r>
    </w:p>
    <w:p w14:paraId="269121AA" w14:textId="77777777" w:rsidR="009C732E" w:rsidRPr="007A1896" w:rsidRDefault="009C732E" w:rsidP="009C732E">
      <w:pPr>
        <w:rPr>
          <w:rFonts w:ascii="Arial" w:hAnsi="Arial" w:cs="Arial"/>
        </w:rPr>
      </w:pPr>
      <w:r w:rsidRPr="007A1896">
        <w:rPr>
          <w:rFonts w:ascii="Arial" w:hAnsi="Arial" w:cs="Arial"/>
        </w:rPr>
        <w:t>Nom : ………………</w:t>
      </w:r>
      <w:proofErr w:type="gramStart"/>
      <w:r w:rsidRPr="007A1896">
        <w:rPr>
          <w:rFonts w:ascii="Arial" w:hAnsi="Arial" w:cs="Arial"/>
        </w:rPr>
        <w:t>…….</w:t>
      </w:r>
      <w:proofErr w:type="gramEnd"/>
      <w:r w:rsidRPr="007A1896">
        <w:rPr>
          <w:rFonts w:ascii="Arial" w:hAnsi="Arial" w:cs="Arial"/>
        </w:rPr>
        <w:t>.Prénom : …………………………Téléphone : ………………………………</w:t>
      </w:r>
    </w:p>
    <w:p w14:paraId="28C54A14" w14:textId="77777777" w:rsidR="009C732E" w:rsidRPr="007A1896" w:rsidRDefault="009C732E" w:rsidP="009C732E">
      <w:pPr>
        <w:rPr>
          <w:rFonts w:ascii="Arial" w:hAnsi="Arial" w:cs="Arial"/>
        </w:rPr>
      </w:pPr>
      <w:r w:rsidRPr="007A1896">
        <w:rPr>
          <w:rFonts w:ascii="Arial" w:hAnsi="Arial" w:cs="Arial"/>
        </w:rPr>
        <w:t>Nom : ………………</w:t>
      </w:r>
      <w:proofErr w:type="gramStart"/>
      <w:r w:rsidRPr="007A1896">
        <w:rPr>
          <w:rFonts w:ascii="Arial" w:hAnsi="Arial" w:cs="Arial"/>
        </w:rPr>
        <w:t>…….</w:t>
      </w:r>
      <w:proofErr w:type="gramEnd"/>
      <w:r w:rsidRPr="007A1896">
        <w:rPr>
          <w:rFonts w:ascii="Arial" w:hAnsi="Arial" w:cs="Arial"/>
        </w:rPr>
        <w:t>.Prénom : …………………………Téléphone : ………………………………</w:t>
      </w:r>
    </w:p>
    <w:p w14:paraId="1F421EE2" w14:textId="77777777" w:rsidR="009C732E" w:rsidRPr="007A1896" w:rsidRDefault="009C732E" w:rsidP="004D58B8">
      <w:pPr>
        <w:rPr>
          <w:rFonts w:ascii="Arial" w:hAnsi="Arial" w:cs="Arial"/>
          <w:b/>
          <w:bCs/>
          <w:u w:val="single"/>
        </w:rPr>
      </w:pPr>
    </w:p>
    <w:p w14:paraId="49FB2B83" w14:textId="7DCE632D" w:rsidR="004D58B8" w:rsidRPr="007A1896" w:rsidRDefault="007A1896" w:rsidP="004D58B8">
      <w:pPr>
        <w:rPr>
          <w:rFonts w:ascii="Arial" w:hAnsi="Arial" w:cs="Arial"/>
          <w:b/>
          <w:bCs/>
          <w:u w:val="single"/>
        </w:rPr>
      </w:pPr>
      <w:proofErr w:type="spellStart"/>
      <w:r w:rsidRPr="007A1896">
        <w:rPr>
          <w:rFonts w:ascii="Arial" w:hAnsi="Arial" w:cs="Arial"/>
          <w:b/>
          <w:bCs/>
          <w:u w:val="single"/>
        </w:rPr>
        <w:t>Enfans</w:t>
      </w:r>
      <w:proofErr w:type="spellEnd"/>
      <w:r w:rsidRPr="007A1896">
        <w:rPr>
          <w:rFonts w:ascii="Arial" w:hAnsi="Arial" w:cs="Arial"/>
          <w:b/>
          <w:bCs/>
          <w:u w:val="single"/>
        </w:rPr>
        <w:t xml:space="preserve"> : </w:t>
      </w:r>
      <w:r w:rsidR="004D58B8" w:rsidRPr="007A1896">
        <w:rPr>
          <w:rFonts w:ascii="Arial" w:hAnsi="Arial" w:cs="Arial"/>
          <w:b/>
          <w:bCs/>
          <w:u w:val="single"/>
        </w:rPr>
        <w:t xml:space="preserve">Cours choisi </w:t>
      </w:r>
      <w:r w:rsidR="00B738BE" w:rsidRPr="007A1896">
        <w:rPr>
          <w:rFonts w:ascii="Arial" w:hAnsi="Arial" w:cs="Arial"/>
          <w:b/>
          <w:bCs/>
          <w:u w:val="single"/>
        </w:rPr>
        <w:t xml:space="preserve">(Se reporter au planning prévisionnel) </w:t>
      </w:r>
      <w:r w:rsidR="004D58B8" w:rsidRPr="007A1896">
        <w:rPr>
          <w:rFonts w:ascii="Arial" w:hAnsi="Arial" w:cs="Arial"/>
          <w:b/>
          <w:bCs/>
          <w:u w:val="single"/>
        </w:rPr>
        <w:t>:</w:t>
      </w: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1413"/>
        <w:gridCol w:w="1984"/>
        <w:gridCol w:w="5103"/>
        <w:gridCol w:w="1560"/>
      </w:tblGrid>
      <w:tr w:rsidR="00121BED" w:rsidRPr="007A1896" w14:paraId="33BA0A4F" w14:textId="660EACCC" w:rsidTr="00121BED">
        <w:tc>
          <w:tcPr>
            <w:tcW w:w="1413" w:type="dxa"/>
          </w:tcPr>
          <w:p w14:paraId="5E09122B" w14:textId="2073306B" w:rsidR="00121BED" w:rsidRPr="007A1896" w:rsidRDefault="00121BED" w:rsidP="00121BED">
            <w:pPr>
              <w:jc w:val="center"/>
              <w:rPr>
                <w:rFonts w:ascii="Arial" w:hAnsi="Arial" w:cs="Arial"/>
                <w:b/>
                <w:bCs/>
              </w:rPr>
            </w:pPr>
            <w:r w:rsidRPr="007A1896">
              <w:rPr>
                <w:rFonts w:ascii="Arial" w:hAnsi="Arial" w:cs="Arial"/>
                <w:b/>
                <w:bCs/>
              </w:rPr>
              <w:t>Jour</w:t>
            </w:r>
          </w:p>
        </w:tc>
        <w:tc>
          <w:tcPr>
            <w:tcW w:w="1984" w:type="dxa"/>
          </w:tcPr>
          <w:p w14:paraId="1D0ADF34" w14:textId="618DF56E" w:rsidR="00121BED" w:rsidRPr="007A1896" w:rsidRDefault="00121BED" w:rsidP="00121BED">
            <w:pPr>
              <w:jc w:val="center"/>
              <w:rPr>
                <w:rFonts w:ascii="Arial" w:hAnsi="Arial" w:cs="Arial"/>
                <w:b/>
                <w:bCs/>
              </w:rPr>
            </w:pPr>
            <w:r w:rsidRPr="007A1896">
              <w:rPr>
                <w:rFonts w:ascii="Arial" w:hAnsi="Arial" w:cs="Arial"/>
                <w:b/>
                <w:bCs/>
              </w:rPr>
              <w:t>Heure</w:t>
            </w:r>
          </w:p>
        </w:tc>
        <w:tc>
          <w:tcPr>
            <w:tcW w:w="5103" w:type="dxa"/>
          </w:tcPr>
          <w:p w14:paraId="452190BA" w14:textId="29B350AA" w:rsidR="00121BED" w:rsidRPr="007A1896" w:rsidRDefault="00121BED" w:rsidP="00121BED">
            <w:pPr>
              <w:jc w:val="center"/>
              <w:rPr>
                <w:rFonts w:ascii="Arial" w:hAnsi="Arial" w:cs="Arial"/>
                <w:b/>
                <w:bCs/>
              </w:rPr>
            </w:pPr>
            <w:r w:rsidRPr="007A1896">
              <w:rPr>
                <w:rFonts w:ascii="Arial" w:hAnsi="Arial" w:cs="Arial"/>
                <w:b/>
                <w:bCs/>
              </w:rPr>
              <w:t>Discipline</w:t>
            </w:r>
          </w:p>
        </w:tc>
        <w:tc>
          <w:tcPr>
            <w:tcW w:w="1560" w:type="dxa"/>
          </w:tcPr>
          <w:p w14:paraId="5C080DF0" w14:textId="44FE037A" w:rsidR="00121BED" w:rsidRPr="007A1896" w:rsidRDefault="00121BED" w:rsidP="00121BED">
            <w:pPr>
              <w:jc w:val="center"/>
              <w:rPr>
                <w:rFonts w:ascii="Arial" w:hAnsi="Arial" w:cs="Arial"/>
                <w:b/>
                <w:bCs/>
              </w:rPr>
            </w:pPr>
            <w:r w:rsidRPr="007A1896">
              <w:rPr>
                <w:rFonts w:ascii="Arial" w:hAnsi="Arial" w:cs="Arial"/>
                <w:b/>
                <w:bCs/>
              </w:rPr>
              <w:t>Cocher</w:t>
            </w:r>
          </w:p>
        </w:tc>
      </w:tr>
      <w:tr w:rsidR="0058049F" w:rsidRPr="007A1896" w14:paraId="0C8C4822" w14:textId="1BB4A68A" w:rsidTr="00121BED">
        <w:tc>
          <w:tcPr>
            <w:tcW w:w="1413" w:type="dxa"/>
          </w:tcPr>
          <w:p w14:paraId="651AD896" w14:textId="33476859" w:rsidR="0058049F" w:rsidRPr="007A1896" w:rsidRDefault="0058049F" w:rsidP="0058049F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Mercredi</w:t>
            </w:r>
          </w:p>
        </w:tc>
        <w:tc>
          <w:tcPr>
            <w:tcW w:w="1984" w:type="dxa"/>
          </w:tcPr>
          <w:p w14:paraId="51F3F04C" w14:textId="54A126AB" w:rsidR="0058049F" w:rsidRPr="007A1896" w:rsidRDefault="0058049F" w:rsidP="0058049F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14 h / 1</w:t>
            </w:r>
            <w:r>
              <w:rPr>
                <w:rFonts w:ascii="Arial" w:hAnsi="Arial" w:cs="Arial"/>
              </w:rPr>
              <w:t>5</w:t>
            </w:r>
            <w:r w:rsidRPr="007A1896">
              <w:rPr>
                <w:rFonts w:ascii="Arial" w:hAnsi="Arial" w:cs="Arial"/>
              </w:rPr>
              <w:t xml:space="preserve"> h</w:t>
            </w:r>
          </w:p>
        </w:tc>
        <w:tc>
          <w:tcPr>
            <w:tcW w:w="5103" w:type="dxa"/>
          </w:tcPr>
          <w:p w14:paraId="16566C7A" w14:textId="4B29EEFA" w:rsidR="0058049F" w:rsidRPr="007A1896" w:rsidRDefault="0058049F" w:rsidP="005804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Dansa contemporaine (8-9ans)</w:t>
            </w:r>
          </w:p>
        </w:tc>
        <w:tc>
          <w:tcPr>
            <w:tcW w:w="1560" w:type="dxa"/>
          </w:tcPr>
          <w:p w14:paraId="7C65AD48" w14:textId="74B5B5A0" w:rsidR="0058049F" w:rsidRPr="007A1896" w:rsidRDefault="0058049F" w:rsidP="0058049F">
            <w:pPr>
              <w:rPr>
                <w:rFonts w:ascii="Arial" w:hAnsi="Arial" w:cs="Arial"/>
              </w:rPr>
            </w:pPr>
          </w:p>
        </w:tc>
      </w:tr>
      <w:tr w:rsidR="00716A85" w:rsidRPr="007A1896" w14:paraId="6DBB368E" w14:textId="63B5A95A" w:rsidTr="00121BED">
        <w:tc>
          <w:tcPr>
            <w:tcW w:w="1413" w:type="dxa"/>
          </w:tcPr>
          <w:p w14:paraId="7CB80296" w14:textId="5D9577D2" w:rsidR="00716A85" w:rsidRPr="007A1896" w:rsidRDefault="00716A85" w:rsidP="00716A85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Mercredi</w:t>
            </w:r>
          </w:p>
        </w:tc>
        <w:tc>
          <w:tcPr>
            <w:tcW w:w="1984" w:type="dxa"/>
          </w:tcPr>
          <w:p w14:paraId="3A482436" w14:textId="2A955FAD" w:rsidR="00716A85" w:rsidRPr="007A1896" w:rsidRDefault="00716A85" w:rsidP="00716A85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  <w:r w:rsidRPr="007A1896">
              <w:rPr>
                <w:rFonts w:ascii="Arial" w:hAnsi="Arial" w:cs="Arial"/>
              </w:rPr>
              <w:t xml:space="preserve"> h / 1 </w:t>
            </w:r>
            <w:r>
              <w:rPr>
                <w:rFonts w:ascii="Arial" w:hAnsi="Arial" w:cs="Arial"/>
              </w:rPr>
              <w:t>6h</w:t>
            </w:r>
            <w:r w:rsidR="0058049F">
              <w:rPr>
                <w:rFonts w:ascii="Arial" w:hAnsi="Arial" w:cs="Arial"/>
              </w:rPr>
              <w:t>15</w:t>
            </w:r>
          </w:p>
        </w:tc>
        <w:tc>
          <w:tcPr>
            <w:tcW w:w="5103" w:type="dxa"/>
          </w:tcPr>
          <w:p w14:paraId="7CA1FEDC" w14:textId="7F65264D" w:rsidR="00716A85" w:rsidRPr="007A1896" w:rsidRDefault="00716A85" w:rsidP="00716A85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Danse classique (10 / 14 ans)</w:t>
            </w:r>
          </w:p>
        </w:tc>
        <w:tc>
          <w:tcPr>
            <w:tcW w:w="1560" w:type="dxa"/>
          </w:tcPr>
          <w:p w14:paraId="4B2EC7D2" w14:textId="7A05B4BB" w:rsidR="00716A85" w:rsidRPr="007A1896" w:rsidRDefault="00716A85" w:rsidP="00716A85">
            <w:pPr>
              <w:rPr>
                <w:rFonts w:ascii="Arial" w:hAnsi="Arial" w:cs="Arial"/>
              </w:rPr>
            </w:pPr>
          </w:p>
        </w:tc>
      </w:tr>
      <w:tr w:rsidR="0058049F" w:rsidRPr="007A1896" w14:paraId="379AF8DA" w14:textId="5CB4B33B" w:rsidTr="00121BED">
        <w:tc>
          <w:tcPr>
            <w:tcW w:w="1413" w:type="dxa"/>
          </w:tcPr>
          <w:p w14:paraId="4228D082" w14:textId="3F08C570" w:rsidR="0058049F" w:rsidRPr="007A1896" w:rsidRDefault="0058049F" w:rsidP="0058049F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Mercredi</w:t>
            </w:r>
          </w:p>
        </w:tc>
        <w:tc>
          <w:tcPr>
            <w:tcW w:w="1984" w:type="dxa"/>
          </w:tcPr>
          <w:p w14:paraId="32D3ECDC" w14:textId="2285BB0A" w:rsidR="0058049F" w:rsidRPr="007A1896" w:rsidRDefault="0058049F" w:rsidP="0058049F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16 h</w:t>
            </w:r>
            <w:proofErr w:type="gramStart"/>
            <w:r>
              <w:rPr>
                <w:rFonts w:ascii="Arial" w:hAnsi="Arial" w:cs="Arial"/>
              </w:rPr>
              <w:t>15</w:t>
            </w:r>
            <w:r w:rsidRPr="007A189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7A1896">
              <w:rPr>
                <w:rFonts w:ascii="Arial" w:hAnsi="Arial" w:cs="Arial"/>
              </w:rPr>
              <w:t>/</w:t>
            </w:r>
            <w:proofErr w:type="gramEnd"/>
            <w:r w:rsidRPr="007A1896">
              <w:rPr>
                <w:rFonts w:ascii="Arial" w:hAnsi="Arial" w:cs="Arial"/>
              </w:rPr>
              <w:t xml:space="preserve"> 17h</w:t>
            </w:r>
          </w:p>
        </w:tc>
        <w:tc>
          <w:tcPr>
            <w:tcW w:w="5103" w:type="dxa"/>
          </w:tcPr>
          <w:p w14:paraId="07328167" w14:textId="3C27E48F" w:rsidR="0058049F" w:rsidRPr="007A1896" w:rsidRDefault="0058049F" w:rsidP="0058049F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Danse classique Pré-ponte (10 / 14 ans)</w:t>
            </w:r>
          </w:p>
        </w:tc>
        <w:tc>
          <w:tcPr>
            <w:tcW w:w="1560" w:type="dxa"/>
          </w:tcPr>
          <w:p w14:paraId="1B4CC683" w14:textId="47F362A5" w:rsidR="0058049F" w:rsidRPr="007A1896" w:rsidRDefault="0058049F" w:rsidP="0058049F">
            <w:pPr>
              <w:rPr>
                <w:rFonts w:ascii="Arial" w:hAnsi="Arial" w:cs="Arial"/>
              </w:rPr>
            </w:pPr>
          </w:p>
        </w:tc>
      </w:tr>
      <w:tr w:rsidR="00121BED" w:rsidRPr="007A1896" w14:paraId="1F09C6F1" w14:textId="6B684E87" w:rsidTr="00121BED">
        <w:tc>
          <w:tcPr>
            <w:tcW w:w="1413" w:type="dxa"/>
          </w:tcPr>
          <w:p w14:paraId="0C92E27D" w14:textId="11A94657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Mercredi</w:t>
            </w:r>
          </w:p>
        </w:tc>
        <w:tc>
          <w:tcPr>
            <w:tcW w:w="1984" w:type="dxa"/>
          </w:tcPr>
          <w:p w14:paraId="7A077EC4" w14:textId="512C5542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17 h / 18 h 30</w:t>
            </w:r>
          </w:p>
        </w:tc>
        <w:tc>
          <w:tcPr>
            <w:tcW w:w="5103" w:type="dxa"/>
          </w:tcPr>
          <w:p w14:paraId="0C972F99" w14:textId="77AB0D37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Danse contemporaine (Ados)</w:t>
            </w:r>
          </w:p>
        </w:tc>
        <w:tc>
          <w:tcPr>
            <w:tcW w:w="1560" w:type="dxa"/>
          </w:tcPr>
          <w:p w14:paraId="1B998110" w14:textId="5F1C1F65" w:rsidR="00121BED" w:rsidRPr="007A1896" w:rsidRDefault="00121BED" w:rsidP="00121BED">
            <w:pPr>
              <w:rPr>
                <w:rFonts w:ascii="Arial" w:hAnsi="Arial" w:cs="Arial"/>
              </w:rPr>
            </w:pPr>
          </w:p>
        </w:tc>
      </w:tr>
      <w:tr w:rsidR="00121BED" w:rsidRPr="007A1896" w14:paraId="57DA000C" w14:textId="381672E2" w:rsidTr="00121BED">
        <w:tc>
          <w:tcPr>
            <w:tcW w:w="1413" w:type="dxa"/>
          </w:tcPr>
          <w:p w14:paraId="0B2AED62" w14:textId="2DF3BF75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Vendredi</w:t>
            </w:r>
          </w:p>
        </w:tc>
        <w:tc>
          <w:tcPr>
            <w:tcW w:w="1984" w:type="dxa"/>
          </w:tcPr>
          <w:p w14:paraId="08E181ED" w14:textId="7A0F6213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18 h / 19 h</w:t>
            </w:r>
          </w:p>
        </w:tc>
        <w:tc>
          <w:tcPr>
            <w:tcW w:w="5103" w:type="dxa"/>
          </w:tcPr>
          <w:p w14:paraId="4E4212D9" w14:textId="64E18007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Danse contemporaine (Ados débutant)</w:t>
            </w:r>
          </w:p>
        </w:tc>
        <w:tc>
          <w:tcPr>
            <w:tcW w:w="1560" w:type="dxa"/>
          </w:tcPr>
          <w:p w14:paraId="50422B28" w14:textId="799F0113" w:rsidR="00121BED" w:rsidRPr="007A1896" w:rsidRDefault="00121BED" w:rsidP="00121BED">
            <w:pPr>
              <w:rPr>
                <w:rFonts w:ascii="Arial" w:hAnsi="Arial" w:cs="Arial"/>
              </w:rPr>
            </w:pPr>
          </w:p>
        </w:tc>
      </w:tr>
      <w:tr w:rsidR="00121BED" w:rsidRPr="007A1896" w14:paraId="255EF240" w14:textId="157E7C52" w:rsidTr="00121BED">
        <w:tc>
          <w:tcPr>
            <w:tcW w:w="1413" w:type="dxa"/>
          </w:tcPr>
          <w:p w14:paraId="6140B7CE" w14:textId="017E04DD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Vendredi</w:t>
            </w:r>
          </w:p>
        </w:tc>
        <w:tc>
          <w:tcPr>
            <w:tcW w:w="1984" w:type="dxa"/>
          </w:tcPr>
          <w:p w14:paraId="0AD845D0" w14:textId="368CD345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19 h / 19 h 30</w:t>
            </w:r>
          </w:p>
        </w:tc>
        <w:tc>
          <w:tcPr>
            <w:tcW w:w="5103" w:type="dxa"/>
          </w:tcPr>
          <w:p w14:paraId="25FAE639" w14:textId="5EDBE0B3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Danse contemporaine (Ados avancé 14 / 18 ans)</w:t>
            </w:r>
          </w:p>
        </w:tc>
        <w:tc>
          <w:tcPr>
            <w:tcW w:w="1560" w:type="dxa"/>
          </w:tcPr>
          <w:p w14:paraId="307400A6" w14:textId="63F9322B" w:rsidR="00121BED" w:rsidRPr="007A1896" w:rsidRDefault="00121BED" w:rsidP="00121BED">
            <w:pPr>
              <w:rPr>
                <w:rFonts w:ascii="Arial" w:hAnsi="Arial" w:cs="Arial"/>
              </w:rPr>
            </w:pPr>
          </w:p>
        </w:tc>
      </w:tr>
      <w:tr w:rsidR="00121BED" w:rsidRPr="007A1896" w14:paraId="4E769A3B" w14:textId="6D49B63F" w:rsidTr="00121BED">
        <w:tc>
          <w:tcPr>
            <w:tcW w:w="1413" w:type="dxa"/>
          </w:tcPr>
          <w:p w14:paraId="479A67B2" w14:textId="77978E59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Samedi</w:t>
            </w:r>
          </w:p>
        </w:tc>
        <w:tc>
          <w:tcPr>
            <w:tcW w:w="1984" w:type="dxa"/>
          </w:tcPr>
          <w:p w14:paraId="0988E67E" w14:textId="3588C02D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10 h 10 h 45</w:t>
            </w:r>
          </w:p>
        </w:tc>
        <w:tc>
          <w:tcPr>
            <w:tcW w:w="5103" w:type="dxa"/>
          </w:tcPr>
          <w:p w14:paraId="63FF268B" w14:textId="6A2167D4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Initiation danse (4 / 5 ans)</w:t>
            </w:r>
          </w:p>
        </w:tc>
        <w:tc>
          <w:tcPr>
            <w:tcW w:w="1560" w:type="dxa"/>
          </w:tcPr>
          <w:p w14:paraId="3FE175D7" w14:textId="6A069261" w:rsidR="00121BED" w:rsidRPr="007A1896" w:rsidRDefault="00121BED" w:rsidP="00121BED">
            <w:pPr>
              <w:rPr>
                <w:rFonts w:ascii="Arial" w:hAnsi="Arial" w:cs="Arial"/>
              </w:rPr>
            </w:pPr>
          </w:p>
        </w:tc>
      </w:tr>
      <w:tr w:rsidR="00121BED" w:rsidRPr="007A1896" w14:paraId="75861723" w14:textId="477282C3" w:rsidTr="00121BED">
        <w:tc>
          <w:tcPr>
            <w:tcW w:w="1413" w:type="dxa"/>
          </w:tcPr>
          <w:p w14:paraId="3707AD50" w14:textId="0E4FF987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Samedi</w:t>
            </w:r>
          </w:p>
        </w:tc>
        <w:tc>
          <w:tcPr>
            <w:tcW w:w="1984" w:type="dxa"/>
          </w:tcPr>
          <w:p w14:paraId="3C90B4C6" w14:textId="0EA018AB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11 h / 12 h</w:t>
            </w:r>
          </w:p>
        </w:tc>
        <w:tc>
          <w:tcPr>
            <w:tcW w:w="5103" w:type="dxa"/>
          </w:tcPr>
          <w:p w14:paraId="1673DA30" w14:textId="744669B0" w:rsidR="00121BED" w:rsidRPr="007A1896" w:rsidRDefault="00121BED" w:rsidP="00121BED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Danse contemporaine (6 / 7 ans)</w:t>
            </w:r>
          </w:p>
        </w:tc>
        <w:tc>
          <w:tcPr>
            <w:tcW w:w="1560" w:type="dxa"/>
          </w:tcPr>
          <w:p w14:paraId="0F0F3B86" w14:textId="192A8F9F" w:rsidR="00121BED" w:rsidRPr="007A1896" w:rsidRDefault="00121BED" w:rsidP="00121BED">
            <w:pPr>
              <w:rPr>
                <w:rFonts w:ascii="Arial" w:hAnsi="Arial" w:cs="Arial"/>
              </w:rPr>
            </w:pPr>
          </w:p>
        </w:tc>
      </w:tr>
      <w:tr w:rsidR="001D6737" w:rsidRPr="007A1896" w14:paraId="41E72127" w14:textId="77777777" w:rsidTr="001D6737">
        <w:tc>
          <w:tcPr>
            <w:tcW w:w="1413" w:type="dxa"/>
          </w:tcPr>
          <w:p w14:paraId="6AB3C2F0" w14:textId="77777777" w:rsidR="001D6737" w:rsidRPr="007A1896" w:rsidRDefault="001D6737" w:rsidP="002F69B8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Samedi</w:t>
            </w:r>
          </w:p>
        </w:tc>
        <w:tc>
          <w:tcPr>
            <w:tcW w:w="1984" w:type="dxa"/>
          </w:tcPr>
          <w:p w14:paraId="0D4A5F1C" w14:textId="5C26B866" w:rsidR="001D6737" w:rsidRPr="007A1896" w:rsidRDefault="001D6737" w:rsidP="002F69B8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14 h / 16 h</w:t>
            </w:r>
          </w:p>
        </w:tc>
        <w:tc>
          <w:tcPr>
            <w:tcW w:w="5103" w:type="dxa"/>
          </w:tcPr>
          <w:p w14:paraId="792F7A8D" w14:textId="037643B7" w:rsidR="001D6737" w:rsidRPr="007A1896" w:rsidRDefault="001D6737" w:rsidP="002F69B8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Jeune ballet (+10 ans)</w:t>
            </w:r>
          </w:p>
        </w:tc>
        <w:tc>
          <w:tcPr>
            <w:tcW w:w="1560" w:type="dxa"/>
          </w:tcPr>
          <w:p w14:paraId="2D7D7B12" w14:textId="77777777" w:rsidR="001D6737" w:rsidRPr="007A1896" w:rsidRDefault="001D6737" w:rsidP="002F69B8">
            <w:pPr>
              <w:rPr>
                <w:rFonts w:ascii="Arial" w:hAnsi="Arial" w:cs="Arial"/>
              </w:rPr>
            </w:pPr>
          </w:p>
        </w:tc>
      </w:tr>
    </w:tbl>
    <w:p w14:paraId="4A19D78D" w14:textId="77777777" w:rsidR="00B738BE" w:rsidRPr="007A1896" w:rsidRDefault="00B738BE" w:rsidP="004D58B8">
      <w:pPr>
        <w:rPr>
          <w:rFonts w:ascii="Arial" w:hAnsi="Arial" w:cs="Arial"/>
        </w:rPr>
      </w:pPr>
    </w:p>
    <w:p w14:paraId="0F38C8DC" w14:textId="77777777" w:rsidR="007A1896" w:rsidRPr="007A1896" w:rsidRDefault="007A1896" w:rsidP="007A1896">
      <w:pPr>
        <w:rPr>
          <w:rFonts w:ascii="Arial" w:hAnsi="Arial" w:cs="Arial"/>
          <w:b/>
          <w:bCs/>
          <w:u w:val="single"/>
        </w:rPr>
      </w:pPr>
      <w:proofErr w:type="spellStart"/>
      <w:r w:rsidRPr="007A1896">
        <w:rPr>
          <w:rFonts w:ascii="Arial" w:hAnsi="Arial" w:cs="Arial"/>
          <w:b/>
          <w:bCs/>
          <w:u w:val="single"/>
        </w:rPr>
        <w:t>Adults</w:t>
      </w:r>
      <w:proofErr w:type="spellEnd"/>
      <w:r w:rsidRPr="007A1896">
        <w:rPr>
          <w:rFonts w:ascii="Arial" w:hAnsi="Arial" w:cs="Arial"/>
          <w:b/>
          <w:bCs/>
          <w:u w:val="single"/>
        </w:rPr>
        <w:t xml:space="preserve"> &amp; Ados : Cours choisi (Se reporter au planning prévisionnel) :</w:t>
      </w: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1413"/>
        <w:gridCol w:w="1984"/>
        <w:gridCol w:w="5103"/>
        <w:gridCol w:w="1560"/>
      </w:tblGrid>
      <w:tr w:rsidR="007A1896" w:rsidRPr="007A1896" w14:paraId="369412E7" w14:textId="77777777" w:rsidTr="004B0AD0">
        <w:tc>
          <w:tcPr>
            <w:tcW w:w="1413" w:type="dxa"/>
          </w:tcPr>
          <w:p w14:paraId="5758587D" w14:textId="77777777" w:rsidR="007A1896" w:rsidRPr="007A1896" w:rsidRDefault="007A1896" w:rsidP="004B0AD0">
            <w:pPr>
              <w:jc w:val="center"/>
              <w:rPr>
                <w:rFonts w:ascii="Arial" w:hAnsi="Arial" w:cs="Arial"/>
                <w:b/>
                <w:bCs/>
              </w:rPr>
            </w:pPr>
            <w:r w:rsidRPr="007A1896">
              <w:rPr>
                <w:rFonts w:ascii="Arial" w:hAnsi="Arial" w:cs="Arial"/>
                <w:b/>
                <w:bCs/>
              </w:rPr>
              <w:t>Jour</w:t>
            </w:r>
          </w:p>
        </w:tc>
        <w:tc>
          <w:tcPr>
            <w:tcW w:w="1984" w:type="dxa"/>
          </w:tcPr>
          <w:p w14:paraId="73478933" w14:textId="77777777" w:rsidR="007A1896" w:rsidRPr="007A1896" w:rsidRDefault="007A1896" w:rsidP="004B0AD0">
            <w:pPr>
              <w:jc w:val="center"/>
              <w:rPr>
                <w:rFonts w:ascii="Arial" w:hAnsi="Arial" w:cs="Arial"/>
                <w:b/>
                <w:bCs/>
              </w:rPr>
            </w:pPr>
            <w:r w:rsidRPr="007A1896">
              <w:rPr>
                <w:rFonts w:ascii="Arial" w:hAnsi="Arial" w:cs="Arial"/>
                <w:b/>
                <w:bCs/>
              </w:rPr>
              <w:t>Heure</w:t>
            </w:r>
          </w:p>
        </w:tc>
        <w:tc>
          <w:tcPr>
            <w:tcW w:w="5103" w:type="dxa"/>
          </w:tcPr>
          <w:p w14:paraId="1A6768E8" w14:textId="77777777" w:rsidR="007A1896" w:rsidRPr="007A1896" w:rsidRDefault="007A1896" w:rsidP="004B0AD0">
            <w:pPr>
              <w:jc w:val="center"/>
              <w:rPr>
                <w:rFonts w:ascii="Arial" w:hAnsi="Arial" w:cs="Arial"/>
                <w:b/>
                <w:bCs/>
              </w:rPr>
            </w:pPr>
            <w:r w:rsidRPr="007A1896">
              <w:rPr>
                <w:rFonts w:ascii="Arial" w:hAnsi="Arial" w:cs="Arial"/>
                <w:b/>
                <w:bCs/>
              </w:rPr>
              <w:t>Discipline</w:t>
            </w:r>
          </w:p>
        </w:tc>
        <w:tc>
          <w:tcPr>
            <w:tcW w:w="1560" w:type="dxa"/>
          </w:tcPr>
          <w:p w14:paraId="0C305E08" w14:textId="77777777" w:rsidR="007A1896" w:rsidRPr="007A1896" w:rsidRDefault="007A1896" w:rsidP="004B0AD0">
            <w:pPr>
              <w:jc w:val="center"/>
              <w:rPr>
                <w:rFonts w:ascii="Arial" w:hAnsi="Arial" w:cs="Arial"/>
                <w:b/>
                <w:bCs/>
              </w:rPr>
            </w:pPr>
            <w:r w:rsidRPr="007A1896">
              <w:rPr>
                <w:rFonts w:ascii="Arial" w:hAnsi="Arial" w:cs="Arial"/>
                <w:b/>
                <w:bCs/>
              </w:rPr>
              <w:t>Cocher</w:t>
            </w:r>
          </w:p>
        </w:tc>
      </w:tr>
      <w:tr w:rsidR="007A1896" w:rsidRPr="007A1896" w14:paraId="04E020BF" w14:textId="77777777" w:rsidTr="004B0AD0">
        <w:tc>
          <w:tcPr>
            <w:tcW w:w="1413" w:type="dxa"/>
          </w:tcPr>
          <w:p w14:paraId="69A5F205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Mardi</w:t>
            </w:r>
          </w:p>
        </w:tc>
        <w:tc>
          <w:tcPr>
            <w:tcW w:w="1984" w:type="dxa"/>
          </w:tcPr>
          <w:p w14:paraId="1E429C4F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18 h 15 / 19 h 15</w:t>
            </w:r>
          </w:p>
        </w:tc>
        <w:tc>
          <w:tcPr>
            <w:tcW w:w="5103" w:type="dxa"/>
          </w:tcPr>
          <w:p w14:paraId="7C734B27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Danse aérienne (Hamac acrobatique)</w:t>
            </w:r>
          </w:p>
        </w:tc>
        <w:tc>
          <w:tcPr>
            <w:tcW w:w="1560" w:type="dxa"/>
          </w:tcPr>
          <w:p w14:paraId="6E1709CE" w14:textId="77777777" w:rsidR="007A1896" w:rsidRPr="007A1896" w:rsidRDefault="007A1896" w:rsidP="004B0AD0">
            <w:pPr>
              <w:rPr>
                <w:rFonts w:ascii="Arial" w:hAnsi="Arial" w:cs="Arial"/>
              </w:rPr>
            </w:pPr>
          </w:p>
        </w:tc>
      </w:tr>
      <w:tr w:rsidR="007A1896" w:rsidRPr="007A1896" w14:paraId="192E01C0" w14:textId="77777777" w:rsidTr="004B0AD0">
        <w:tc>
          <w:tcPr>
            <w:tcW w:w="1413" w:type="dxa"/>
          </w:tcPr>
          <w:p w14:paraId="2554EB12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Mardi</w:t>
            </w:r>
          </w:p>
        </w:tc>
        <w:tc>
          <w:tcPr>
            <w:tcW w:w="1984" w:type="dxa"/>
          </w:tcPr>
          <w:p w14:paraId="45CAE768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19 h 30 / 20 h 30</w:t>
            </w:r>
          </w:p>
        </w:tc>
        <w:tc>
          <w:tcPr>
            <w:tcW w:w="5103" w:type="dxa"/>
          </w:tcPr>
          <w:p w14:paraId="141C60C4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Yoga aérien (Doux)</w:t>
            </w:r>
          </w:p>
        </w:tc>
        <w:tc>
          <w:tcPr>
            <w:tcW w:w="1560" w:type="dxa"/>
          </w:tcPr>
          <w:p w14:paraId="1FB90CD5" w14:textId="77777777" w:rsidR="007A1896" w:rsidRPr="007A1896" w:rsidRDefault="007A1896" w:rsidP="004B0AD0">
            <w:pPr>
              <w:rPr>
                <w:rFonts w:ascii="Arial" w:hAnsi="Arial" w:cs="Arial"/>
              </w:rPr>
            </w:pPr>
          </w:p>
        </w:tc>
      </w:tr>
      <w:tr w:rsidR="007A1896" w:rsidRPr="007A1896" w14:paraId="11C01139" w14:textId="77777777" w:rsidTr="004B0AD0">
        <w:tc>
          <w:tcPr>
            <w:tcW w:w="1413" w:type="dxa"/>
          </w:tcPr>
          <w:p w14:paraId="1505E956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Mercredi</w:t>
            </w:r>
          </w:p>
        </w:tc>
        <w:tc>
          <w:tcPr>
            <w:tcW w:w="1984" w:type="dxa"/>
          </w:tcPr>
          <w:p w14:paraId="1ED53FC4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18 30 / 19 h 30</w:t>
            </w:r>
          </w:p>
        </w:tc>
        <w:tc>
          <w:tcPr>
            <w:tcW w:w="5103" w:type="dxa"/>
          </w:tcPr>
          <w:p w14:paraId="75FC0C87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Yoga (Hatha)</w:t>
            </w:r>
          </w:p>
        </w:tc>
        <w:tc>
          <w:tcPr>
            <w:tcW w:w="1560" w:type="dxa"/>
          </w:tcPr>
          <w:p w14:paraId="61799E70" w14:textId="77777777" w:rsidR="007A1896" w:rsidRPr="007A1896" w:rsidRDefault="007A1896" w:rsidP="004B0AD0">
            <w:pPr>
              <w:rPr>
                <w:rFonts w:ascii="Arial" w:hAnsi="Arial" w:cs="Arial"/>
              </w:rPr>
            </w:pPr>
          </w:p>
        </w:tc>
      </w:tr>
      <w:tr w:rsidR="007A1896" w:rsidRPr="007A1896" w14:paraId="337F4F22" w14:textId="77777777" w:rsidTr="004B0AD0">
        <w:tc>
          <w:tcPr>
            <w:tcW w:w="1413" w:type="dxa"/>
          </w:tcPr>
          <w:p w14:paraId="106165B7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Mercredi</w:t>
            </w:r>
          </w:p>
        </w:tc>
        <w:tc>
          <w:tcPr>
            <w:tcW w:w="1984" w:type="dxa"/>
          </w:tcPr>
          <w:p w14:paraId="0387E531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19 h 30 / 20 h 30</w:t>
            </w:r>
          </w:p>
        </w:tc>
        <w:tc>
          <w:tcPr>
            <w:tcW w:w="5103" w:type="dxa"/>
          </w:tcPr>
          <w:p w14:paraId="0F7035C3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Danse somatique (</w:t>
            </w:r>
            <w:proofErr w:type="spellStart"/>
            <w:r w:rsidRPr="007A1896">
              <w:rPr>
                <w:rFonts w:ascii="Arial" w:hAnsi="Arial" w:cs="Arial"/>
              </w:rPr>
              <w:t>Humanhood</w:t>
            </w:r>
            <w:proofErr w:type="spellEnd"/>
            <w:r w:rsidRPr="007A1896">
              <w:rPr>
                <w:rFonts w:ascii="Arial" w:hAnsi="Arial" w:cs="Arial"/>
              </w:rPr>
              <w:t xml:space="preserve"> Sync)</w:t>
            </w:r>
          </w:p>
        </w:tc>
        <w:tc>
          <w:tcPr>
            <w:tcW w:w="1560" w:type="dxa"/>
          </w:tcPr>
          <w:p w14:paraId="5ECB2CB7" w14:textId="77777777" w:rsidR="007A1896" w:rsidRPr="007A1896" w:rsidRDefault="007A1896" w:rsidP="004B0AD0">
            <w:pPr>
              <w:rPr>
                <w:rFonts w:ascii="Arial" w:hAnsi="Arial" w:cs="Arial"/>
              </w:rPr>
            </w:pPr>
          </w:p>
        </w:tc>
      </w:tr>
      <w:tr w:rsidR="007A1896" w:rsidRPr="007A1896" w14:paraId="40EE23DE" w14:textId="77777777" w:rsidTr="004B0AD0">
        <w:tc>
          <w:tcPr>
            <w:tcW w:w="1413" w:type="dxa"/>
          </w:tcPr>
          <w:p w14:paraId="360B9F59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Jeudi</w:t>
            </w:r>
          </w:p>
        </w:tc>
        <w:tc>
          <w:tcPr>
            <w:tcW w:w="1984" w:type="dxa"/>
          </w:tcPr>
          <w:p w14:paraId="76ECE48F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12 h 30 / 13 h 30</w:t>
            </w:r>
          </w:p>
        </w:tc>
        <w:tc>
          <w:tcPr>
            <w:tcW w:w="5103" w:type="dxa"/>
          </w:tcPr>
          <w:p w14:paraId="790929DF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Yoga aérien</w:t>
            </w:r>
          </w:p>
        </w:tc>
        <w:tc>
          <w:tcPr>
            <w:tcW w:w="1560" w:type="dxa"/>
          </w:tcPr>
          <w:p w14:paraId="6F984DD0" w14:textId="77777777" w:rsidR="007A1896" w:rsidRPr="007A1896" w:rsidRDefault="007A1896" w:rsidP="004B0AD0">
            <w:pPr>
              <w:rPr>
                <w:rFonts w:ascii="Arial" w:hAnsi="Arial" w:cs="Arial"/>
              </w:rPr>
            </w:pPr>
          </w:p>
        </w:tc>
      </w:tr>
      <w:tr w:rsidR="007A1896" w:rsidRPr="007A1896" w14:paraId="3FE1A2F3" w14:textId="77777777" w:rsidTr="004B0AD0">
        <w:tc>
          <w:tcPr>
            <w:tcW w:w="1413" w:type="dxa"/>
          </w:tcPr>
          <w:p w14:paraId="0AE2C681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Jeudi</w:t>
            </w:r>
          </w:p>
        </w:tc>
        <w:tc>
          <w:tcPr>
            <w:tcW w:w="1984" w:type="dxa"/>
          </w:tcPr>
          <w:p w14:paraId="38E607F3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18 h 15 / 19 h 45</w:t>
            </w:r>
          </w:p>
        </w:tc>
        <w:tc>
          <w:tcPr>
            <w:tcW w:w="5103" w:type="dxa"/>
          </w:tcPr>
          <w:p w14:paraId="6BCBBAE2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Danse contemporaine (Adulte intermédiaire)</w:t>
            </w:r>
          </w:p>
        </w:tc>
        <w:tc>
          <w:tcPr>
            <w:tcW w:w="1560" w:type="dxa"/>
          </w:tcPr>
          <w:p w14:paraId="01CD667E" w14:textId="77777777" w:rsidR="007A1896" w:rsidRPr="007A1896" w:rsidRDefault="007A1896" w:rsidP="004B0AD0">
            <w:pPr>
              <w:rPr>
                <w:rFonts w:ascii="Arial" w:hAnsi="Arial" w:cs="Arial"/>
              </w:rPr>
            </w:pPr>
          </w:p>
        </w:tc>
      </w:tr>
      <w:tr w:rsidR="007A1896" w:rsidRPr="007A1896" w14:paraId="3D8E39E1" w14:textId="77777777" w:rsidTr="004B0AD0">
        <w:tc>
          <w:tcPr>
            <w:tcW w:w="1413" w:type="dxa"/>
          </w:tcPr>
          <w:p w14:paraId="4E352071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Jeudi</w:t>
            </w:r>
          </w:p>
        </w:tc>
        <w:tc>
          <w:tcPr>
            <w:tcW w:w="1984" w:type="dxa"/>
          </w:tcPr>
          <w:p w14:paraId="672A6990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19 h 45 / 20 h 45</w:t>
            </w:r>
          </w:p>
        </w:tc>
        <w:tc>
          <w:tcPr>
            <w:tcW w:w="5103" w:type="dxa"/>
          </w:tcPr>
          <w:p w14:paraId="6120A356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Danse contemporaine (Adulte débutant)</w:t>
            </w:r>
          </w:p>
        </w:tc>
        <w:tc>
          <w:tcPr>
            <w:tcW w:w="1560" w:type="dxa"/>
          </w:tcPr>
          <w:p w14:paraId="3C26F4E8" w14:textId="77777777" w:rsidR="007A1896" w:rsidRPr="007A1896" w:rsidRDefault="007A1896" w:rsidP="004B0AD0">
            <w:pPr>
              <w:rPr>
                <w:rFonts w:ascii="Arial" w:hAnsi="Arial" w:cs="Arial"/>
              </w:rPr>
            </w:pPr>
          </w:p>
        </w:tc>
      </w:tr>
      <w:tr w:rsidR="007A1896" w:rsidRPr="007A1896" w14:paraId="06BF3000" w14:textId="77777777" w:rsidTr="004B0AD0">
        <w:tc>
          <w:tcPr>
            <w:tcW w:w="1413" w:type="dxa"/>
          </w:tcPr>
          <w:p w14:paraId="144F3F2A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Vendredi</w:t>
            </w:r>
          </w:p>
        </w:tc>
        <w:tc>
          <w:tcPr>
            <w:tcW w:w="1984" w:type="dxa"/>
          </w:tcPr>
          <w:p w14:paraId="3F36DA3E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11 h / 12 h 15</w:t>
            </w:r>
          </w:p>
        </w:tc>
        <w:tc>
          <w:tcPr>
            <w:tcW w:w="5103" w:type="dxa"/>
          </w:tcPr>
          <w:p w14:paraId="365F47E7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Yoga thérapie</w:t>
            </w:r>
          </w:p>
        </w:tc>
        <w:tc>
          <w:tcPr>
            <w:tcW w:w="1560" w:type="dxa"/>
          </w:tcPr>
          <w:p w14:paraId="0056386C" w14:textId="77777777" w:rsidR="007A1896" w:rsidRPr="007A1896" w:rsidRDefault="007A1896" w:rsidP="004B0AD0">
            <w:pPr>
              <w:rPr>
                <w:rFonts w:ascii="Arial" w:hAnsi="Arial" w:cs="Arial"/>
              </w:rPr>
            </w:pPr>
          </w:p>
        </w:tc>
      </w:tr>
      <w:tr w:rsidR="007A1896" w:rsidRPr="007A1896" w14:paraId="141CA102" w14:textId="77777777" w:rsidTr="004B0AD0">
        <w:tc>
          <w:tcPr>
            <w:tcW w:w="1413" w:type="dxa"/>
          </w:tcPr>
          <w:p w14:paraId="6FA11C48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Dimanche</w:t>
            </w:r>
          </w:p>
        </w:tc>
        <w:tc>
          <w:tcPr>
            <w:tcW w:w="1984" w:type="dxa"/>
          </w:tcPr>
          <w:p w14:paraId="12C6EBCA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10 h / 12 h</w:t>
            </w:r>
          </w:p>
        </w:tc>
        <w:tc>
          <w:tcPr>
            <w:tcW w:w="5103" w:type="dxa"/>
          </w:tcPr>
          <w:p w14:paraId="74504F77" w14:textId="77777777" w:rsidR="007A1896" w:rsidRPr="007A1896" w:rsidRDefault="007A1896" w:rsidP="004B0AD0">
            <w:pPr>
              <w:rPr>
                <w:rFonts w:ascii="Arial" w:hAnsi="Arial" w:cs="Arial"/>
              </w:rPr>
            </w:pPr>
            <w:r w:rsidRPr="007A1896">
              <w:rPr>
                <w:rFonts w:ascii="Arial" w:hAnsi="Arial" w:cs="Arial"/>
              </w:rPr>
              <w:t>Ateliers (1 à 2 fois par mois)</w:t>
            </w:r>
          </w:p>
        </w:tc>
        <w:tc>
          <w:tcPr>
            <w:tcW w:w="1560" w:type="dxa"/>
          </w:tcPr>
          <w:p w14:paraId="48057314" w14:textId="77777777" w:rsidR="007A1896" w:rsidRPr="007A1896" w:rsidRDefault="007A1896" w:rsidP="004B0AD0">
            <w:pPr>
              <w:rPr>
                <w:rFonts w:ascii="Arial" w:hAnsi="Arial" w:cs="Arial"/>
              </w:rPr>
            </w:pPr>
          </w:p>
        </w:tc>
      </w:tr>
    </w:tbl>
    <w:p w14:paraId="29597BEE" w14:textId="77777777" w:rsidR="007A1896" w:rsidRPr="007A1896" w:rsidRDefault="007A1896" w:rsidP="007A1896">
      <w:pPr>
        <w:rPr>
          <w:rFonts w:ascii="Arial" w:hAnsi="Arial" w:cs="Arial"/>
        </w:rPr>
      </w:pPr>
    </w:p>
    <w:p w14:paraId="3B211660" w14:textId="3A4BA46A" w:rsidR="00B738BE" w:rsidRPr="007A1896" w:rsidRDefault="00B738BE" w:rsidP="004D58B8">
      <w:pPr>
        <w:rPr>
          <w:rFonts w:ascii="Arial" w:hAnsi="Arial" w:cs="Arial"/>
        </w:rPr>
      </w:pPr>
      <w:r w:rsidRPr="007A1896">
        <w:rPr>
          <w:rFonts w:ascii="Arial" w:hAnsi="Arial" w:cs="Arial"/>
        </w:rPr>
        <w:t>Le planning est prévisionnel. Il pourra être ajusté en fonction du nombre d’inscrit</w:t>
      </w:r>
      <w:r w:rsidR="00121BED" w:rsidRPr="007A1896">
        <w:rPr>
          <w:rFonts w:ascii="Arial" w:hAnsi="Arial" w:cs="Arial"/>
        </w:rPr>
        <w:t>s</w:t>
      </w:r>
      <w:r w:rsidRPr="007A1896">
        <w:rPr>
          <w:rFonts w:ascii="Arial" w:hAnsi="Arial" w:cs="Arial"/>
        </w:rPr>
        <w:t xml:space="preserve"> et de l’encadrement</w:t>
      </w:r>
      <w:r w:rsidR="00121BED" w:rsidRPr="007A1896">
        <w:rPr>
          <w:rFonts w:ascii="Arial" w:hAnsi="Arial" w:cs="Arial"/>
        </w:rPr>
        <w:t>.</w:t>
      </w:r>
    </w:p>
    <w:p w14:paraId="310A0218" w14:textId="2C0C109F" w:rsidR="00121BED" w:rsidRDefault="001D6737" w:rsidP="004D58B8">
      <w:pPr>
        <w:rPr>
          <w:rFonts w:ascii="Arial" w:hAnsi="Arial" w:cs="Arial"/>
        </w:rPr>
      </w:pPr>
      <w:r w:rsidRPr="007A1896">
        <w:rPr>
          <w:rFonts w:ascii="Arial" w:hAnsi="Arial" w:cs="Arial"/>
        </w:rPr>
        <w:t>La séance jeune ballet est ouverte uniquement pour les participants aux autres cours de danse</w:t>
      </w:r>
      <w:r w:rsidR="00C803A6" w:rsidRPr="007A1896">
        <w:rPr>
          <w:rFonts w:ascii="Arial" w:hAnsi="Arial" w:cs="Arial"/>
        </w:rPr>
        <w:t>.</w:t>
      </w:r>
    </w:p>
    <w:p w14:paraId="2878D465" w14:textId="77777777" w:rsidR="007A1896" w:rsidRPr="007A1896" w:rsidRDefault="007A1896" w:rsidP="004D58B8">
      <w:pPr>
        <w:rPr>
          <w:rFonts w:ascii="Arial" w:hAnsi="Arial" w:cs="Arial"/>
        </w:rPr>
      </w:pPr>
    </w:p>
    <w:p w14:paraId="505421A9" w14:textId="15EB0EFD" w:rsidR="00615821" w:rsidRPr="007A1896" w:rsidRDefault="00615821" w:rsidP="00615821">
      <w:pPr>
        <w:rPr>
          <w:rFonts w:ascii="Arial" w:hAnsi="Arial" w:cs="Arial"/>
          <w:b/>
          <w:bCs/>
          <w:i/>
          <w:iCs/>
          <w:u w:val="single"/>
        </w:rPr>
      </w:pPr>
      <w:r w:rsidRPr="007A1896">
        <w:rPr>
          <w:rFonts w:ascii="Arial" w:hAnsi="Arial" w:cs="Arial"/>
          <w:b/>
          <w:bCs/>
          <w:i/>
          <w:iCs/>
          <w:u w:val="single"/>
        </w:rPr>
        <w:t>Contribution</w:t>
      </w:r>
      <w:r w:rsidR="007A1896" w:rsidRPr="007A1896">
        <w:rPr>
          <w:rFonts w:ascii="Arial" w:hAnsi="Arial" w:cs="Arial"/>
          <w:b/>
          <w:bCs/>
          <w:i/>
          <w:iCs/>
          <w:u w:val="single"/>
        </w:rPr>
        <w:t xml:space="preserve"> - Enfants</w:t>
      </w:r>
    </w:p>
    <w:tbl>
      <w:tblPr>
        <w:tblW w:w="10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0"/>
        <w:gridCol w:w="1460"/>
        <w:gridCol w:w="724"/>
        <w:gridCol w:w="16"/>
        <w:gridCol w:w="1371"/>
        <w:gridCol w:w="16"/>
      </w:tblGrid>
      <w:tr w:rsidR="00B738BE" w:rsidRPr="007A1896" w14:paraId="6B378929" w14:textId="77777777" w:rsidTr="00E61027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781D70" w14:textId="77777777" w:rsidR="00B738BE" w:rsidRPr="007A1896" w:rsidRDefault="00B738BE" w:rsidP="00B738BE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7A1896">
              <w:rPr>
                <w:rFonts w:ascii="Arial" w:hAnsi="Arial" w:cs="Arial"/>
                <w:b/>
                <w:bCs/>
                <w:kern w:val="0"/>
              </w:rPr>
              <w:t>Libellé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70E6" w14:textId="75D3E444" w:rsidR="0025505A" w:rsidRPr="007A1896" w:rsidRDefault="0025505A" w:rsidP="00B738BE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7A1896">
              <w:rPr>
                <w:rFonts w:ascii="Arial" w:hAnsi="Arial" w:cs="Arial"/>
                <w:b/>
                <w:bCs/>
                <w:kern w:val="0"/>
              </w:rPr>
              <w:t>Tarif</w:t>
            </w:r>
            <w:r w:rsidR="004C12EF" w:rsidRPr="007A1896">
              <w:rPr>
                <w:rFonts w:ascii="Arial" w:hAnsi="Arial" w:cs="Arial"/>
                <w:b/>
                <w:bCs/>
                <w:kern w:val="0"/>
              </w:rPr>
              <w:t xml:space="preserve"> 2026/2027</w:t>
            </w:r>
          </w:p>
          <w:p w14:paraId="65A0D4D0" w14:textId="77777777" w:rsidR="00E61027" w:rsidRPr="007A1896" w:rsidRDefault="00CD278F" w:rsidP="00B738BE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7A1896">
              <w:rPr>
                <w:rFonts w:ascii="Arial" w:hAnsi="Arial" w:cs="Arial"/>
                <w:b/>
                <w:bCs/>
                <w:kern w:val="0"/>
              </w:rPr>
              <w:t>Jusqu’au</w:t>
            </w:r>
          </w:p>
          <w:p w14:paraId="510E241C" w14:textId="0DDCAB35" w:rsidR="00B738BE" w:rsidRPr="007A1896" w:rsidRDefault="00CD278F" w:rsidP="00B738BE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7A1896">
              <w:rPr>
                <w:rFonts w:ascii="Arial" w:hAnsi="Arial" w:cs="Arial"/>
                <w:b/>
                <w:bCs/>
                <w:kern w:val="0"/>
              </w:rPr>
              <w:t>27 juin 2026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C1885" w14:textId="77777777" w:rsidR="00B738BE" w:rsidRPr="007A1896" w:rsidRDefault="00B738BE" w:rsidP="00B738BE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7A1896">
              <w:rPr>
                <w:rFonts w:ascii="Arial" w:hAnsi="Arial" w:cs="Arial"/>
                <w:b/>
                <w:bCs/>
                <w:kern w:val="0"/>
              </w:rPr>
              <w:t>Qté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571B1" w14:textId="77777777" w:rsidR="00B738BE" w:rsidRPr="007A1896" w:rsidRDefault="00B738BE" w:rsidP="00B738BE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7A1896">
              <w:rPr>
                <w:rFonts w:ascii="Arial" w:hAnsi="Arial" w:cs="Arial"/>
                <w:b/>
                <w:bCs/>
                <w:kern w:val="0"/>
              </w:rPr>
              <w:t>Montant</w:t>
            </w:r>
          </w:p>
        </w:tc>
      </w:tr>
      <w:tr w:rsidR="00B738BE" w:rsidRPr="007A1896" w14:paraId="6BB02E57" w14:textId="77777777" w:rsidTr="00E61027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95DF62" w14:textId="77777777" w:rsidR="00B738BE" w:rsidRPr="007A1896" w:rsidRDefault="00B738BE" w:rsidP="00B738BE">
            <w:pPr>
              <w:rPr>
                <w:rFonts w:ascii="Arial" w:hAnsi="Arial" w:cs="Arial"/>
                <w:kern w:val="0"/>
              </w:rPr>
            </w:pPr>
            <w:r w:rsidRPr="007A1896">
              <w:rPr>
                <w:rFonts w:ascii="Arial" w:hAnsi="Arial" w:cs="Arial"/>
                <w:kern w:val="0"/>
              </w:rPr>
              <w:t>Cotisation annuelle 2026-2027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78540" w14:textId="77777777" w:rsidR="00B738BE" w:rsidRPr="007A1896" w:rsidRDefault="00B738BE" w:rsidP="00B738BE">
            <w:pPr>
              <w:jc w:val="right"/>
              <w:rPr>
                <w:rFonts w:ascii="Arial" w:hAnsi="Arial" w:cs="Arial"/>
                <w:kern w:val="0"/>
              </w:rPr>
            </w:pPr>
            <w:r w:rsidRPr="007A1896">
              <w:rPr>
                <w:rFonts w:ascii="Arial" w:hAnsi="Arial" w:cs="Arial"/>
                <w:kern w:val="0"/>
              </w:rPr>
              <w:t>15,00 €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FA924" w14:textId="77777777" w:rsidR="00B738BE" w:rsidRPr="007A1896" w:rsidRDefault="00B738BE" w:rsidP="00B738BE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7A1896">
              <w:rPr>
                <w:rFonts w:ascii="Arial" w:hAnsi="Arial" w:cs="Arial"/>
                <w:b/>
                <w:bCs/>
                <w:kern w:val="0"/>
              </w:rPr>
              <w:t>1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88918" w14:textId="77777777" w:rsidR="00B738BE" w:rsidRPr="007A1896" w:rsidRDefault="00B738BE" w:rsidP="00B738B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7A1896">
              <w:rPr>
                <w:rFonts w:ascii="Arial" w:hAnsi="Arial" w:cs="Arial"/>
                <w:b/>
                <w:bCs/>
                <w:kern w:val="0"/>
              </w:rPr>
              <w:t>15,00 €</w:t>
            </w:r>
          </w:p>
        </w:tc>
      </w:tr>
      <w:tr w:rsidR="00B738BE" w:rsidRPr="007A1896" w14:paraId="53496767" w14:textId="77777777" w:rsidTr="00E61027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AA6797" w14:textId="6E6F2519" w:rsidR="00B738BE" w:rsidRPr="007A1896" w:rsidRDefault="00B738BE" w:rsidP="00B738BE">
            <w:pPr>
              <w:rPr>
                <w:rFonts w:ascii="Arial" w:hAnsi="Arial" w:cs="Arial"/>
                <w:kern w:val="0"/>
              </w:rPr>
            </w:pPr>
            <w:r w:rsidRPr="007A1896">
              <w:rPr>
                <w:rFonts w:ascii="Arial" w:hAnsi="Arial" w:cs="Arial"/>
                <w:kern w:val="0"/>
              </w:rPr>
              <w:t>Abonnement 1 annuel enfant (45 min par séance)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4CE65" w14:textId="6CEFB68B" w:rsidR="00B738BE" w:rsidRPr="007A1896" w:rsidRDefault="0025505A" w:rsidP="00B738BE">
            <w:pPr>
              <w:jc w:val="right"/>
              <w:rPr>
                <w:rFonts w:ascii="Arial" w:hAnsi="Arial" w:cs="Arial"/>
                <w:kern w:val="0"/>
              </w:rPr>
            </w:pPr>
            <w:r w:rsidRPr="007A1896">
              <w:rPr>
                <w:rFonts w:ascii="Arial" w:hAnsi="Arial" w:cs="Arial"/>
                <w:kern w:val="0"/>
              </w:rPr>
              <w:t>280</w:t>
            </w:r>
            <w:r w:rsidR="00B738BE" w:rsidRPr="007A1896">
              <w:rPr>
                <w:rFonts w:ascii="Arial" w:hAnsi="Arial" w:cs="Arial"/>
                <w:kern w:val="0"/>
              </w:rPr>
              <w:t>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EB78E" w14:textId="77777777" w:rsidR="00B738BE" w:rsidRPr="007A1896" w:rsidRDefault="00B738BE" w:rsidP="00B738BE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7A1896">
              <w:rPr>
                <w:rFonts w:ascii="Arial" w:hAnsi="Arial" w:cs="Arial"/>
                <w:b/>
                <w:bCs/>
                <w:kern w:val="0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4ABA3" w14:textId="77777777" w:rsidR="00B738BE" w:rsidRPr="007A1896" w:rsidRDefault="00B738BE" w:rsidP="00B738B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7A1896">
              <w:rPr>
                <w:rFonts w:ascii="Arial" w:hAnsi="Arial" w:cs="Arial"/>
                <w:b/>
                <w:bCs/>
                <w:kern w:val="0"/>
              </w:rPr>
              <w:t> </w:t>
            </w:r>
          </w:p>
        </w:tc>
      </w:tr>
      <w:tr w:rsidR="00B738BE" w:rsidRPr="007A1896" w14:paraId="61F66C48" w14:textId="77777777" w:rsidTr="00E61027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0B66E" w14:textId="38EF3109" w:rsidR="00B738BE" w:rsidRPr="007A1896" w:rsidRDefault="00B738BE" w:rsidP="00B738BE">
            <w:pPr>
              <w:rPr>
                <w:rFonts w:ascii="Arial" w:hAnsi="Arial" w:cs="Arial"/>
                <w:kern w:val="0"/>
              </w:rPr>
            </w:pPr>
            <w:r w:rsidRPr="007A1896">
              <w:rPr>
                <w:rFonts w:ascii="Arial" w:hAnsi="Arial" w:cs="Arial"/>
                <w:kern w:val="0"/>
              </w:rPr>
              <w:t xml:space="preserve">Abonnement 2 annuel enfant (1 h à 1 h 30 </w:t>
            </w:r>
            <w:r w:rsidR="004C12EF" w:rsidRPr="007A1896">
              <w:rPr>
                <w:rFonts w:ascii="Arial" w:hAnsi="Arial" w:cs="Arial"/>
                <w:kern w:val="0"/>
              </w:rPr>
              <w:t>par</w:t>
            </w:r>
            <w:r w:rsidRPr="007A1896">
              <w:rPr>
                <w:rFonts w:ascii="Arial" w:hAnsi="Arial" w:cs="Arial"/>
                <w:kern w:val="0"/>
              </w:rPr>
              <w:t xml:space="preserve"> séance)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375E7" w14:textId="48244746" w:rsidR="00B738BE" w:rsidRPr="007A1896" w:rsidRDefault="00B738BE" w:rsidP="00B738BE">
            <w:pPr>
              <w:jc w:val="right"/>
              <w:rPr>
                <w:rFonts w:ascii="Arial" w:hAnsi="Arial" w:cs="Arial"/>
                <w:kern w:val="0"/>
              </w:rPr>
            </w:pPr>
            <w:r w:rsidRPr="007A1896">
              <w:rPr>
                <w:rFonts w:ascii="Arial" w:hAnsi="Arial" w:cs="Arial"/>
                <w:kern w:val="0"/>
              </w:rPr>
              <w:t>3</w:t>
            </w:r>
            <w:r w:rsidR="0025505A" w:rsidRPr="007A1896">
              <w:rPr>
                <w:rFonts w:ascii="Arial" w:hAnsi="Arial" w:cs="Arial"/>
                <w:kern w:val="0"/>
              </w:rPr>
              <w:t>8</w:t>
            </w:r>
            <w:r w:rsidRPr="007A1896">
              <w:rPr>
                <w:rFonts w:ascii="Arial" w:hAnsi="Arial" w:cs="Arial"/>
                <w:kern w:val="0"/>
              </w:rPr>
              <w:t>5,00 €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ECD86" w14:textId="77777777" w:rsidR="00B738BE" w:rsidRPr="007A1896" w:rsidRDefault="00B738BE" w:rsidP="00B738BE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7A1896">
              <w:rPr>
                <w:rFonts w:ascii="Arial" w:hAnsi="Arial" w:cs="Arial"/>
                <w:b/>
                <w:bCs/>
                <w:kern w:val="0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F66C5" w14:textId="77777777" w:rsidR="00B738BE" w:rsidRPr="007A1896" w:rsidRDefault="00B738BE" w:rsidP="00B738B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7A1896">
              <w:rPr>
                <w:rFonts w:ascii="Arial" w:hAnsi="Arial" w:cs="Arial"/>
                <w:b/>
                <w:bCs/>
                <w:kern w:val="0"/>
              </w:rPr>
              <w:t> </w:t>
            </w:r>
          </w:p>
        </w:tc>
      </w:tr>
      <w:tr w:rsidR="00B738BE" w:rsidRPr="004C12EF" w14:paraId="20B5EB98" w14:textId="77777777" w:rsidTr="00C803A6">
        <w:trPr>
          <w:trHeight w:val="345"/>
        </w:trPr>
        <w:tc>
          <w:tcPr>
            <w:tcW w:w="9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4E265" w14:textId="77777777" w:rsidR="00B738BE" w:rsidRPr="004C12EF" w:rsidRDefault="00B738BE" w:rsidP="00B738BE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4C12EF">
              <w:rPr>
                <w:b/>
                <w:bCs/>
                <w:kern w:val="0"/>
                <w:sz w:val="24"/>
                <w:szCs w:val="24"/>
              </w:rPr>
              <w:t>Total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E072B" w14:textId="77777777" w:rsidR="00B738BE" w:rsidRPr="004C12EF" w:rsidRDefault="00B738BE" w:rsidP="00B738BE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4C12EF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</w:tr>
    </w:tbl>
    <w:p w14:paraId="12C662C0" w14:textId="41AEE33E" w:rsidR="007A1896" w:rsidRDefault="007A1896" w:rsidP="004D58B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0EEE142" w14:textId="40D28B9A" w:rsidR="007A1896" w:rsidRPr="00924453" w:rsidRDefault="007A1896" w:rsidP="004D58B8">
      <w:pPr>
        <w:rPr>
          <w:rFonts w:ascii="Arial" w:hAnsi="Arial" w:cs="Arial"/>
          <w:b/>
          <w:bCs/>
          <w:i/>
          <w:iCs/>
          <w:u w:val="single"/>
        </w:rPr>
      </w:pPr>
      <w:r w:rsidRPr="00924453">
        <w:rPr>
          <w:rFonts w:ascii="Arial" w:hAnsi="Arial" w:cs="Arial"/>
          <w:b/>
          <w:bCs/>
          <w:i/>
          <w:iCs/>
          <w:u w:val="single"/>
        </w:rPr>
        <w:lastRenderedPageBreak/>
        <w:t>Contribution – Adultes et ados</w:t>
      </w:r>
    </w:p>
    <w:tbl>
      <w:tblPr>
        <w:tblW w:w="10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0"/>
        <w:gridCol w:w="1460"/>
        <w:gridCol w:w="724"/>
        <w:gridCol w:w="16"/>
        <w:gridCol w:w="1371"/>
        <w:gridCol w:w="16"/>
      </w:tblGrid>
      <w:tr w:rsidR="007A1896" w:rsidRPr="00924453" w14:paraId="736AAD90" w14:textId="77777777" w:rsidTr="004B0AD0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E9B1BB" w14:textId="77777777" w:rsidR="007A1896" w:rsidRPr="00924453" w:rsidRDefault="007A1896" w:rsidP="004B0AD0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Libellé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42474" w14:textId="77777777" w:rsidR="007A1896" w:rsidRPr="00924453" w:rsidRDefault="007A1896" w:rsidP="004B0AD0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Tarif 2026/2027</w:t>
            </w:r>
          </w:p>
          <w:p w14:paraId="2E0767F5" w14:textId="77777777" w:rsidR="007A1896" w:rsidRPr="00924453" w:rsidRDefault="007A1896" w:rsidP="004B0AD0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Jusqu’au</w:t>
            </w:r>
          </w:p>
          <w:p w14:paraId="6D2BF878" w14:textId="1393433A" w:rsidR="007A1896" w:rsidRPr="00924453" w:rsidRDefault="007A1896" w:rsidP="004B0AD0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10 juillet 2026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804F6" w14:textId="77777777" w:rsidR="007A1896" w:rsidRPr="00924453" w:rsidRDefault="007A1896" w:rsidP="004B0AD0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Qté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32476" w14:textId="77777777" w:rsidR="007A1896" w:rsidRPr="00924453" w:rsidRDefault="007A1896" w:rsidP="004B0AD0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Montant</w:t>
            </w:r>
          </w:p>
        </w:tc>
      </w:tr>
      <w:tr w:rsidR="007A1896" w:rsidRPr="00924453" w14:paraId="1F5712CD" w14:textId="77777777" w:rsidTr="004B0AD0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916053" w14:textId="77777777" w:rsidR="007A1896" w:rsidRPr="00924453" w:rsidRDefault="007A1896" w:rsidP="004B0AD0">
            <w:pPr>
              <w:rPr>
                <w:rFonts w:ascii="Arial" w:hAnsi="Arial" w:cs="Arial"/>
                <w:kern w:val="0"/>
              </w:rPr>
            </w:pPr>
            <w:r w:rsidRPr="00924453">
              <w:rPr>
                <w:rFonts w:ascii="Arial" w:hAnsi="Arial" w:cs="Arial"/>
                <w:kern w:val="0"/>
              </w:rPr>
              <w:t>Cotisation annuelle 2026-2027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94977" w14:textId="77777777" w:rsidR="007A1896" w:rsidRPr="00924453" w:rsidRDefault="007A1896" w:rsidP="004B0AD0">
            <w:pPr>
              <w:jc w:val="right"/>
              <w:rPr>
                <w:rFonts w:ascii="Arial" w:hAnsi="Arial" w:cs="Arial"/>
                <w:kern w:val="0"/>
              </w:rPr>
            </w:pPr>
            <w:r w:rsidRPr="00924453">
              <w:rPr>
                <w:rFonts w:ascii="Arial" w:hAnsi="Arial" w:cs="Arial"/>
                <w:kern w:val="0"/>
              </w:rPr>
              <w:t>15,00 €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410A0" w14:textId="77777777" w:rsidR="007A1896" w:rsidRPr="00924453" w:rsidRDefault="007A1896" w:rsidP="004B0AD0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1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EC561" w14:textId="77777777" w:rsidR="007A1896" w:rsidRPr="00924453" w:rsidRDefault="007A1896" w:rsidP="004B0AD0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15,00 €</w:t>
            </w:r>
          </w:p>
        </w:tc>
      </w:tr>
      <w:tr w:rsidR="007A1896" w:rsidRPr="00924453" w14:paraId="2979C32A" w14:textId="77777777" w:rsidTr="004B0AD0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78FFE9" w14:textId="77777777" w:rsidR="007A1896" w:rsidRPr="00924453" w:rsidRDefault="007A1896" w:rsidP="004B0AD0">
            <w:pPr>
              <w:rPr>
                <w:rFonts w:ascii="Arial" w:hAnsi="Arial" w:cs="Arial"/>
                <w:kern w:val="0"/>
              </w:rPr>
            </w:pPr>
            <w:r w:rsidRPr="00924453">
              <w:rPr>
                <w:rFonts w:ascii="Arial" w:hAnsi="Arial" w:cs="Arial"/>
              </w:rPr>
              <w:t>Carte 10 séances pour 1 trimestre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E8BC0" w14:textId="77777777" w:rsidR="007A1896" w:rsidRPr="00924453" w:rsidRDefault="007A1896" w:rsidP="004B0AD0">
            <w:pPr>
              <w:jc w:val="right"/>
              <w:rPr>
                <w:rFonts w:ascii="Arial" w:hAnsi="Arial" w:cs="Arial"/>
                <w:kern w:val="0"/>
              </w:rPr>
            </w:pPr>
            <w:r w:rsidRPr="00924453">
              <w:rPr>
                <w:rFonts w:ascii="Arial" w:hAnsi="Arial" w:cs="Arial"/>
              </w:rPr>
              <w:t>180,00 €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41320" w14:textId="77777777" w:rsidR="007A1896" w:rsidRPr="00924453" w:rsidRDefault="007A1896" w:rsidP="004B0AD0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E8C51" w14:textId="77777777" w:rsidR="007A1896" w:rsidRPr="00924453" w:rsidRDefault="007A1896" w:rsidP="004B0AD0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 </w:t>
            </w:r>
          </w:p>
        </w:tc>
      </w:tr>
      <w:tr w:rsidR="007A1896" w:rsidRPr="00924453" w14:paraId="4118EF8F" w14:textId="77777777" w:rsidTr="004B0AD0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0DD87" w14:textId="77777777" w:rsidR="007A1896" w:rsidRPr="00924453" w:rsidRDefault="007A1896" w:rsidP="004B0AD0">
            <w:pPr>
              <w:rPr>
                <w:rFonts w:ascii="Arial" w:hAnsi="Arial" w:cs="Arial"/>
                <w:kern w:val="0"/>
              </w:rPr>
            </w:pPr>
            <w:r w:rsidRPr="00924453">
              <w:rPr>
                <w:rFonts w:ascii="Arial" w:hAnsi="Arial" w:cs="Arial"/>
              </w:rPr>
              <w:t>Carte 20 séances pour 2 trimestres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F5185" w14:textId="77777777" w:rsidR="007A1896" w:rsidRPr="00924453" w:rsidRDefault="007A1896" w:rsidP="004B0AD0">
            <w:pPr>
              <w:jc w:val="right"/>
              <w:rPr>
                <w:rFonts w:ascii="Arial" w:hAnsi="Arial" w:cs="Arial"/>
                <w:kern w:val="0"/>
              </w:rPr>
            </w:pPr>
            <w:r w:rsidRPr="00924453">
              <w:rPr>
                <w:rFonts w:ascii="Arial" w:hAnsi="Arial" w:cs="Arial"/>
              </w:rPr>
              <w:t>280,00 €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72E1D" w14:textId="77777777" w:rsidR="007A1896" w:rsidRPr="00924453" w:rsidRDefault="007A1896" w:rsidP="004B0AD0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0DD5D" w14:textId="77777777" w:rsidR="007A1896" w:rsidRPr="00924453" w:rsidRDefault="007A1896" w:rsidP="004B0AD0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 </w:t>
            </w:r>
          </w:p>
        </w:tc>
      </w:tr>
      <w:tr w:rsidR="007A1896" w:rsidRPr="00924453" w14:paraId="6753CCCE" w14:textId="77777777" w:rsidTr="004B0AD0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AB1252" w14:textId="77777777" w:rsidR="007A1896" w:rsidRPr="00924453" w:rsidRDefault="007A1896" w:rsidP="004B0AD0">
            <w:pPr>
              <w:rPr>
                <w:rFonts w:ascii="Arial" w:hAnsi="Arial" w:cs="Arial"/>
                <w:kern w:val="0"/>
              </w:rPr>
            </w:pPr>
            <w:r w:rsidRPr="00924453">
              <w:rPr>
                <w:rFonts w:ascii="Arial" w:hAnsi="Arial" w:cs="Arial"/>
              </w:rPr>
              <w:t>Carte 30 séances pour 3 trimestres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AB7AB" w14:textId="77777777" w:rsidR="007A1896" w:rsidRPr="00924453" w:rsidRDefault="007A1896" w:rsidP="004B0AD0">
            <w:pPr>
              <w:jc w:val="right"/>
              <w:rPr>
                <w:rFonts w:ascii="Arial" w:hAnsi="Arial" w:cs="Arial"/>
                <w:kern w:val="0"/>
              </w:rPr>
            </w:pPr>
            <w:r w:rsidRPr="00924453">
              <w:rPr>
                <w:rFonts w:ascii="Arial" w:hAnsi="Arial" w:cs="Arial"/>
              </w:rPr>
              <w:t>360,00 €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4F9E9" w14:textId="77777777" w:rsidR="007A1896" w:rsidRPr="00924453" w:rsidRDefault="007A1896" w:rsidP="004B0AD0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40A80" w14:textId="77777777" w:rsidR="007A1896" w:rsidRPr="00924453" w:rsidRDefault="007A1896" w:rsidP="004B0AD0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 </w:t>
            </w:r>
          </w:p>
        </w:tc>
      </w:tr>
      <w:tr w:rsidR="007A1896" w:rsidRPr="00924453" w14:paraId="6CCAC482" w14:textId="77777777" w:rsidTr="004B0AD0">
        <w:trPr>
          <w:gridAfter w:val="1"/>
          <w:wAfter w:w="16" w:type="dxa"/>
          <w:trHeight w:val="345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4E1CA" w14:textId="77777777" w:rsidR="007A1896" w:rsidRPr="00924453" w:rsidRDefault="007A1896" w:rsidP="004B0AD0">
            <w:pPr>
              <w:rPr>
                <w:rFonts w:ascii="Arial" w:hAnsi="Arial" w:cs="Arial"/>
                <w:kern w:val="0"/>
              </w:rPr>
            </w:pPr>
            <w:r w:rsidRPr="00924453">
              <w:rPr>
                <w:rFonts w:ascii="Arial" w:hAnsi="Arial" w:cs="Arial"/>
                <w:kern w:val="0"/>
              </w:rPr>
              <w:t>Abonnement annuel adulte (40 séances)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6CBE4" w14:textId="77777777" w:rsidR="007A1896" w:rsidRPr="00924453" w:rsidRDefault="007A1896" w:rsidP="004B0AD0">
            <w:pPr>
              <w:jc w:val="right"/>
              <w:rPr>
                <w:rFonts w:ascii="Arial" w:hAnsi="Arial" w:cs="Arial"/>
                <w:kern w:val="0"/>
              </w:rPr>
            </w:pPr>
            <w:r w:rsidRPr="00924453">
              <w:rPr>
                <w:rFonts w:ascii="Arial" w:hAnsi="Arial" w:cs="Arial"/>
              </w:rPr>
              <w:t>460,00 €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8A493" w14:textId="77777777" w:rsidR="007A1896" w:rsidRPr="00924453" w:rsidRDefault="007A1896" w:rsidP="004B0AD0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 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E5E77" w14:textId="77777777" w:rsidR="007A1896" w:rsidRPr="00924453" w:rsidRDefault="007A1896" w:rsidP="004B0AD0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 </w:t>
            </w:r>
          </w:p>
        </w:tc>
      </w:tr>
      <w:tr w:rsidR="007A1896" w:rsidRPr="00924453" w14:paraId="09911804" w14:textId="77777777" w:rsidTr="004B0AD0">
        <w:trPr>
          <w:trHeight w:val="345"/>
        </w:trPr>
        <w:tc>
          <w:tcPr>
            <w:tcW w:w="9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1A1CB" w14:textId="77777777" w:rsidR="007A1896" w:rsidRPr="00924453" w:rsidRDefault="007A1896" w:rsidP="004B0AD0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Total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8B83F" w14:textId="77777777" w:rsidR="007A1896" w:rsidRPr="00924453" w:rsidRDefault="007A1896" w:rsidP="004B0AD0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924453">
              <w:rPr>
                <w:rFonts w:ascii="Arial" w:hAnsi="Arial" w:cs="Arial"/>
                <w:b/>
                <w:bCs/>
                <w:kern w:val="0"/>
              </w:rPr>
              <w:t> </w:t>
            </w:r>
          </w:p>
        </w:tc>
      </w:tr>
    </w:tbl>
    <w:p w14:paraId="4285A208" w14:textId="77777777" w:rsidR="007A1896" w:rsidRPr="00924453" w:rsidRDefault="007A1896" w:rsidP="004D58B8">
      <w:pPr>
        <w:rPr>
          <w:rFonts w:ascii="Arial" w:hAnsi="Arial" w:cs="Arial"/>
        </w:rPr>
      </w:pPr>
    </w:p>
    <w:p w14:paraId="0A347ED2" w14:textId="7BD679AF" w:rsidR="00CD278F" w:rsidRPr="00924453" w:rsidRDefault="00CD278F" w:rsidP="00CD278F">
      <w:pPr>
        <w:rPr>
          <w:rFonts w:ascii="Arial" w:hAnsi="Arial" w:cs="Arial"/>
        </w:rPr>
      </w:pPr>
      <w:r w:rsidRPr="00924453">
        <w:rPr>
          <w:rFonts w:ascii="Arial" w:hAnsi="Arial" w:cs="Arial"/>
        </w:rPr>
        <w:t xml:space="preserve">Afin de remercier les adhérents pour leur fidélité et de faciliter l'organisation de la rentrée, Terra Dansa maintient les tarifs par séance de la saison 2025-2026 pour toute inscription reçue avant le </w:t>
      </w:r>
      <w:r w:rsidR="007A1896" w:rsidRPr="00924453">
        <w:rPr>
          <w:rFonts w:ascii="Arial" w:hAnsi="Arial" w:cs="Arial"/>
        </w:rPr>
        <w:t>10 juillet</w:t>
      </w:r>
      <w:r w:rsidRPr="00924453">
        <w:rPr>
          <w:rFonts w:ascii="Arial" w:hAnsi="Arial" w:cs="Arial"/>
        </w:rPr>
        <w:t xml:space="preserve"> juin 2026.</w:t>
      </w:r>
    </w:p>
    <w:p w14:paraId="036B6B7A" w14:textId="54BA2886" w:rsidR="007A1896" w:rsidRPr="00924453" w:rsidRDefault="007A1896" w:rsidP="007A1896">
      <w:pPr>
        <w:rPr>
          <w:rFonts w:ascii="Arial" w:hAnsi="Arial" w:cs="Arial"/>
        </w:rPr>
      </w:pPr>
      <w:r w:rsidRPr="00924453">
        <w:rPr>
          <w:rFonts w:ascii="Arial" w:hAnsi="Arial" w:cs="Arial"/>
        </w:rPr>
        <w:t>Pai ailleurs, la saison 2026 2027, la formule abonnement annuel évolue :</w:t>
      </w:r>
    </w:p>
    <w:p w14:paraId="4B06E8BB" w14:textId="77777777" w:rsidR="007A1896" w:rsidRPr="00924453" w:rsidRDefault="007A1896" w:rsidP="007A1896">
      <w:pPr>
        <w:pStyle w:val="Paragraphedeliste"/>
        <w:numPr>
          <w:ilvl w:val="0"/>
          <w:numId w:val="16"/>
        </w:numPr>
        <w:spacing w:after="160" w:line="259" w:lineRule="auto"/>
        <w:rPr>
          <w:rFonts w:ascii="Arial" w:hAnsi="Arial" w:cs="Arial"/>
        </w:rPr>
      </w:pPr>
      <w:r w:rsidRPr="00924453">
        <w:rPr>
          <w:rFonts w:ascii="Arial" w:hAnsi="Arial" w:cs="Arial"/>
        </w:rPr>
        <w:t>De 35 séances de cours, contre 33 lors la saison écoulée pour les enfants</w:t>
      </w:r>
    </w:p>
    <w:p w14:paraId="631B3DBA" w14:textId="7215DBDD" w:rsidR="007A1896" w:rsidRPr="00924453" w:rsidRDefault="007A1896" w:rsidP="00924453">
      <w:pPr>
        <w:pStyle w:val="Paragraphedeliste"/>
        <w:numPr>
          <w:ilvl w:val="0"/>
          <w:numId w:val="16"/>
        </w:numPr>
        <w:spacing w:line="259" w:lineRule="auto"/>
        <w:rPr>
          <w:rFonts w:ascii="Arial" w:hAnsi="Arial" w:cs="Arial"/>
        </w:rPr>
      </w:pPr>
      <w:r w:rsidRPr="00924453">
        <w:rPr>
          <w:rFonts w:ascii="Arial" w:hAnsi="Arial" w:cs="Arial"/>
        </w:rPr>
        <w:t>De 40 séances, contre 38 la saison écoulée pour les adultes,</w:t>
      </w:r>
    </w:p>
    <w:p w14:paraId="271BE2B6" w14:textId="04A9DE47" w:rsidR="007A1896" w:rsidRPr="00924453" w:rsidRDefault="007A1896" w:rsidP="00924453">
      <w:pPr>
        <w:rPr>
          <w:rFonts w:ascii="Arial" w:hAnsi="Arial" w:cs="Arial"/>
        </w:rPr>
      </w:pPr>
      <w:r w:rsidRPr="00924453">
        <w:rPr>
          <w:rFonts w:ascii="Arial" w:hAnsi="Arial" w:cs="Arial"/>
        </w:rPr>
        <w:t>Offrant ainsi davantage de temps de pratique et de progression aux élèves</w:t>
      </w:r>
    </w:p>
    <w:p w14:paraId="10F0DD6D" w14:textId="77777777" w:rsidR="007A1896" w:rsidRPr="00924453" w:rsidRDefault="007A1896" w:rsidP="004D58B8">
      <w:pPr>
        <w:rPr>
          <w:rFonts w:ascii="Arial" w:hAnsi="Arial" w:cs="Arial"/>
        </w:rPr>
      </w:pPr>
    </w:p>
    <w:p w14:paraId="58117A74" w14:textId="047CA136" w:rsidR="00B738BE" w:rsidRPr="00924453" w:rsidRDefault="00B738BE" w:rsidP="004D58B8">
      <w:pPr>
        <w:rPr>
          <w:rFonts w:ascii="Arial" w:hAnsi="Arial" w:cs="Arial"/>
        </w:rPr>
      </w:pPr>
      <w:r w:rsidRPr="00924453">
        <w:rPr>
          <w:rFonts w:ascii="Arial" w:hAnsi="Arial" w:cs="Arial"/>
        </w:rPr>
        <w:t>Règlement le ______ / _____________________/ 2026 :</w:t>
      </w:r>
    </w:p>
    <w:p w14:paraId="07BA2554" w14:textId="26E871FD" w:rsidR="00B738BE" w:rsidRPr="00924453" w:rsidRDefault="00B738BE" w:rsidP="00B738BE">
      <w:pPr>
        <w:pStyle w:val="Paragraphedeliste"/>
        <w:numPr>
          <w:ilvl w:val="0"/>
          <w:numId w:val="8"/>
        </w:numPr>
        <w:rPr>
          <w:rFonts w:ascii="Arial" w:hAnsi="Arial" w:cs="Arial"/>
        </w:rPr>
      </w:pPr>
      <w:r w:rsidRPr="00924453">
        <w:rPr>
          <w:rFonts w:ascii="Arial" w:hAnsi="Arial" w:cs="Arial"/>
        </w:rPr>
        <w:t>Par chèque : ____________________________________________________________________</w:t>
      </w:r>
    </w:p>
    <w:p w14:paraId="1A33742D" w14:textId="599FB85F" w:rsidR="00615821" w:rsidRPr="00924453" w:rsidRDefault="00B738BE" w:rsidP="00247D04">
      <w:pPr>
        <w:pStyle w:val="Paragraphedeliste"/>
        <w:numPr>
          <w:ilvl w:val="0"/>
          <w:numId w:val="8"/>
        </w:numPr>
        <w:rPr>
          <w:rFonts w:ascii="Arial" w:hAnsi="Arial" w:cs="Arial"/>
          <w:b/>
          <w:bCs/>
          <w:u w:val="single"/>
        </w:rPr>
      </w:pPr>
      <w:r w:rsidRPr="00924453">
        <w:rPr>
          <w:rFonts w:ascii="Arial" w:hAnsi="Arial" w:cs="Arial"/>
        </w:rPr>
        <w:t xml:space="preserve">En espèce : </w:t>
      </w:r>
      <w:r w:rsidR="009C732E" w:rsidRPr="00924453">
        <w:rPr>
          <w:rFonts w:ascii="Arial" w:hAnsi="Arial" w:cs="Arial"/>
        </w:rPr>
        <w:t>N° du r</w:t>
      </w:r>
      <w:r w:rsidRPr="00924453">
        <w:rPr>
          <w:rFonts w:ascii="Arial" w:hAnsi="Arial" w:cs="Arial"/>
        </w:rPr>
        <w:t>eçu</w:t>
      </w:r>
      <w:r w:rsidR="009C732E" w:rsidRPr="00924453">
        <w:rPr>
          <w:rFonts w:ascii="Arial" w:hAnsi="Arial" w:cs="Arial"/>
        </w:rPr>
        <w:t xml:space="preserve"> __________________</w:t>
      </w:r>
    </w:p>
    <w:p w14:paraId="097531CB" w14:textId="77777777" w:rsidR="009C732E" w:rsidRPr="00924453" w:rsidRDefault="009C732E" w:rsidP="004D58B8">
      <w:pPr>
        <w:rPr>
          <w:rFonts w:ascii="Arial" w:hAnsi="Arial" w:cs="Arial"/>
          <w:b/>
          <w:bCs/>
        </w:rPr>
      </w:pPr>
    </w:p>
    <w:p w14:paraId="2104A548" w14:textId="2AEB2020" w:rsidR="009C732E" w:rsidRPr="00924453" w:rsidRDefault="009C732E" w:rsidP="009C732E">
      <w:pPr>
        <w:rPr>
          <w:rFonts w:ascii="Arial" w:hAnsi="Arial" w:cs="Arial"/>
          <w:b/>
          <w:bCs/>
          <w:u w:val="single"/>
        </w:rPr>
      </w:pPr>
      <w:r w:rsidRPr="00924453">
        <w:rPr>
          <w:rFonts w:ascii="Arial" w:hAnsi="Arial" w:cs="Arial"/>
          <w:b/>
          <w:bCs/>
          <w:u w:val="single"/>
        </w:rPr>
        <w:t xml:space="preserve">Modalités de </w:t>
      </w:r>
      <w:r w:rsidR="00E61027" w:rsidRPr="00924453">
        <w:rPr>
          <w:rFonts w:ascii="Arial" w:hAnsi="Arial" w:cs="Arial"/>
          <w:b/>
          <w:bCs/>
          <w:u w:val="single"/>
        </w:rPr>
        <w:t>règlement</w:t>
      </w:r>
    </w:p>
    <w:p w14:paraId="5732B762" w14:textId="77777777" w:rsidR="00E61027" w:rsidRPr="00924453" w:rsidRDefault="00E61027" w:rsidP="00E61027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924453">
        <w:rPr>
          <w:rFonts w:ascii="Arial" w:hAnsi="Arial" w:cs="Arial"/>
        </w:rPr>
        <w:t>La cotisation annuelle est due dans son intégralité lors de l'inscription.</w:t>
      </w:r>
    </w:p>
    <w:p w14:paraId="4FB2161F" w14:textId="28EAEBA2" w:rsidR="00E61027" w:rsidRPr="00924453" w:rsidRDefault="00E61027" w:rsidP="00E61027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924453">
        <w:rPr>
          <w:rFonts w:ascii="Arial" w:hAnsi="Arial" w:cs="Arial"/>
        </w:rPr>
        <w:t xml:space="preserve">L'abonnement annuel peut être réglé en une ou trois fois par chèque. En cas de paiement échelonné, les trois chèques, signés et datés </w:t>
      </w:r>
      <w:r w:rsidR="00F41F8F" w:rsidRPr="00924453">
        <w:rPr>
          <w:rFonts w:ascii="Arial" w:hAnsi="Arial" w:cs="Arial"/>
        </w:rPr>
        <w:t>aux dates d’encaissement (30/09/2026</w:t>
      </w:r>
      <w:r w:rsidRPr="00924453">
        <w:rPr>
          <w:rFonts w:ascii="Arial" w:hAnsi="Arial" w:cs="Arial"/>
        </w:rPr>
        <w:t>,</w:t>
      </w:r>
      <w:r w:rsidR="00F41F8F" w:rsidRPr="00924453">
        <w:rPr>
          <w:rFonts w:ascii="Arial" w:hAnsi="Arial" w:cs="Arial"/>
        </w:rPr>
        <w:t xml:space="preserve"> 30/01/2027, 30/04/2027)</w:t>
      </w:r>
      <w:r w:rsidRPr="00924453">
        <w:rPr>
          <w:rFonts w:ascii="Arial" w:hAnsi="Arial" w:cs="Arial"/>
        </w:rPr>
        <w:t xml:space="preserve"> devront être remis lors de l'inscription.</w:t>
      </w:r>
    </w:p>
    <w:p w14:paraId="7E079633" w14:textId="77777777" w:rsidR="00E61027" w:rsidRPr="00924453" w:rsidRDefault="00E61027" w:rsidP="00E61027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924453">
        <w:rPr>
          <w:rFonts w:ascii="Arial" w:hAnsi="Arial" w:cs="Arial"/>
        </w:rPr>
        <w:t>La carte de 10 séances est payable en une seule fois par chèque, virement bancaire ou carte bancaire.</w:t>
      </w:r>
    </w:p>
    <w:p w14:paraId="041A14CC" w14:textId="7105FADA" w:rsidR="00E61027" w:rsidRPr="00924453" w:rsidRDefault="00E61027" w:rsidP="00E61027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924453">
        <w:rPr>
          <w:rFonts w:ascii="Arial" w:hAnsi="Arial" w:cs="Arial"/>
        </w:rPr>
        <w:t xml:space="preserve">La carte de 20 séances peut être réglée en deux fois. Les deux chèques, signés et datés </w:t>
      </w:r>
      <w:r w:rsidR="00F41F8F" w:rsidRPr="00924453">
        <w:rPr>
          <w:rFonts w:ascii="Arial" w:hAnsi="Arial" w:cs="Arial"/>
        </w:rPr>
        <w:t xml:space="preserve">aux dates </w:t>
      </w:r>
      <w:r w:rsidRPr="00924453">
        <w:rPr>
          <w:rFonts w:ascii="Arial" w:hAnsi="Arial" w:cs="Arial"/>
        </w:rPr>
        <w:t xml:space="preserve">d'encaissement </w:t>
      </w:r>
      <w:r w:rsidR="00F41F8F" w:rsidRPr="00924453">
        <w:rPr>
          <w:rFonts w:ascii="Arial" w:hAnsi="Arial" w:cs="Arial"/>
        </w:rPr>
        <w:t>(30/09/2026, 30/01/2027)</w:t>
      </w:r>
      <w:r w:rsidRPr="00924453">
        <w:rPr>
          <w:rFonts w:ascii="Arial" w:hAnsi="Arial" w:cs="Arial"/>
        </w:rPr>
        <w:t>, devront être remis lors de l'achat.</w:t>
      </w:r>
    </w:p>
    <w:p w14:paraId="779C89BB" w14:textId="3976E87F" w:rsidR="00E61027" w:rsidRPr="00924453" w:rsidRDefault="00E61027" w:rsidP="00E61027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924453">
        <w:rPr>
          <w:rFonts w:ascii="Arial" w:hAnsi="Arial" w:cs="Arial"/>
        </w:rPr>
        <w:t xml:space="preserve">La carte de 30 séances peut être réglée en trois fois. Les trois chèques, signés et datés </w:t>
      </w:r>
      <w:r w:rsidR="00F41F8F" w:rsidRPr="00924453">
        <w:rPr>
          <w:rFonts w:ascii="Arial" w:hAnsi="Arial" w:cs="Arial"/>
        </w:rPr>
        <w:t>aux dates d’encaissement (30/09/2026, 30/01/2027, 30/04/2027)</w:t>
      </w:r>
      <w:r w:rsidR="008323E5" w:rsidRPr="00924453">
        <w:rPr>
          <w:rFonts w:ascii="Arial" w:hAnsi="Arial" w:cs="Arial"/>
        </w:rPr>
        <w:t xml:space="preserve"> </w:t>
      </w:r>
      <w:r w:rsidRPr="00924453">
        <w:rPr>
          <w:rFonts w:ascii="Arial" w:hAnsi="Arial" w:cs="Arial"/>
        </w:rPr>
        <w:t>devront être remis lors de l'achat.</w:t>
      </w:r>
    </w:p>
    <w:p w14:paraId="4B5CD0E8" w14:textId="77777777" w:rsidR="00E61027" w:rsidRPr="00924453" w:rsidRDefault="00E61027" w:rsidP="00E61027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924453">
        <w:rPr>
          <w:rFonts w:ascii="Arial" w:hAnsi="Arial" w:cs="Arial"/>
        </w:rPr>
        <w:t>L'abonnement annuel est dû dans son intégralité, sauf cas exceptionnels dûment justifiés (maladie grave, intervention chirurgicale, déménagement ou mutation professionnelle), sur présentation d'un justificatif.</w:t>
      </w:r>
    </w:p>
    <w:p w14:paraId="42C7256E" w14:textId="77777777" w:rsidR="00E61027" w:rsidRPr="00924453" w:rsidRDefault="00E61027" w:rsidP="00E61027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924453">
        <w:rPr>
          <w:rFonts w:ascii="Arial" w:hAnsi="Arial" w:cs="Arial"/>
        </w:rPr>
        <w:t>En cas de rejet de paiement, les frais bancaires correspondants resteront à la charge de l'adhérent.</w:t>
      </w:r>
    </w:p>
    <w:p w14:paraId="6CF3BBEF" w14:textId="77777777" w:rsidR="00E61027" w:rsidRPr="00924453" w:rsidRDefault="00E61027" w:rsidP="00E61027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924453">
        <w:rPr>
          <w:rFonts w:ascii="Arial" w:hAnsi="Arial" w:cs="Arial"/>
        </w:rPr>
        <w:t>En cas de rejet de paiement, les frais bancaires correspondants resteront à la charge de l'adhérent.</w:t>
      </w:r>
    </w:p>
    <w:p w14:paraId="6C2EB716" w14:textId="77777777" w:rsidR="00E61027" w:rsidRPr="00924453" w:rsidRDefault="00E61027" w:rsidP="004D58B8">
      <w:pPr>
        <w:rPr>
          <w:rFonts w:ascii="Arial" w:hAnsi="Arial" w:cs="Arial"/>
          <w:b/>
          <w:bCs/>
        </w:rPr>
      </w:pPr>
    </w:p>
    <w:p w14:paraId="0273D1AD" w14:textId="193C33C9" w:rsidR="004D58B8" w:rsidRPr="00924453" w:rsidRDefault="004D58B8" w:rsidP="004D58B8">
      <w:pPr>
        <w:rPr>
          <w:rFonts w:ascii="Arial" w:hAnsi="Arial" w:cs="Arial"/>
        </w:rPr>
      </w:pPr>
      <w:r w:rsidRPr="00924453">
        <w:rPr>
          <w:rFonts w:ascii="Arial" w:hAnsi="Arial" w:cs="Arial"/>
          <w:b/>
          <w:bCs/>
          <w:i/>
          <w:iCs/>
          <w:u w:val="single"/>
        </w:rPr>
        <w:t>Compléter et barrer les mentions inutiles</w:t>
      </w:r>
      <w:r w:rsidRPr="00924453">
        <w:rPr>
          <w:rFonts w:ascii="Arial" w:hAnsi="Arial" w:cs="Arial"/>
          <w:b/>
          <w:bCs/>
          <w:i/>
          <w:iCs/>
          <w:u w:val="single"/>
        </w:rPr>
        <w:br/>
      </w:r>
      <w:r w:rsidRPr="00924453">
        <w:rPr>
          <w:rFonts w:ascii="Arial" w:hAnsi="Arial" w:cs="Arial"/>
        </w:rPr>
        <w:t>Je soussigné(</w:t>
      </w:r>
      <w:proofErr w:type="gramStart"/>
      <w:r w:rsidRPr="00924453">
        <w:rPr>
          <w:rFonts w:ascii="Arial" w:hAnsi="Arial" w:cs="Arial"/>
        </w:rPr>
        <w:t xml:space="preserve">e)   </w:t>
      </w:r>
      <w:proofErr w:type="gramEnd"/>
      <w:r w:rsidRPr="00924453">
        <w:rPr>
          <w:rFonts w:ascii="Arial" w:hAnsi="Arial" w:cs="Arial"/>
        </w:rPr>
        <w:t xml:space="preserve">………………………………………. </w:t>
      </w:r>
    </w:p>
    <w:p w14:paraId="303F8C21" w14:textId="169893D3" w:rsidR="004D58B8" w:rsidRPr="00924453" w:rsidRDefault="004D58B8" w:rsidP="004D58B8">
      <w:pPr>
        <w:rPr>
          <w:rFonts w:ascii="Arial" w:hAnsi="Arial" w:cs="Arial"/>
        </w:rPr>
      </w:pPr>
      <w:r w:rsidRPr="00924453">
        <w:rPr>
          <w:rFonts w:ascii="Arial" w:hAnsi="Arial" w:cs="Arial"/>
        </w:rPr>
        <w:t>&gt; autorise* / n’autorise pas* l’utilisation de photos de danse de moi-même* / de mon enfant* prises lors des activités du Studio Terra Dansa (cours, spectacles) pour la promotion du studio Terra Dansa (affiches, site de l’association …)</w:t>
      </w:r>
    </w:p>
    <w:p w14:paraId="10EF8865" w14:textId="77777777" w:rsidR="004D58B8" w:rsidRPr="00924453" w:rsidRDefault="004D58B8" w:rsidP="004D58B8">
      <w:pPr>
        <w:rPr>
          <w:rFonts w:ascii="Arial" w:hAnsi="Arial" w:cs="Arial"/>
        </w:rPr>
      </w:pPr>
      <w:r w:rsidRPr="00924453">
        <w:rPr>
          <w:rFonts w:ascii="Arial" w:hAnsi="Arial" w:cs="Arial"/>
        </w:rPr>
        <w:t>&gt; certifie avoir souscrit pour moi-même* / pour mon enfant* une Assurance Responsabilité Civile.</w:t>
      </w:r>
    </w:p>
    <w:p w14:paraId="505050F0" w14:textId="77777777" w:rsidR="004D58B8" w:rsidRPr="00924453" w:rsidRDefault="004D58B8" w:rsidP="004D58B8">
      <w:pPr>
        <w:rPr>
          <w:rFonts w:ascii="Arial" w:hAnsi="Arial" w:cs="Arial"/>
        </w:rPr>
      </w:pPr>
      <w:r w:rsidRPr="00924453">
        <w:rPr>
          <w:rFonts w:ascii="Arial" w:hAnsi="Arial" w:cs="Arial"/>
        </w:rPr>
        <w:t>&gt; certifie avoir pris connaissance du règlement intérieur et m’engage à le respecter.</w:t>
      </w:r>
    </w:p>
    <w:p w14:paraId="343DD8E6" w14:textId="77777777" w:rsidR="004D58B8" w:rsidRPr="00924453" w:rsidRDefault="004D58B8" w:rsidP="004D58B8">
      <w:pPr>
        <w:rPr>
          <w:rFonts w:ascii="Arial" w:hAnsi="Arial" w:cs="Arial"/>
        </w:rPr>
      </w:pPr>
      <w:r w:rsidRPr="00924453">
        <w:rPr>
          <w:rFonts w:ascii="Arial" w:hAnsi="Arial" w:cs="Arial"/>
        </w:rPr>
        <w:t>* barrer la mention inutile</w:t>
      </w:r>
    </w:p>
    <w:p w14:paraId="43B6B949" w14:textId="77777777" w:rsidR="004D58B8" w:rsidRPr="00924453" w:rsidRDefault="004D58B8" w:rsidP="004D58B8">
      <w:pPr>
        <w:rPr>
          <w:rFonts w:ascii="Arial" w:hAnsi="Arial" w:cs="Arial"/>
        </w:rPr>
      </w:pPr>
      <w:r w:rsidRPr="00924453">
        <w:rPr>
          <w:rFonts w:ascii="Arial" w:hAnsi="Arial" w:cs="Arial"/>
        </w:rPr>
        <w:br/>
        <w:t>Fait à ………………………….   Le ………………………</w:t>
      </w:r>
      <w:proofErr w:type="gramStart"/>
      <w:r w:rsidRPr="00924453">
        <w:rPr>
          <w:rFonts w:ascii="Arial" w:hAnsi="Arial" w:cs="Arial"/>
        </w:rPr>
        <w:t>…….</w:t>
      </w:r>
      <w:proofErr w:type="gramEnd"/>
      <w:r w:rsidRPr="00924453">
        <w:rPr>
          <w:rFonts w:ascii="Arial" w:hAnsi="Arial" w:cs="Arial"/>
        </w:rPr>
        <w:t>.</w:t>
      </w:r>
    </w:p>
    <w:p w14:paraId="53EEF52B" w14:textId="77777777" w:rsidR="004D58B8" w:rsidRPr="00924453" w:rsidRDefault="004D58B8" w:rsidP="004D58B8">
      <w:pPr>
        <w:rPr>
          <w:rFonts w:ascii="Arial" w:hAnsi="Arial" w:cs="Arial"/>
        </w:rPr>
      </w:pPr>
      <w:r w:rsidRPr="00924453">
        <w:rPr>
          <w:rFonts w:ascii="Arial" w:hAnsi="Arial" w:cs="Arial"/>
        </w:rPr>
        <w:br/>
        <w:t>Signature de l’adhérent</w:t>
      </w:r>
      <w:r w:rsidRPr="00924453">
        <w:rPr>
          <w:rFonts w:ascii="Arial" w:hAnsi="Arial" w:cs="Arial"/>
        </w:rPr>
        <w:tab/>
      </w:r>
      <w:r w:rsidRPr="00924453">
        <w:rPr>
          <w:rFonts w:ascii="Arial" w:hAnsi="Arial" w:cs="Arial"/>
        </w:rPr>
        <w:tab/>
      </w:r>
      <w:r w:rsidRPr="00924453">
        <w:rPr>
          <w:rFonts w:ascii="Arial" w:hAnsi="Arial" w:cs="Arial"/>
        </w:rPr>
        <w:tab/>
        <w:t>Signature du responsable légal pour les mineurs</w:t>
      </w:r>
    </w:p>
    <w:p w14:paraId="15997A8E" w14:textId="66576742" w:rsidR="002C6FE1" w:rsidRPr="00924453" w:rsidRDefault="004D58B8" w:rsidP="004D58B8">
      <w:pPr>
        <w:rPr>
          <w:rFonts w:ascii="Arial" w:hAnsi="Arial" w:cs="Arial"/>
        </w:rPr>
      </w:pPr>
      <w:r w:rsidRPr="00924453">
        <w:rPr>
          <w:rFonts w:ascii="Arial" w:hAnsi="Arial" w:cs="Arial"/>
        </w:rPr>
        <w:br/>
      </w:r>
    </w:p>
    <w:p w14:paraId="4221376D" w14:textId="77777777" w:rsidR="002C6FE1" w:rsidRPr="00924453" w:rsidRDefault="002C6FE1" w:rsidP="004D58B8">
      <w:pPr>
        <w:rPr>
          <w:rFonts w:ascii="Arial" w:hAnsi="Arial" w:cs="Arial"/>
        </w:rPr>
      </w:pPr>
    </w:p>
    <w:p w14:paraId="4C504F94" w14:textId="77777777" w:rsidR="002C6FE1" w:rsidRPr="00924453" w:rsidRDefault="002C6FE1" w:rsidP="004D58B8">
      <w:pPr>
        <w:rPr>
          <w:rFonts w:ascii="Arial" w:hAnsi="Arial" w:cs="Arial"/>
        </w:rPr>
      </w:pPr>
    </w:p>
    <w:p w14:paraId="11404FAF" w14:textId="3BFF4D96" w:rsidR="004D58B8" w:rsidRPr="00924453" w:rsidRDefault="004D58B8" w:rsidP="002C6FE1">
      <w:pPr>
        <w:jc w:val="right"/>
        <w:rPr>
          <w:rFonts w:ascii="Arial" w:hAnsi="Arial" w:cs="Arial"/>
        </w:rPr>
      </w:pPr>
      <w:r w:rsidRPr="00924453">
        <w:rPr>
          <w:rFonts w:ascii="Arial" w:hAnsi="Arial" w:cs="Arial"/>
        </w:rPr>
        <w:t>--- À remplir par l’équipe Terra Dansa ---</w:t>
      </w:r>
    </w:p>
    <w:p w14:paraId="6B3DB6FA" w14:textId="77777777" w:rsidR="004D58B8" w:rsidRPr="00924453" w:rsidRDefault="004D58B8" w:rsidP="002C6FE1">
      <w:pPr>
        <w:jc w:val="right"/>
        <w:rPr>
          <w:rFonts w:ascii="Arial" w:hAnsi="Arial" w:cs="Arial"/>
        </w:rPr>
      </w:pPr>
      <w:r w:rsidRPr="00924453">
        <w:rPr>
          <w:rFonts w:ascii="Segoe UI Symbol" w:hAnsi="Segoe UI Symbol" w:cs="Segoe UI Symbol"/>
        </w:rPr>
        <w:t>☐</w:t>
      </w:r>
      <w:r w:rsidRPr="00924453">
        <w:rPr>
          <w:rFonts w:ascii="Arial" w:hAnsi="Arial" w:cs="Arial"/>
        </w:rPr>
        <w:t xml:space="preserve"> Inscription validée</w:t>
      </w:r>
    </w:p>
    <w:p w14:paraId="39A17CD2" w14:textId="77777777" w:rsidR="004D58B8" w:rsidRPr="00924453" w:rsidRDefault="004D58B8" w:rsidP="002C6FE1">
      <w:pPr>
        <w:jc w:val="right"/>
        <w:rPr>
          <w:rFonts w:ascii="Arial" w:hAnsi="Arial" w:cs="Arial"/>
        </w:rPr>
      </w:pPr>
      <w:r w:rsidRPr="00924453">
        <w:rPr>
          <w:rFonts w:ascii="Segoe UI Symbol" w:hAnsi="Segoe UI Symbol" w:cs="Segoe UI Symbol"/>
        </w:rPr>
        <w:t>☐</w:t>
      </w:r>
      <w:r w:rsidRPr="00924453">
        <w:rPr>
          <w:rFonts w:ascii="Arial" w:hAnsi="Arial" w:cs="Arial"/>
        </w:rPr>
        <w:t xml:space="preserve"> Paiement reçu : …………</w:t>
      </w:r>
    </w:p>
    <w:p w14:paraId="033E62A1" w14:textId="77777777" w:rsidR="004D58B8" w:rsidRPr="00924453" w:rsidRDefault="004D58B8" w:rsidP="002C6FE1">
      <w:pPr>
        <w:jc w:val="right"/>
        <w:rPr>
          <w:rFonts w:ascii="Arial" w:hAnsi="Arial" w:cs="Arial"/>
        </w:rPr>
      </w:pPr>
      <w:r w:rsidRPr="00924453">
        <w:rPr>
          <w:rFonts w:ascii="Segoe UI Symbol" w:hAnsi="Segoe UI Symbol" w:cs="Segoe UI Symbol"/>
        </w:rPr>
        <w:t>☐</w:t>
      </w:r>
      <w:r w:rsidRPr="00924453">
        <w:rPr>
          <w:rFonts w:ascii="Arial" w:hAnsi="Arial" w:cs="Arial"/>
        </w:rPr>
        <w:t xml:space="preserve"> Date d’entrée dans le cours : ……/……/……</w:t>
      </w:r>
    </w:p>
    <w:p w14:paraId="19FCDA7B" w14:textId="50BEE55B" w:rsidR="001E3331" w:rsidRPr="00924453" w:rsidRDefault="001E3331" w:rsidP="001E3331">
      <w:pPr>
        <w:rPr>
          <w:rFonts w:ascii="Arial" w:hAnsi="Arial" w:cs="Arial"/>
        </w:rPr>
      </w:pPr>
      <w:r w:rsidRPr="00924453">
        <w:rPr>
          <w:rFonts w:ascii="Arial" w:hAnsi="Arial" w:cs="Arial"/>
        </w:rPr>
        <w:br w:type="page"/>
      </w:r>
    </w:p>
    <w:p w14:paraId="24D5D78B" w14:textId="2EC14159" w:rsidR="00161A8F" w:rsidRPr="00161A8F" w:rsidRDefault="00161A8F" w:rsidP="00161A8F">
      <w:pPr>
        <w:spacing w:before="100" w:beforeAutospacing="1" w:after="100" w:afterAutospacing="1"/>
        <w:jc w:val="center"/>
        <w:outlineLvl w:val="0"/>
        <w:rPr>
          <w:b/>
          <w:bCs/>
          <w:color w:val="auto"/>
          <w:kern w:val="36"/>
          <w:sz w:val="28"/>
          <w:szCs w:val="28"/>
        </w:rPr>
      </w:pPr>
      <w:r w:rsidRPr="00161A8F">
        <w:rPr>
          <w:b/>
          <w:bCs/>
          <w:color w:val="auto"/>
          <w:kern w:val="36"/>
          <w:sz w:val="28"/>
          <w:szCs w:val="28"/>
        </w:rPr>
        <w:lastRenderedPageBreak/>
        <w:t>RÈGLEMENT INTÉRIEUR</w:t>
      </w:r>
    </w:p>
    <w:p w14:paraId="3ABAC165" w14:textId="4294903F" w:rsidR="00161A8F" w:rsidRPr="00BB264E" w:rsidRDefault="009C732E" w:rsidP="00BB264E">
      <w:pPr>
        <w:pStyle w:val="Paragraphedeliste"/>
        <w:numPr>
          <w:ilvl w:val="0"/>
          <w:numId w:val="14"/>
        </w:numPr>
        <w:outlineLvl w:val="2"/>
        <w:rPr>
          <w:rFonts w:ascii="Arizl" w:hAnsi="Arizl"/>
          <w:b/>
          <w:bCs/>
          <w:color w:val="auto"/>
          <w:kern w:val="0"/>
        </w:rPr>
      </w:pPr>
      <w:r w:rsidRPr="00BB264E">
        <w:rPr>
          <w:rFonts w:ascii="Arizl" w:hAnsi="Arizl"/>
          <w:b/>
          <w:bCs/>
          <w:color w:val="auto"/>
          <w:kern w:val="0"/>
        </w:rPr>
        <w:t>Modalités de règlement</w:t>
      </w:r>
    </w:p>
    <w:p w14:paraId="5B4EA320" w14:textId="70EEDBAE" w:rsidR="009C732E" w:rsidRPr="00BB264E" w:rsidRDefault="009C732E" w:rsidP="00BB264E">
      <w:pPr>
        <w:pStyle w:val="Paragraphedeliste"/>
        <w:numPr>
          <w:ilvl w:val="0"/>
          <w:numId w:val="12"/>
        </w:numPr>
        <w:outlineLvl w:val="2"/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La cotisation annuelle est due dans son intégralité lors de l'inscription.</w:t>
      </w:r>
    </w:p>
    <w:p w14:paraId="72D4FAE2" w14:textId="4CC37C34" w:rsidR="009C732E" w:rsidRPr="00BB264E" w:rsidRDefault="009C732E" w:rsidP="00BB264E">
      <w:pPr>
        <w:pStyle w:val="Paragraphedeliste"/>
        <w:numPr>
          <w:ilvl w:val="0"/>
          <w:numId w:val="12"/>
        </w:numPr>
        <w:outlineLvl w:val="2"/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L'abonnement annuel peut être réglé en une ou trois fois par chèque. En cas de paiement échelonné, les trois chèques, signés et datés à leur date d'encaissement souhaitée, devront être remis lors de l'inscription.</w:t>
      </w:r>
    </w:p>
    <w:p w14:paraId="6FA99E65" w14:textId="4446FCE6" w:rsidR="009C732E" w:rsidRPr="00BB264E" w:rsidRDefault="009C732E" w:rsidP="00BB264E">
      <w:pPr>
        <w:pStyle w:val="Paragraphedeliste"/>
        <w:numPr>
          <w:ilvl w:val="0"/>
          <w:numId w:val="12"/>
        </w:numPr>
        <w:outlineLvl w:val="2"/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La carte de 10 séances est payable en une seule fois par chèque, virement bancaire ou carte bancaire.</w:t>
      </w:r>
    </w:p>
    <w:p w14:paraId="592E70EA" w14:textId="1B742196" w:rsidR="009C732E" w:rsidRPr="00BB264E" w:rsidRDefault="009C732E" w:rsidP="00BB264E">
      <w:pPr>
        <w:pStyle w:val="Paragraphedeliste"/>
        <w:numPr>
          <w:ilvl w:val="0"/>
          <w:numId w:val="12"/>
        </w:numPr>
        <w:outlineLvl w:val="2"/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La carte de 20 séances peut être réglée en deux fois. Les deux chèques, signés et datés à leur date d'encaissement souhaitée, devront être remis lors de l'achat.</w:t>
      </w:r>
    </w:p>
    <w:p w14:paraId="65AEB452" w14:textId="796AD459" w:rsidR="009C732E" w:rsidRPr="00BB264E" w:rsidRDefault="009C732E" w:rsidP="00BB264E">
      <w:pPr>
        <w:pStyle w:val="Paragraphedeliste"/>
        <w:numPr>
          <w:ilvl w:val="0"/>
          <w:numId w:val="12"/>
        </w:numPr>
        <w:outlineLvl w:val="2"/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La carte de 30 séances peut être réglée en trois fois. Les trois chèques, signés et datés à leur date d'encaissement souhaitée, devront être remis lors de l'achat.</w:t>
      </w:r>
    </w:p>
    <w:p w14:paraId="7A489C88" w14:textId="10CC81F0" w:rsidR="009C732E" w:rsidRPr="00BB264E" w:rsidRDefault="009C732E" w:rsidP="00BB264E">
      <w:pPr>
        <w:pStyle w:val="Paragraphedeliste"/>
        <w:numPr>
          <w:ilvl w:val="0"/>
          <w:numId w:val="12"/>
        </w:numPr>
        <w:outlineLvl w:val="2"/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L'abonnement annuel est dû dans son intégralité, sauf cas exceptionnels dûment justifiés (maladie grave, intervention chirurgicale, déménagement ou mutation professionnelle), sur présentation d'un justificatif.</w:t>
      </w:r>
    </w:p>
    <w:p w14:paraId="4EA9F914" w14:textId="3388D88F" w:rsidR="009C732E" w:rsidRPr="00BB264E" w:rsidRDefault="009C732E" w:rsidP="00BB264E">
      <w:pPr>
        <w:pStyle w:val="Paragraphedeliste"/>
        <w:numPr>
          <w:ilvl w:val="0"/>
          <w:numId w:val="12"/>
        </w:numPr>
        <w:outlineLvl w:val="2"/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En cas de rejet de paiement, les frais bancaires correspondants resteront à la charge de l'adhérent.</w:t>
      </w:r>
    </w:p>
    <w:p w14:paraId="25869424" w14:textId="5BE2D171" w:rsidR="009C732E" w:rsidRDefault="009C732E" w:rsidP="00BB264E">
      <w:pPr>
        <w:pStyle w:val="Paragraphedeliste"/>
        <w:numPr>
          <w:ilvl w:val="0"/>
          <w:numId w:val="12"/>
        </w:numPr>
        <w:outlineLvl w:val="2"/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En cas de rejet de paiement, les frais bancaires correspondants resteront à la charge de l'adhérent.</w:t>
      </w:r>
    </w:p>
    <w:p w14:paraId="0D203CB1" w14:textId="77777777" w:rsidR="00BB264E" w:rsidRPr="00BB264E" w:rsidRDefault="00BB264E" w:rsidP="00BB264E">
      <w:pPr>
        <w:pStyle w:val="Paragraphedeliste"/>
        <w:outlineLvl w:val="2"/>
        <w:rPr>
          <w:rFonts w:ascii="Arizl" w:hAnsi="Arizl"/>
          <w:color w:val="auto"/>
          <w:kern w:val="0"/>
        </w:rPr>
      </w:pPr>
    </w:p>
    <w:p w14:paraId="56BD0145" w14:textId="77777777" w:rsidR="00161A8F" w:rsidRPr="00BB264E" w:rsidRDefault="00161A8F" w:rsidP="00BB264E">
      <w:pPr>
        <w:outlineLvl w:val="2"/>
        <w:rPr>
          <w:rFonts w:ascii="Arizl" w:hAnsi="Arizl"/>
          <w:b/>
          <w:bCs/>
          <w:color w:val="auto"/>
          <w:kern w:val="0"/>
        </w:rPr>
      </w:pPr>
      <w:r w:rsidRPr="00BB264E">
        <w:rPr>
          <w:rFonts w:ascii="Arizl" w:hAnsi="Arizl"/>
          <w:b/>
          <w:bCs/>
          <w:color w:val="auto"/>
          <w:kern w:val="0"/>
        </w:rPr>
        <w:t>2. Certificat médical</w:t>
      </w:r>
    </w:p>
    <w:p w14:paraId="4BA818E6" w14:textId="77777777" w:rsidR="00BB264E" w:rsidRDefault="00161A8F" w:rsidP="00BB264E">
      <w:pPr>
        <w:ind w:left="360"/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Le certificat médical d’aptitude à la danse n’est plus obligatoire.</w:t>
      </w:r>
      <w:r w:rsidR="00BB264E">
        <w:rPr>
          <w:rFonts w:ascii="Arizl" w:hAnsi="Arizl"/>
          <w:color w:val="auto"/>
          <w:kern w:val="0"/>
        </w:rPr>
        <w:t xml:space="preserve"> </w:t>
      </w:r>
      <w:r w:rsidRPr="00BB264E">
        <w:rPr>
          <w:rFonts w:ascii="Arizl" w:hAnsi="Arizl"/>
          <w:color w:val="auto"/>
          <w:kern w:val="0"/>
        </w:rPr>
        <w:t xml:space="preserve">Cependant, les responsables légaux doivent s'assurer que leur enfant </w:t>
      </w:r>
      <w:r w:rsidR="00F34FD5" w:rsidRPr="00BB264E">
        <w:rPr>
          <w:rFonts w:ascii="Arizl" w:hAnsi="Arizl"/>
          <w:color w:val="auto"/>
          <w:kern w:val="0"/>
        </w:rPr>
        <w:t>est apte</w:t>
      </w:r>
      <w:r w:rsidRPr="00BB264E">
        <w:rPr>
          <w:rFonts w:ascii="Arizl" w:hAnsi="Arizl"/>
          <w:color w:val="auto"/>
          <w:kern w:val="0"/>
        </w:rPr>
        <w:t xml:space="preserve"> </w:t>
      </w:r>
      <w:r w:rsidR="00F34FD5" w:rsidRPr="00BB264E">
        <w:rPr>
          <w:rFonts w:ascii="Arizl" w:hAnsi="Arizl"/>
          <w:color w:val="auto"/>
          <w:kern w:val="0"/>
        </w:rPr>
        <w:t>à</w:t>
      </w:r>
      <w:r w:rsidRPr="00BB264E">
        <w:rPr>
          <w:rFonts w:ascii="Arizl" w:hAnsi="Arizl"/>
          <w:color w:val="auto"/>
          <w:kern w:val="0"/>
        </w:rPr>
        <w:t xml:space="preserve"> suivre les cours de danse.</w:t>
      </w:r>
    </w:p>
    <w:p w14:paraId="2BE6A19D" w14:textId="7233E369" w:rsidR="00161A8F" w:rsidRDefault="00161A8F" w:rsidP="00BB264E">
      <w:pPr>
        <w:ind w:left="360"/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Merci de signaler tout problème de santé ou antécédent médical afin de garantir la sécurité de tous les élèves.</w:t>
      </w:r>
    </w:p>
    <w:p w14:paraId="2AA94763" w14:textId="77777777" w:rsidR="00BB264E" w:rsidRPr="00BB264E" w:rsidRDefault="00BB264E" w:rsidP="00BB264E">
      <w:pPr>
        <w:ind w:left="720"/>
        <w:rPr>
          <w:rFonts w:ascii="Arizl" w:hAnsi="Arizl"/>
          <w:color w:val="auto"/>
          <w:kern w:val="0"/>
        </w:rPr>
      </w:pPr>
    </w:p>
    <w:p w14:paraId="49D2CCF1" w14:textId="77777777" w:rsidR="00161A8F" w:rsidRPr="00BB264E" w:rsidRDefault="00161A8F" w:rsidP="00BB264E">
      <w:pPr>
        <w:outlineLvl w:val="2"/>
        <w:rPr>
          <w:rFonts w:ascii="Arizl" w:hAnsi="Arizl"/>
          <w:b/>
          <w:bCs/>
          <w:color w:val="auto"/>
          <w:kern w:val="0"/>
        </w:rPr>
      </w:pPr>
      <w:r w:rsidRPr="00BB264E">
        <w:rPr>
          <w:rFonts w:ascii="Arizl" w:hAnsi="Arizl"/>
          <w:b/>
          <w:bCs/>
          <w:color w:val="auto"/>
          <w:kern w:val="0"/>
        </w:rPr>
        <w:t>3. Tenue et ponctualité</w:t>
      </w:r>
    </w:p>
    <w:p w14:paraId="370D0946" w14:textId="77777777" w:rsidR="00161A8F" w:rsidRPr="00BB264E" w:rsidRDefault="00161A8F" w:rsidP="00BB264E">
      <w:pPr>
        <w:numPr>
          <w:ilvl w:val="0"/>
          <w:numId w:val="4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 xml:space="preserve">Une </w:t>
      </w:r>
      <w:r w:rsidRPr="00BB264E">
        <w:rPr>
          <w:rFonts w:ascii="Arizl" w:hAnsi="Arizl"/>
          <w:b/>
          <w:bCs/>
          <w:color w:val="auto"/>
          <w:kern w:val="0"/>
        </w:rPr>
        <w:t>tenue adaptée</w:t>
      </w:r>
      <w:r w:rsidRPr="00BB264E">
        <w:rPr>
          <w:rFonts w:ascii="Arizl" w:hAnsi="Arizl"/>
          <w:color w:val="auto"/>
          <w:kern w:val="0"/>
        </w:rPr>
        <w:t xml:space="preserve"> et une </w:t>
      </w:r>
      <w:r w:rsidRPr="00BB264E">
        <w:rPr>
          <w:rFonts w:ascii="Arizl" w:hAnsi="Arizl"/>
          <w:b/>
          <w:bCs/>
          <w:color w:val="auto"/>
          <w:kern w:val="0"/>
        </w:rPr>
        <w:t>coiffure appropriée</w:t>
      </w:r>
      <w:r w:rsidRPr="00BB264E">
        <w:rPr>
          <w:rFonts w:ascii="Arizl" w:hAnsi="Arizl"/>
          <w:color w:val="auto"/>
          <w:kern w:val="0"/>
        </w:rPr>
        <w:t xml:space="preserve"> (chignon ou queue de cheval) sont </w:t>
      </w:r>
      <w:r w:rsidRPr="00BB264E">
        <w:rPr>
          <w:rFonts w:ascii="Arizl" w:hAnsi="Arizl"/>
          <w:b/>
          <w:bCs/>
          <w:color w:val="auto"/>
          <w:kern w:val="0"/>
        </w:rPr>
        <w:t>obligatoires</w:t>
      </w:r>
      <w:r w:rsidRPr="00BB264E">
        <w:rPr>
          <w:rFonts w:ascii="Arizl" w:hAnsi="Arizl"/>
          <w:color w:val="auto"/>
          <w:kern w:val="0"/>
        </w:rPr>
        <w:t xml:space="preserve"> pour participer aux cours, ainsi que la </w:t>
      </w:r>
      <w:r w:rsidRPr="00BB264E">
        <w:rPr>
          <w:rFonts w:ascii="Arizl" w:hAnsi="Arizl"/>
          <w:b/>
          <w:bCs/>
          <w:color w:val="auto"/>
          <w:kern w:val="0"/>
        </w:rPr>
        <w:t>ponctualité en début de séance</w:t>
      </w:r>
      <w:r w:rsidRPr="00BB264E">
        <w:rPr>
          <w:rFonts w:ascii="Arizl" w:hAnsi="Arizl"/>
          <w:color w:val="auto"/>
          <w:kern w:val="0"/>
        </w:rPr>
        <w:t>.</w:t>
      </w:r>
    </w:p>
    <w:p w14:paraId="0A29A676" w14:textId="77777777" w:rsidR="00161A8F" w:rsidRPr="00BB264E" w:rsidRDefault="00161A8F" w:rsidP="00BB264E">
      <w:pPr>
        <w:numPr>
          <w:ilvl w:val="0"/>
          <w:numId w:val="4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b/>
          <w:bCs/>
          <w:color w:val="auto"/>
          <w:kern w:val="0"/>
        </w:rPr>
        <w:t>Tenues exigées :</w:t>
      </w:r>
    </w:p>
    <w:p w14:paraId="7AE3C326" w14:textId="77777777" w:rsidR="00161A8F" w:rsidRPr="00BB264E" w:rsidRDefault="00161A8F" w:rsidP="00BB264E">
      <w:pPr>
        <w:numPr>
          <w:ilvl w:val="1"/>
          <w:numId w:val="4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b/>
          <w:bCs/>
          <w:color w:val="auto"/>
          <w:kern w:val="0"/>
        </w:rPr>
        <w:t>Danse classique :</w:t>
      </w:r>
    </w:p>
    <w:p w14:paraId="0EC2712F" w14:textId="77777777" w:rsidR="00161A8F" w:rsidRPr="00BB264E" w:rsidRDefault="00161A8F" w:rsidP="00BB264E">
      <w:pPr>
        <w:numPr>
          <w:ilvl w:val="2"/>
          <w:numId w:val="4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Filles : justaucorps, collant, demi-pointes/p pointes rose-saumon.</w:t>
      </w:r>
    </w:p>
    <w:p w14:paraId="547CCC99" w14:textId="77777777" w:rsidR="00161A8F" w:rsidRPr="00BB264E" w:rsidRDefault="00161A8F" w:rsidP="00BB264E">
      <w:pPr>
        <w:numPr>
          <w:ilvl w:val="2"/>
          <w:numId w:val="4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Garçons : t-shirt, legging, demi-pointes noires ou blanches.</w:t>
      </w:r>
    </w:p>
    <w:p w14:paraId="52C1F015" w14:textId="77777777" w:rsidR="00161A8F" w:rsidRPr="00BB264E" w:rsidRDefault="00161A8F" w:rsidP="00BB264E">
      <w:pPr>
        <w:numPr>
          <w:ilvl w:val="1"/>
          <w:numId w:val="4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b/>
          <w:bCs/>
          <w:color w:val="auto"/>
          <w:kern w:val="0"/>
        </w:rPr>
        <w:t>Danse contemporaine :</w:t>
      </w:r>
    </w:p>
    <w:p w14:paraId="7524420C" w14:textId="77777777" w:rsidR="00161A8F" w:rsidRPr="00BB264E" w:rsidRDefault="00161A8F" w:rsidP="00BB264E">
      <w:pPr>
        <w:numPr>
          <w:ilvl w:val="2"/>
          <w:numId w:val="4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Filles : justaucorps, collant sans pied ou académique.</w:t>
      </w:r>
    </w:p>
    <w:p w14:paraId="0B06C032" w14:textId="77777777" w:rsidR="00161A8F" w:rsidRDefault="00161A8F" w:rsidP="00BB264E">
      <w:pPr>
        <w:numPr>
          <w:ilvl w:val="2"/>
          <w:numId w:val="4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Garçons : t-shirt, legging.</w:t>
      </w:r>
    </w:p>
    <w:p w14:paraId="68224F16" w14:textId="77777777" w:rsidR="00BB264E" w:rsidRPr="00BB264E" w:rsidRDefault="00BB264E" w:rsidP="00BB264E">
      <w:pPr>
        <w:rPr>
          <w:rFonts w:ascii="Arizl" w:hAnsi="Arizl"/>
          <w:color w:val="auto"/>
          <w:kern w:val="0"/>
        </w:rPr>
      </w:pPr>
    </w:p>
    <w:p w14:paraId="56D35AF8" w14:textId="28DE70D8" w:rsidR="00161A8F" w:rsidRDefault="00161A8F" w:rsidP="00BB264E">
      <w:pPr>
        <w:outlineLvl w:val="2"/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b/>
          <w:bCs/>
          <w:color w:val="auto"/>
          <w:kern w:val="0"/>
        </w:rPr>
        <w:t>4. Téléphones</w:t>
      </w:r>
      <w:r w:rsidR="001E3331" w:rsidRPr="00BB264E">
        <w:rPr>
          <w:rFonts w:ascii="Arizl" w:hAnsi="Arizl"/>
          <w:b/>
          <w:bCs/>
          <w:color w:val="auto"/>
          <w:kern w:val="0"/>
        </w:rPr>
        <w:t xml:space="preserve"> : </w:t>
      </w:r>
      <w:r w:rsidRPr="00BB264E">
        <w:rPr>
          <w:rFonts w:ascii="Arizl" w:hAnsi="Arizl"/>
          <w:color w:val="auto"/>
          <w:kern w:val="0"/>
        </w:rPr>
        <w:t xml:space="preserve">L’utilisation des téléphones portables est </w:t>
      </w:r>
      <w:r w:rsidRPr="00BB264E">
        <w:rPr>
          <w:rFonts w:ascii="Arizl" w:hAnsi="Arizl"/>
          <w:b/>
          <w:bCs/>
          <w:color w:val="auto"/>
          <w:kern w:val="0"/>
        </w:rPr>
        <w:t>strictement interdite pendant les cours</w:t>
      </w:r>
      <w:r w:rsidRPr="00BB264E">
        <w:rPr>
          <w:rFonts w:ascii="Arizl" w:hAnsi="Arizl"/>
          <w:color w:val="auto"/>
          <w:kern w:val="0"/>
        </w:rPr>
        <w:t>.</w:t>
      </w:r>
    </w:p>
    <w:p w14:paraId="63BEB082" w14:textId="77777777" w:rsidR="00BB264E" w:rsidRPr="00BB264E" w:rsidRDefault="00BB264E" w:rsidP="00BB264E">
      <w:pPr>
        <w:outlineLvl w:val="2"/>
        <w:rPr>
          <w:rFonts w:ascii="Arizl" w:hAnsi="Arizl"/>
          <w:color w:val="auto"/>
          <w:kern w:val="0"/>
        </w:rPr>
      </w:pPr>
    </w:p>
    <w:p w14:paraId="0555CEF6" w14:textId="77777777" w:rsidR="00161A8F" w:rsidRPr="00BB264E" w:rsidRDefault="00161A8F" w:rsidP="00BB264E">
      <w:pPr>
        <w:outlineLvl w:val="2"/>
        <w:rPr>
          <w:rFonts w:ascii="Arizl" w:hAnsi="Arizl"/>
          <w:b/>
          <w:bCs/>
          <w:color w:val="auto"/>
          <w:kern w:val="0"/>
        </w:rPr>
      </w:pPr>
      <w:r w:rsidRPr="00BB264E">
        <w:rPr>
          <w:rFonts w:ascii="Arizl" w:hAnsi="Arizl"/>
          <w:b/>
          <w:bCs/>
          <w:color w:val="auto"/>
          <w:kern w:val="0"/>
        </w:rPr>
        <w:t>5. Responsabilité &amp; sécurité</w:t>
      </w:r>
    </w:p>
    <w:p w14:paraId="47F1784D" w14:textId="1A57BA93" w:rsidR="00161A8F" w:rsidRPr="00BB264E" w:rsidRDefault="00161A8F" w:rsidP="00BB264E">
      <w:pPr>
        <w:numPr>
          <w:ilvl w:val="0"/>
          <w:numId w:val="6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 xml:space="preserve">Le studio Terra Dansa </w:t>
      </w:r>
      <w:r w:rsidR="00A07041" w:rsidRPr="00BB264E">
        <w:rPr>
          <w:rFonts w:ascii="Arizl" w:hAnsi="Arizl"/>
          <w:color w:val="auto"/>
          <w:kern w:val="0"/>
        </w:rPr>
        <w:t>décline</w:t>
      </w:r>
      <w:r w:rsidRPr="00BB264E">
        <w:rPr>
          <w:rFonts w:ascii="Arizl" w:hAnsi="Arizl"/>
          <w:color w:val="auto"/>
          <w:kern w:val="0"/>
        </w:rPr>
        <w:t xml:space="preserve"> toute responsabilité en cas de perte ou de vol d’objets personnels.</w:t>
      </w:r>
    </w:p>
    <w:p w14:paraId="15A10003" w14:textId="77777777" w:rsidR="00161A8F" w:rsidRPr="00BB264E" w:rsidRDefault="00161A8F" w:rsidP="00BB264E">
      <w:pPr>
        <w:numPr>
          <w:ilvl w:val="0"/>
          <w:numId w:val="6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 xml:space="preserve">Tout matériel ou équipement détérioré par un élève pourra faire l’objet d’une </w:t>
      </w:r>
      <w:r w:rsidRPr="00BB264E">
        <w:rPr>
          <w:rFonts w:ascii="Arizl" w:hAnsi="Arizl"/>
          <w:b/>
          <w:bCs/>
          <w:color w:val="auto"/>
          <w:kern w:val="0"/>
        </w:rPr>
        <w:t>demande de remboursement</w:t>
      </w:r>
      <w:r w:rsidRPr="00BB264E">
        <w:rPr>
          <w:rFonts w:ascii="Arizl" w:hAnsi="Arizl"/>
          <w:color w:val="auto"/>
          <w:kern w:val="0"/>
        </w:rPr>
        <w:t>.</w:t>
      </w:r>
    </w:p>
    <w:p w14:paraId="5C8A24FE" w14:textId="77777777" w:rsidR="00161A8F" w:rsidRDefault="00161A8F" w:rsidP="00BB264E">
      <w:pPr>
        <w:numPr>
          <w:ilvl w:val="0"/>
          <w:numId w:val="6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>En cas d’absence du professeur, le studio s’engage à prévenir les élèves dans les meilleurs délais par téléphone, mail ou affichage au studio.</w:t>
      </w:r>
      <w:r w:rsidRPr="00BB264E">
        <w:rPr>
          <w:rFonts w:ascii="Arizl" w:hAnsi="Arizl"/>
          <w:color w:val="auto"/>
          <w:kern w:val="0"/>
        </w:rPr>
        <w:br/>
        <w:t xml:space="preserve">Dans la mesure du possible, un </w:t>
      </w:r>
      <w:r w:rsidRPr="00BB264E">
        <w:rPr>
          <w:rFonts w:ascii="Arizl" w:hAnsi="Arizl"/>
          <w:b/>
          <w:bCs/>
          <w:color w:val="auto"/>
          <w:kern w:val="0"/>
        </w:rPr>
        <w:t>remplacement ou un rattrapage</w:t>
      </w:r>
      <w:r w:rsidRPr="00BB264E">
        <w:rPr>
          <w:rFonts w:ascii="Arizl" w:hAnsi="Arizl"/>
          <w:color w:val="auto"/>
          <w:kern w:val="0"/>
        </w:rPr>
        <w:t xml:space="preserve"> sera proposé.</w:t>
      </w:r>
    </w:p>
    <w:p w14:paraId="4C5059AD" w14:textId="77777777" w:rsidR="00BB264E" w:rsidRPr="00BB264E" w:rsidRDefault="00BB264E" w:rsidP="00BB264E">
      <w:pPr>
        <w:rPr>
          <w:rFonts w:ascii="Arizl" w:hAnsi="Arizl"/>
          <w:color w:val="auto"/>
          <w:kern w:val="0"/>
        </w:rPr>
      </w:pPr>
    </w:p>
    <w:p w14:paraId="3AB9FD10" w14:textId="77777777" w:rsidR="00161A8F" w:rsidRPr="00BB264E" w:rsidRDefault="00161A8F" w:rsidP="00BB264E">
      <w:pPr>
        <w:outlineLvl w:val="2"/>
        <w:rPr>
          <w:rFonts w:ascii="Arizl" w:hAnsi="Arizl"/>
          <w:b/>
          <w:bCs/>
          <w:color w:val="auto"/>
          <w:kern w:val="0"/>
        </w:rPr>
      </w:pPr>
      <w:r w:rsidRPr="00BB264E">
        <w:rPr>
          <w:rFonts w:ascii="Arizl" w:hAnsi="Arizl"/>
          <w:b/>
          <w:bCs/>
          <w:color w:val="auto"/>
          <w:kern w:val="0"/>
        </w:rPr>
        <w:t>6. Accueil des mineurs</w:t>
      </w:r>
    </w:p>
    <w:p w14:paraId="0C2E3205" w14:textId="77777777" w:rsidR="00161A8F" w:rsidRPr="00BB264E" w:rsidRDefault="00161A8F" w:rsidP="00BB264E">
      <w:pPr>
        <w:numPr>
          <w:ilvl w:val="0"/>
          <w:numId w:val="7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 xml:space="preserve">Les personnes accompagnant des mineurs doivent </w:t>
      </w:r>
      <w:r w:rsidRPr="00BB264E">
        <w:rPr>
          <w:rFonts w:ascii="Arizl" w:hAnsi="Arizl"/>
          <w:b/>
          <w:bCs/>
          <w:color w:val="auto"/>
          <w:kern w:val="0"/>
        </w:rPr>
        <w:t>s’assurer de la présence du professeur</w:t>
      </w:r>
      <w:r w:rsidRPr="00BB264E">
        <w:rPr>
          <w:rFonts w:ascii="Arizl" w:hAnsi="Arizl"/>
          <w:color w:val="auto"/>
          <w:kern w:val="0"/>
        </w:rPr>
        <w:t xml:space="preserve"> avant de les laisser au studio.</w:t>
      </w:r>
    </w:p>
    <w:p w14:paraId="6341B02C" w14:textId="77777777" w:rsidR="00161A8F" w:rsidRPr="00BB264E" w:rsidRDefault="00161A8F" w:rsidP="00BB264E">
      <w:pPr>
        <w:numPr>
          <w:ilvl w:val="0"/>
          <w:numId w:val="7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 xml:space="preserve">Le professeur et la direction ne peuvent être tenus responsables des enfants </w:t>
      </w:r>
      <w:r w:rsidRPr="00BB264E">
        <w:rPr>
          <w:rFonts w:ascii="Arizl" w:hAnsi="Arizl"/>
          <w:b/>
          <w:bCs/>
          <w:color w:val="auto"/>
          <w:kern w:val="0"/>
        </w:rPr>
        <w:t>en dehors des heures de cours</w:t>
      </w:r>
      <w:r w:rsidRPr="00BB264E">
        <w:rPr>
          <w:rFonts w:ascii="Arizl" w:hAnsi="Arizl"/>
          <w:color w:val="auto"/>
          <w:kern w:val="0"/>
        </w:rPr>
        <w:t>, à l’intérieur comme à l’extérieur du studio.</w:t>
      </w:r>
    </w:p>
    <w:p w14:paraId="0A2BBFAA" w14:textId="77777777" w:rsidR="001E3331" w:rsidRDefault="00161A8F" w:rsidP="00BB264E">
      <w:pPr>
        <w:numPr>
          <w:ilvl w:val="0"/>
          <w:numId w:val="7"/>
        </w:numPr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color w:val="auto"/>
          <w:kern w:val="0"/>
        </w:rPr>
        <w:t xml:space="preserve">Les </w:t>
      </w:r>
      <w:r w:rsidRPr="00BB264E">
        <w:rPr>
          <w:rFonts w:ascii="Arizl" w:hAnsi="Arizl"/>
          <w:b/>
          <w:bCs/>
          <w:color w:val="auto"/>
          <w:kern w:val="0"/>
        </w:rPr>
        <w:t>parents ou responsables légaux doivent impérativement être présents à l’heure de fin de cours</w:t>
      </w:r>
      <w:r w:rsidRPr="00BB264E">
        <w:rPr>
          <w:rFonts w:ascii="Arizl" w:hAnsi="Arizl"/>
          <w:color w:val="auto"/>
          <w:kern w:val="0"/>
        </w:rPr>
        <w:t xml:space="preserve"> pour récupérer les enfants.</w:t>
      </w:r>
    </w:p>
    <w:p w14:paraId="5BE51232" w14:textId="77777777" w:rsidR="00BB264E" w:rsidRPr="00BB264E" w:rsidRDefault="00BB264E" w:rsidP="00BB264E">
      <w:pPr>
        <w:ind w:left="720"/>
        <w:rPr>
          <w:rFonts w:ascii="Arizl" w:hAnsi="Arizl"/>
          <w:color w:val="auto"/>
          <w:kern w:val="0"/>
        </w:rPr>
      </w:pPr>
    </w:p>
    <w:p w14:paraId="6C62E6EA" w14:textId="348FC2AA" w:rsidR="00161A8F" w:rsidRPr="00BB264E" w:rsidRDefault="00161A8F" w:rsidP="00BB264E">
      <w:pPr>
        <w:ind w:left="360"/>
        <w:jc w:val="right"/>
        <w:rPr>
          <w:rFonts w:ascii="Arizl" w:hAnsi="Arizl"/>
          <w:color w:val="auto"/>
          <w:kern w:val="0"/>
        </w:rPr>
      </w:pPr>
      <w:r w:rsidRPr="00BB264E">
        <w:rPr>
          <w:rFonts w:ascii="Arizl" w:hAnsi="Arizl"/>
          <w:b/>
          <w:bCs/>
          <w:color w:val="auto"/>
          <w:kern w:val="0"/>
        </w:rPr>
        <w:t>Signature du responsable légal (pour les mineurs)</w:t>
      </w:r>
      <w:r w:rsidRPr="00BB264E">
        <w:rPr>
          <w:rFonts w:ascii="Arizl" w:hAnsi="Arizl"/>
          <w:color w:val="auto"/>
          <w:kern w:val="0"/>
        </w:rPr>
        <w:br/>
        <w:t>Nom : ……………………………………………</w:t>
      </w:r>
    </w:p>
    <w:sectPr w:rsidR="00161A8F" w:rsidRPr="00BB264E" w:rsidSect="009C732E">
      <w:headerReference w:type="default" r:id="rId8"/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710C2C" w14:textId="77777777" w:rsidR="00000161" w:rsidRDefault="00000161" w:rsidP="00287EB8">
      <w:r>
        <w:separator/>
      </w:r>
    </w:p>
  </w:endnote>
  <w:endnote w:type="continuationSeparator" w:id="0">
    <w:p w14:paraId="22FA87D9" w14:textId="77777777" w:rsidR="00000161" w:rsidRDefault="00000161" w:rsidP="00287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zl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CFA8D" w14:textId="77777777" w:rsidR="00000161" w:rsidRDefault="00000161" w:rsidP="00287EB8">
      <w:r>
        <w:separator/>
      </w:r>
    </w:p>
  </w:footnote>
  <w:footnote w:type="continuationSeparator" w:id="0">
    <w:p w14:paraId="128A7883" w14:textId="77777777" w:rsidR="00000161" w:rsidRDefault="00000161" w:rsidP="00287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8766F" w14:textId="2759C5EF" w:rsidR="00287EB8" w:rsidRDefault="00287EB8">
    <w:pPr>
      <w:pStyle w:val="En-tte"/>
    </w:pPr>
    <w:r>
      <w:rPr>
        <w:noProof/>
      </w:rPr>
      <w:drawing>
        <wp:inline distT="0" distB="0" distL="0" distR="0" wp14:anchorId="3A0B2DBA" wp14:editId="5ACD504F">
          <wp:extent cx="1147864" cy="773213"/>
          <wp:effectExtent l="0" t="0" r="0" b="1905"/>
          <wp:docPr id="1453700218" name="Image 1453700218" descr="Une image contenant Graphique, graphisme, affiche, 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Une image contenant Graphique, graphisme, affiche, 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385" cy="782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A510AC" w14:textId="77777777" w:rsidR="00287EB8" w:rsidRDefault="00287EB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10EA3"/>
    <w:multiLevelType w:val="multilevel"/>
    <w:tmpl w:val="63343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FD0FD7"/>
    <w:multiLevelType w:val="hybridMultilevel"/>
    <w:tmpl w:val="C92AC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84FF9"/>
    <w:multiLevelType w:val="multilevel"/>
    <w:tmpl w:val="7DB89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CF5D67"/>
    <w:multiLevelType w:val="multilevel"/>
    <w:tmpl w:val="ECF07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E5218A"/>
    <w:multiLevelType w:val="hybridMultilevel"/>
    <w:tmpl w:val="B6207B2E"/>
    <w:lvl w:ilvl="0" w:tplc="E940C3E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12E1E"/>
    <w:multiLevelType w:val="hybridMultilevel"/>
    <w:tmpl w:val="D9BA59FE"/>
    <w:lvl w:ilvl="0" w:tplc="F4E236E8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  <w:color w:val="262626"/>
        <w:sz w:val="20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39CF0997"/>
    <w:multiLevelType w:val="hybridMultilevel"/>
    <w:tmpl w:val="B3404B20"/>
    <w:lvl w:ilvl="0" w:tplc="E940C3E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B4493"/>
    <w:multiLevelType w:val="hybridMultilevel"/>
    <w:tmpl w:val="4CE660E6"/>
    <w:lvl w:ilvl="0" w:tplc="E940C3E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64906"/>
    <w:multiLevelType w:val="hybridMultilevel"/>
    <w:tmpl w:val="3CAC26D4"/>
    <w:lvl w:ilvl="0" w:tplc="E940C3E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1496E"/>
    <w:multiLevelType w:val="multilevel"/>
    <w:tmpl w:val="8D9C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BF7B65"/>
    <w:multiLevelType w:val="hybridMultilevel"/>
    <w:tmpl w:val="40A445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37DD5"/>
    <w:multiLevelType w:val="hybridMultilevel"/>
    <w:tmpl w:val="EA7409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71938"/>
    <w:multiLevelType w:val="multilevel"/>
    <w:tmpl w:val="47D88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5D67D0"/>
    <w:multiLevelType w:val="hybridMultilevel"/>
    <w:tmpl w:val="C500442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3A0155D"/>
    <w:multiLevelType w:val="hybridMultilevel"/>
    <w:tmpl w:val="A5E0EA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8C7DEE"/>
    <w:multiLevelType w:val="multilevel"/>
    <w:tmpl w:val="C8201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5280132">
    <w:abstractNumId w:val="5"/>
  </w:num>
  <w:num w:numId="2" w16cid:durableId="1231235928">
    <w:abstractNumId w:val="3"/>
  </w:num>
  <w:num w:numId="3" w16cid:durableId="462818953">
    <w:abstractNumId w:val="9"/>
  </w:num>
  <w:num w:numId="4" w16cid:durableId="1078164371">
    <w:abstractNumId w:val="15"/>
  </w:num>
  <w:num w:numId="5" w16cid:durableId="1989897581">
    <w:abstractNumId w:val="12"/>
  </w:num>
  <w:num w:numId="6" w16cid:durableId="924144783">
    <w:abstractNumId w:val="2"/>
  </w:num>
  <w:num w:numId="7" w16cid:durableId="824473648">
    <w:abstractNumId w:val="0"/>
  </w:num>
  <w:num w:numId="8" w16cid:durableId="431047797">
    <w:abstractNumId w:val="1"/>
  </w:num>
  <w:num w:numId="9" w16cid:durableId="35397666">
    <w:abstractNumId w:val="14"/>
  </w:num>
  <w:num w:numId="10" w16cid:durableId="279994210">
    <w:abstractNumId w:val="7"/>
  </w:num>
  <w:num w:numId="11" w16cid:durableId="1509637879">
    <w:abstractNumId w:val="8"/>
  </w:num>
  <w:num w:numId="12" w16cid:durableId="38287242">
    <w:abstractNumId w:val="6"/>
  </w:num>
  <w:num w:numId="13" w16cid:durableId="1021510291">
    <w:abstractNumId w:val="11"/>
  </w:num>
  <w:num w:numId="14" w16cid:durableId="446047062">
    <w:abstractNumId w:val="13"/>
  </w:num>
  <w:num w:numId="15" w16cid:durableId="570820065">
    <w:abstractNumId w:val="4"/>
  </w:num>
  <w:num w:numId="16" w16cid:durableId="20213947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3CA"/>
    <w:rsid w:val="00000161"/>
    <w:rsid w:val="000006DF"/>
    <w:rsid w:val="000020CC"/>
    <w:rsid w:val="0001722A"/>
    <w:rsid w:val="00027A3A"/>
    <w:rsid w:val="00080616"/>
    <w:rsid w:val="000A2D60"/>
    <w:rsid w:val="000A419D"/>
    <w:rsid w:val="000A77C5"/>
    <w:rsid w:val="000A7FCC"/>
    <w:rsid w:val="000B2A83"/>
    <w:rsid w:val="000B55D7"/>
    <w:rsid w:val="000E0FC7"/>
    <w:rsid w:val="000E1E46"/>
    <w:rsid w:val="000F3342"/>
    <w:rsid w:val="000F616E"/>
    <w:rsid w:val="000F79D0"/>
    <w:rsid w:val="00103AF3"/>
    <w:rsid w:val="00106B0B"/>
    <w:rsid w:val="0011020C"/>
    <w:rsid w:val="0011409E"/>
    <w:rsid w:val="00121BED"/>
    <w:rsid w:val="00125CFD"/>
    <w:rsid w:val="00125E3E"/>
    <w:rsid w:val="0014642A"/>
    <w:rsid w:val="00146872"/>
    <w:rsid w:val="00157223"/>
    <w:rsid w:val="00161A8F"/>
    <w:rsid w:val="00166178"/>
    <w:rsid w:val="00170963"/>
    <w:rsid w:val="001712FA"/>
    <w:rsid w:val="0018220D"/>
    <w:rsid w:val="00185197"/>
    <w:rsid w:val="001933E5"/>
    <w:rsid w:val="0019610D"/>
    <w:rsid w:val="001B7177"/>
    <w:rsid w:val="001C20E0"/>
    <w:rsid w:val="001C2A60"/>
    <w:rsid w:val="001C4CBD"/>
    <w:rsid w:val="001D16D6"/>
    <w:rsid w:val="001D6737"/>
    <w:rsid w:val="001E01ED"/>
    <w:rsid w:val="001E3331"/>
    <w:rsid w:val="001E5355"/>
    <w:rsid w:val="001F34FD"/>
    <w:rsid w:val="001F41AF"/>
    <w:rsid w:val="001F4D99"/>
    <w:rsid w:val="00201F60"/>
    <w:rsid w:val="002049C5"/>
    <w:rsid w:val="00206571"/>
    <w:rsid w:val="00213054"/>
    <w:rsid w:val="0022487C"/>
    <w:rsid w:val="0025505A"/>
    <w:rsid w:val="0026651A"/>
    <w:rsid w:val="002763DC"/>
    <w:rsid w:val="00287EB8"/>
    <w:rsid w:val="0029490D"/>
    <w:rsid w:val="002968A1"/>
    <w:rsid w:val="002A311C"/>
    <w:rsid w:val="002A512D"/>
    <w:rsid w:val="002A748E"/>
    <w:rsid w:val="002B7FDD"/>
    <w:rsid w:val="002C00E8"/>
    <w:rsid w:val="002C3BEE"/>
    <w:rsid w:val="002C6FE1"/>
    <w:rsid w:val="00304E3A"/>
    <w:rsid w:val="00306B07"/>
    <w:rsid w:val="003112A2"/>
    <w:rsid w:val="0031522B"/>
    <w:rsid w:val="00315D82"/>
    <w:rsid w:val="00343823"/>
    <w:rsid w:val="003461D0"/>
    <w:rsid w:val="00351C6E"/>
    <w:rsid w:val="003528B8"/>
    <w:rsid w:val="00367148"/>
    <w:rsid w:val="00367FD7"/>
    <w:rsid w:val="00383845"/>
    <w:rsid w:val="003910A0"/>
    <w:rsid w:val="00393939"/>
    <w:rsid w:val="0039653F"/>
    <w:rsid w:val="003D0874"/>
    <w:rsid w:val="003E5708"/>
    <w:rsid w:val="003E77E6"/>
    <w:rsid w:val="00416293"/>
    <w:rsid w:val="00423649"/>
    <w:rsid w:val="004354B0"/>
    <w:rsid w:val="0044253C"/>
    <w:rsid w:val="00450D45"/>
    <w:rsid w:val="00471858"/>
    <w:rsid w:val="004877A3"/>
    <w:rsid w:val="004878C3"/>
    <w:rsid w:val="00493FB3"/>
    <w:rsid w:val="004940A8"/>
    <w:rsid w:val="00494603"/>
    <w:rsid w:val="00495BD0"/>
    <w:rsid w:val="00496815"/>
    <w:rsid w:val="004973E8"/>
    <w:rsid w:val="004A0915"/>
    <w:rsid w:val="004B29C2"/>
    <w:rsid w:val="004B5C7A"/>
    <w:rsid w:val="004B6B7C"/>
    <w:rsid w:val="004C12EF"/>
    <w:rsid w:val="004C2E11"/>
    <w:rsid w:val="004D58B8"/>
    <w:rsid w:val="004D6370"/>
    <w:rsid w:val="004E26F5"/>
    <w:rsid w:val="004E6F86"/>
    <w:rsid w:val="00503513"/>
    <w:rsid w:val="0050755E"/>
    <w:rsid w:val="0051177A"/>
    <w:rsid w:val="00514189"/>
    <w:rsid w:val="00517B0B"/>
    <w:rsid w:val="005249D4"/>
    <w:rsid w:val="00524ED9"/>
    <w:rsid w:val="0053161C"/>
    <w:rsid w:val="005438A6"/>
    <w:rsid w:val="0054783E"/>
    <w:rsid w:val="00557CCF"/>
    <w:rsid w:val="00560B54"/>
    <w:rsid w:val="00563E9A"/>
    <w:rsid w:val="005733E8"/>
    <w:rsid w:val="0058049F"/>
    <w:rsid w:val="005913CA"/>
    <w:rsid w:val="005C4F8D"/>
    <w:rsid w:val="005C59C6"/>
    <w:rsid w:val="005D5CAC"/>
    <w:rsid w:val="005D640A"/>
    <w:rsid w:val="005F2AF4"/>
    <w:rsid w:val="005F4EB4"/>
    <w:rsid w:val="005F6592"/>
    <w:rsid w:val="005F7BB1"/>
    <w:rsid w:val="006017B6"/>
    <w:rsid w:val="0060319E"/>
    <w:rsid w:val="00614597"/>
    <w:rsid w:val="00615821"/>
    <w:rsid w:val="00620E8F"/>
    <w:rsid w:val="006339E2"/>
    <w:rsid w:val="0063562C"/>
    <w:rsid w:val="00647E00"/>
    <w:rsid w:val="00683E01"/>
    <w:rsid w:val="00686591"/>
    <w:rsid w:val="0068794E"/>
    <w:rsid w:val="006A0374"/>
    <w:rsid w:val="006A0BF7"/>
    <w:rsid w:val="006A40B1"/>
    <w:rsid w:val="006A504F"/>
    <w:rsid w:val="006A6BA2"/>
    <w:rsid w:val="006B23FD"/>
    <w:rsid w:val="006B45C0"/>
    <w:rsid w:val="006C640B"/>
    <w:rsid w:val="006D4992"/>
    <w:rsid w:val="007028A6"/>
    <w:rsid w:val="00712963"/>
    <w:rsid w:val="00712A8F"/>
    <w:rsid w:val="00716A85"/>
    <w:rsid w:val="0072481E"/>
    <w:rsid w:val="0072571D"/>
    <w:rsid w:val="00726886"/>
    <w:rsid w:val="00726976"/>
    <w:rsid w:val="00733D09"/>
    <w:rsid w:val="00750616"/>
    <w:rsid w:val="00756F96"/>
    <w:rsid w:val="00761EFA"/>
    <w:rsid w:val="00762910"/>
    <w:rsid w:val="0076298F"/>
    <w:rsid w:val="00762B40"/>
    <w:rsid w:val="00770713"/>
    <w:rsid w:val="00774E21"/>
    <w:rsid w:val="007767D5"/>
    <w:rsid w:val="0078158A"/>
    <w:rsid w:val="007962F9"/>
    <w:rsid w:val="007A1896"/>
    <w:rsid w:val="007A24DC"/>
    <w:rsid w:val="007A6BF5"/>
    <w:rsid w:val="007B4FD3"/>
    <w:rsid w:val="007C1102"/>
    <w:rsid w:val="007C2918"/>
    <w:rsid w:val="007C487B"/>
    <w:rsid w:val="007C5615"/>
    <w:rsid w:val="007D05CC"/>
    <w:rsid w:val="007D5EB0"/>
    <w:rsid w:val="008004E6"/>
    <w:rsid w:val="008006F8"/>
    <w:rsid w:val="00803555"/>
    <w:rsid w:val="0083060F"/>
    <w:rsid w:val="008323E5"/>
    <w:rsid w:val="0083327D"/>
    <w:rsid w:val="00834542"/>
    <w:rsid w:val="00835F59"/>
    <w:rsid w:val="0084075B"/>
    <w:rsid w:val="008409D7"/>
    <w:rsid w:val="00856AB9"/>
    <w:rsid w:val="00861B65"/>
    <w:rsid w:val="00862051"/>
    <w:rsid w:val="008635D5"/>
    <w:rsid w:val="00864C5F"/>
    <w:rsid w:val="00872A01"/>
    <w:rsid w:val="00874AF5"/>
    <w:rsid w:val="00886866"/>
    <w:rsid w:val="0089138D"/>
    <w:rsid w:val="00892AC3"/>
    <w:rsid w:val="00892DB7"/>
    <w:rsid w:val="008B3977"/>
    <w:rsid w:val="008C0AA4"/>
    <w:rsid w:val="008C19DD"/>
    <w:rsid w:val="008C1C3E"/>
    <w:rsid w:val="008D3212"/>
    <w:rsid w:val="008F5F3A"/>
    <w:rsid w:val="008F66BC"/>
    <w:rsid w:val="009002F3"/>
    <w:rsid w:val="00902282"/>
    <w:rsid w:val="00902BBF"/>
    <w:rsid w:val="00903D86"/>
    <w:rsid w:val="0091077E"/>
    <w:rsid w:val="0091612A"/>
    <w:rsid w:val="00916A61"/>
    <w:rsid w:val="0092167C"/>
    <w:rsid w:val="00924453"/>
    <w:rsid w:val="00930AA0"/>
    <w:rsid w:val="00935F83"/>
    <w:rsid w:val="00940CF5"/>
    <w:rsid w:val="00944632"/>
    <w:rsid w:val="00972234"/>
    <w:rsid w:val="009728BF"/>
    <w:rsid w:val="00974C94"/>
    <w:rsid w:val="00984A33"/>
    <w:rsid w:val="00991893"/>
    <w:rsid w:val="009A3834"/>
    <w:rsid w:val="009B35D2"/>
    <w:rsid w:val="009C0643"/>
    <w:rsid w:val="009C732E"/>
    <w:rsid w:val="009D0A99"/>
    <w:rsid w:val="009F4CE1"/>
    <w:rsid w:val="009F62D7"/>
    <w:rsid w:val="00A07041"/>
    <w:rsid w:val="00A118AC"/>
    <w:rsid w:val="00A403AD"/>
    <w:rsid w:val="00A418CA"/>
    <w:rsid w:val="00A4651E"/>
    <w:rsid w:val="00A73870"/>
    <w:rsid w:val="00A8290D"/>
    <w:rsid w:val="00A83788"/>
    <w:rsid w:val="00A86805"/>
    <w:rsid w:val="00A92A3B"/>
    <w:rsid w:val="00AA691F"/>
    <w:rsid w:val="00AA71CC"/>
    <w:rsid w:val="00AC5751"/>
    <w:rsid w:val="00AD1B78"/>
    <w:rsid w:val="00AD427F"/>
    <w:rsid w:val="00AD56AC"/>
    <w:rsid w:val="00AE269F"/>
    <w:rsid w:val="00AE49C3"/>
    <w:rsid w:val="00AE74DE"/>
    <w:rsid w:val="00B02D43"/>
    <w:rsid w:val="00B17289"/>
    <w:rsid w:val="00B21212"/>
    <w:rsid w:val="00B35B39"/>
    <w:rsid w:val="00B41D65"/>
    <w:rsid w:val="00B5409C"/>
    <w:rsid w:val="00B738BE"/>
    <w:rsid w:val="00B84CA6"/>
    <w:rsid w:val="00BA231C"/>
    <w:rsid w:val="00BB264E"/>
    <w:rsid w:val="00BF3E4C"/>
    <w:rsid w:val="00C06E40"/>
    <w:rsid w:val="00C234AB"/>
    <w:rsid w:val="00C34F67"/>
    <w:rsid w:val="00C36384"/>
    <w:rsid w:val="00C4088C"/>
    <w:rsid w:val="00C63244"/>
    <w:rsid w:val="00C66FCD"/>
    <w:rsid w:val="00C72284"/>
    <w:rsid w:val="00C803A6"/>
    <w:rsid w:val="00C83E9E"/>
    <w:rsid w:val="00CA2574"/>
    <w:rsid w:val="00CA3F8D"/>
    <w:rsid w:val="00CA7D42"/>
    <w:rsid w:val="00CD278F"/>
    <w:rsid w:val="00CD640D"/>
    <w:rsid w:val="00CF4264"/>
    <w:rsid w:val="00CF4E45"/>
    <w:rsid w:val="00D100A7"/>
    <w:rsid w:val="00D24880"/>
    <w:rsid w:val="00D30843"/>
    <w:rsid w:val="00D3148E"/>
    <w:rsid w:val="00D35349"/>
    <w:rsid w:val="00D64C7B"/>
    <w:rsid w:val="00D762B3"/>
    <w:rsid w:val="00D807E4"/>
    <w:rsid w:val="00DA427E"/>
    <w:rsid w:val="00DC5688"/>
    <w:rsid w:val="00DC72F0"/>
    <w:rsid w:val="00DE23C3"/>
    <w:rsid w:val="00DE4289"/>
    <w:rsid w:val="00DF1505"/>
    <w:rsid w:val="00E21C15"/>
    <w:rsid w:val="00E21DC7"/>
    <w:rsid w:val="00E23FC9"/>
    <w:rsid w:val="00E26A4D"/>
    <w:rsid w:val="00E351E7"/>
    <w:rsid w:val="00E60382"/>
    <w:rsid w:val="00E61027"/>
    <w:rsid w:val="00E6555F"/>
    <w:rsid w:val="00E80335"/>
    <w:rsid w:val="00E9201F"/>
    <w:rsid w:val="00EA1A1D"/>
    <w:rsid w:val="00EA36DA"/>
    <w:rsid w:val="00EA4CBB"/>
    <w:rsid w:val="00EA64A7"/>
    <w:rsid w:val="00EA7935"/>
    <w:rsid w:val="00EB3761"/>
    <w:rsid w:val="00EB6F47"/>
    <w:rsid w:val="00EF6A4D"/>
    <w:rsid w:val="00F1797B"/>
    <w:rsid w:val="00F20C81"/>
    <w:rsid w:val="00F22770"/>
    <w:rsid w:val="00F22E59"/>
    <w:rsid w:val="00F27132"/>
    <w:rsid w:val="00F322CA"/>
    <w:rsid w:val="00F32A7E"/>
    <w:rsid w:val="00F34FD5"/>
    <w:rsid w:val="00F4080E"/>
    <w:rsid w:val="00F41F8F"/>
    <w:rsid w:val="00F66830"/>
    <w:rsid w:val="00F66988"/>
    <w:rsid w:val="00F737B4"/>
    <w:rsid w:val="00F87B25"/>
    <w:rsid w:val="00F913E8"/>
    <w:rsid w:val="00FA005F"/>
    <w:rsid w:val="00FA2799"/>
    <w:rsid w:val="00FA31F6"/>
    <w:rsid w:val="00FB3F8A"/>
    <w:rsid w:val="00FF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A9CB3"/>
  <w15:chartTrackingRefBased/>
  <w15:docId w15:val="{79DEA0D3-2444-CA4C-B251-40CBBE28A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FD3"/>
    <w:rPr>
      <w:rFonts w:ascii="Times New Roman" w:eastAsia="Times New Roman" w:hAnsi="Times New Roman"/>
      <w:color w:val="000000"/>
      <w:kern w:val="30"/>
    </w:rPr>
  </w:style>
  <w:style w:type="paragraph" w:styleId="Titre1">
    <w:name w:val="heading 1"/>
    <w:basedOn w:val="Normal"/>
    <w:link w:val="Titre1Car"/>
    <w:uiPriority w:val="9"/>
    <w:qFormat/>
    <w:rsid w:val="00161A8F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Titre3">
    <w:name w:val="heading 3"/>
    <w:basedOn w:val="Normal"/>
    <w:link w:val="Titre3Car"/>
    <w:uiPriority w:val="9"/>
    <w:qFormat/>
    <w:rsid w:val="00161A8F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B4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87EB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87EB8"/>
    <w:rPr>
      <w:rFonts w:ascii="Times New Roman" w:eastAsia="Times New Roman" w:hAnsi="Times New Roman"/>
      <w:color w:val="000000"/>
      <w:kern w:val="30"/>
    </w:rPr>
  </w:style>
  <w:style w:type="paragraph" w:styleId="Pieddepage">
    <w:name w:val="footer"/>
    <w:basedOn w:val="Normal"/>
    <w:link w:val="PieddepageCar"/>
    <w:uiPriority w:val="99"/>
    <w:unhideWhenUsed/>
    <w:rsid w:val="00287EB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7EB8"/>
    <w:rPr>
      <w:rFonts w:ascii="Times New Roman" w:eastAsia="Times New Roman" w:hAnsi="Times New Roman"/>
      <w:color w:val="000000"/>
      <w:kern w:val="30"/>
    </w:rPr>
  </w:style>
  <w:style w:type="paragraph" w:styleId="Paragraphedeliste">
    <w:name w:val="List Paragraph"/>
    <w:basedOn w:val="Normal"/>
    <w:uiPriority w:val="34"/>
    <w:qFormat/>
    <w:rsid w:val="00BA231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61A8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3Car">
    <w:name w:val="Titre 3 Car"/>
    <w:basedOn w:val="Policepardfaut"/>
    <w:link w:val="Titre3"/>
    <w:uiPriority w:val="9"/>
    <w:rsid w:val="00161A8F"/>
    <w:rPr>
      <w:rFonts w:ascii="Times New Roman" w:eastAsia="Times New Roman" w:hAnsi="Times New Roman"/>
      <w:b/>
      <w:bCs/>
      <w:sz w:val="27"/>
      <w:szCs w:val="27"/>
    </w:rPr>
  </w:style>
  <w:style w:type="character" w:styleId="lev">
    <w:name w:val="Strong"/>
    <w:basedOn w:val="Policepardfaut"/>
    <w:uiPriority w:val="22"/>
    <w:qFormat/>
    <w:rsid w:val="00161A8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61A8F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1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6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&#233;zabel\Documents\atelier%20d'ici%20danse\rentr&#233;e%202013\fiche%20d'inscription%202013_2014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53ED5-B57E-44DF-B940-89F93DAEE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C:\Users\Jézabel\Documents\atelier d'ici danse\rentrée 2013\fiche d'inscription 2013_2014.dot</Template>
  <TotalTime>179</TotalTime>
  <Pages>3</Pages>
  <Words>1304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Jézabel</dc:creator>
  <cp:keywords/>
  <cp:lastModifiedBy>Yasmine MAHMOUDI</cp:lastModifiedBy>
  <cp:revision>28</cp:revision>
  <cp:lastPrinted>2025-06-16T11:05:00Z</cp:lastPrinted>
  <dcterms:created xsi:type="dcterms:W3CDTF">2025-06-16T10:18:00Z</dcterms:created>
  <dcterms:modified xsi:type="dcterms:W3CDTF">2026-06-14T15:40:00Z</dcterms:modified>
</cp:coreProperties>
</file>