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7CA70" w14:textId="0454F442" w:rsidR="00D5413C" w:rsidRDefault="00AC1238">
      <w:pPr>
        <w:pStyle w:val="Photo"/>
      </w:pPr>
      <w:r>
        <w:rPr>
          <w:noProof/>
        </w:rPr>
        <w:drawing>
          <wp:inline distT="0" distB="0" distL="0" distR="0" wp14:anchorId="4A2B2C2B" wp14:editId="4AF7E4FA">
            <wp:extent cx="5507990" cy="3672205"/>
            <wp:effectExtent l="0" t="0" r="0" b="4445"/>
            <wp:docPr id="1" name="Image 1" descr="Une image contenant ciel, extérieur, objet d’extérieur, moulin à v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iel, extérieur, objet d’extérieur, moulin à vent&#10;&#10;Description générée automatiquement"/>
                    <pic:cNvPicPr/>
                  </pic:nvPicPr>
                  <pic:blipFill>
                    <a:blip r:embed="rId8"/>
                    <a:stretch>
                      <a:fillRect/>
                    </a:stretch>
                  </pic:blipFill>
                  <pic:spPr>
                    <a:xfrm>
                      <a:off x="0" y="0"/>
                      <a:ext cx="5507990" cy="3672205"/>
                    </a:xfrm>
                    <a:prstGeom prst="rect">
                      <a:avLst/>
                    </a:prstGeom>
                  </pic:spPr>
                </pic:pic>
              </a:graphicData>
            </a:graphic>
          </wp:inline>
        </w:drawing>
      </w:r>
    </w:p>
    <w:p w14:paraId="47FE026E" w14:textId="6CF4B8EA" w:rsidR="001638F6" w:rsidRDefault="00AC1238" w:rsidP="00D5413C">
      <w:pPr>
        <w:pStyle w:val="Titre"/>
      </w:pPr>
      <w:r>
        <w:t>Énergie de naissance</w:t>
      </w:r>
    </w:p>
    <w:p w14:paraId="76B00455" w14:textId="7EC1A802" w:rsidR="001638F6" w:rsidRPr="00D5413C" w:rsidRDefault="00AC1238" w:rsidP="00D5413C">
      <w:pPr>
        <w:pStyle w:val="Sous-titre"/>
      </w:pPr>
      <w:r>
        <w:t>Par Adéla Tremblay Sergerie</w:t>
      </w:r>
      <w:r w:rsidR="00423843">
        <w:t xml:space="preserve"> (science cosmique)</w:t>
      </w:r>
    </w:p>
    <w:p w14:paraId="2CF77677" w14:textId="77777777" w:rsidR="007D7011" w:rsidRDefault="00AC1238" w:rsidP="007D7011">
      <w:pPr>
        <w:pStyle w:val="Coordonnes"/>
        <w:rPr>
          <w:lang w:bidi="fr-FR"/>
        </w:rPr>
      </w:pPr>
      <w:r>
        <w:t>Avec Nathalie</w:t>
      </w:r>
      <w:r w:rsidR="00423843">
        <w:t xml:space="preserve"> </w:t>
      </w:r>
      <w:r>
        <w:t>Jean</w:t>
      </w:r>
    </w:p>
    <w:p w14:paraId="0BF51019" w14:textId="77777777" w:rsidR="007D7011" w:rsidRDefault="007D7011" w:rsidP="007D7011">
      <w:pPr>
        <w:pStyle w:val="Coordonnes"/>
        <w:rPr>
          <w:lang w:bidi="fr-FR"/>
        </w:rPr>
      </w:pPr>
    </w:p>
    <w:p w14:paraId="1F5E4F5A" w14:textId="77777777" w:rsidR="007D7011" w:rsidRDefault="007D7011" w:rsidP="007D7011">
      <w:pPr>
        <w:pStyle w:val="Coordonnes"/>
        <w:rPr>
          <w:lang w:bidi="fr-FR"/>
        </w:rPr>
      </w:pPr>
    </w:p>
    <w:p w14:paraId="09499E55" w14:textId="77777777" w:rsidR="007D7011" w:rsidRDefault="007D7011" w:rsidP="007D7011">
      <w:pPr>
        <w:pStyle w:val="Coordonnes"/>
        <w:rPr>
          <w:lang w:bidi="fr-FR"/>
        </w:rPr>
      </w:pPr>
    </w:p>
    <w:p w14:paraId="40BBBCC4" w14:textId="77777777" w:rsidR="007D7011" w:rsidRDefault="007D7011" w:rsidP="007D7011">
      <w:pPr>
        <w:pStyle w:val="Coordonnes"/>
        <w:rPr>
          <w:lang w:bidi="fr-FR"/>
        </w:rPr>
      </w:pPr>
    </w:p>
    <w:p w14:paraId="6E1973A8" w14:textId="77777777" w:rsidR="007D7011" w:rsidRDefault="007D7011" w:rsidP="007D7011">
      <w:pPr>
        <w:pStyle w:val="Coordonnes"/>
        <w:rPr>
          <w:lang w:bidi="fr-FR"/>
        </w:rPr>
      </w:pPr>
    </w:p>
    <w:p w14:paraId="2C36AB87" w14:textId="77777777" w:rsidR="007D7011" w:rsidRDefault="007D7011" w:rsidP="007D7011">
      <w:pPr>
        <w:pStyle w:val="Coordonnes"/>
        <w:rPr>
          <w:lang w:bidi="fr-FR"/>
        </w:rPr>
      </w:pPr>
    </w:p>
    <w:p w14:paraId="0484B73D" w14:textId="77777777" w:rsidR="007D7011" w:rsidRDefault="007D7011" w:rsidP="007D7011">
      <w:pPr>
        <w:pStyle w:val="Coordonnes"/>
        <w:rPr>
          <w:lang w:bidi="fr-FR"/>
        </w:rPr>
      </w:pPr>
    </w:p>
    <w:p w14:paraId="40052C1F" w14:textId="77777777" w:rsidR="007D7011" w:rsidRDefault="007D7011" w:rsidP="007D7011">
      <w:pPr>
        <w:pStyle w:val="Coordonnes"/>
        <w:rPr>
          <w:lang w:bidi="fr-FR"/>
        </w:rPr>
      </w:pPr>
    </w:p>
    <w:p w14:paraId="70F43B95" w14:textId="77777777" w:rsidR="007D7011" w:rsidRDefault="007D7011" w:rsidP="007D7011">
      <w:pPr>
        <w:pStyle w:val="Coordonnes"/>
        <w:rPr>
          <w:lang w:bidi="fr-FR"/>
        </w:rPr>
      </w:pPr>
    </w:p>
    <w:p w14:paraId="38AFF186" w14:textId="77777777" w:rsidR="007D7011" w:rsidRDefault="007D7011" w:rsidP="007D7011">
      <w:pPr>
        <w:pStyle w:val="Coordonnes"/>
        <w:rPr>
          <w:lang w:bidi="fr-FR"/>
        </w:rPr>
      </w:pPr>
    </w:p>
    <w:p w14:paraId="0FCA0B80" w14:textId="77777777" w:rsidR="007D7011" w:rsidRDefault="007D7011" w:rsidP="007D7011">
      <w:pPr>
        <w:pStyle w:val="Coordonnes"/>
        <w:rPr>
          <w:lang w:bidi="fr-FR"/>
        </w:rPr>
      </w:pPr>
    </w:p>
    <w:p w14:paraId="5A187A1B" w14:textId="77777777" w:rsidR="00F7550F" w:rsidRDefault="00F7550F" w:rsidP="007D7011">
      <w:pPr>
        <w:spacing w:line="360" w:lineRule="auto"/>
        <w:rPr>
          <w:sz w:val="40"/>
          <w:szCs w:val="40"/>
        </w:rPr>
      </w:pPr>
    </w:p>
    <w:p w14:paraId="6CB2627E" w14:textId="3487D58E" w:rsidR="00D5413C" w:rsidRPr="007D7011" w:rsidRDefault="00423843" w:rsidP="007D7011">
      <w:pPr>
        <w:spacing w:line="360" w:lineRule="auto"/>
        <w:rPr>
          <w:sz w:val="40"/>
          <w:szCs w:val="40"/>
        </w:rPr>
      </w:pPr>
      <w:r w:rsidRPr="007D7011">
        <w:rPr>
          <w:sz w:val="40"/>
          <w:szCs w:val="40"/>
        </w:rPr>
        <w:t>Tout d’abord, qu’est-ce que la science cosmique ?</w:t>
      </w:r>
    </w:p>
    <w:p w14:paraId="32E89B99" w14:textId="5A927026" w:rsidR="00423843" w:rsidRDefault="00423843" w:rsidP="007D7011">
      <w:pPr>
        <w:spacing w:line="360" w:lineRule="auto"/>
      </w:pPr>
      <w:r>
        <w:t>C’est la science de toutes les sciences. Toutes les sciences terrestres sont la découverte des lois de l’univers. Les sciences biologiques, électriques, physiques, toutes les études des plantes, de l’espace sont toutes des découvertes des lois qui existent depuis que le cosmos s’est formé</w:t>
      </w:r>
    </w:p>
    <w:p w14:paraId="3EE547C8" w14:textId="540C6D25" w:rsidR="00423843" w:rsidRDefault="00423843" w:rsidP="007D7011">
      <w:pPr>
        <w:spacing w:line="360" w:lineRule="auto"/>
      </w:pPr>
      <w:r>
        <w:t>L’étude que l’on en fait est basée sur des réalités. Elle s’efforce de nous rendre conscient de ce que nous sommes dans le grand cosmos, de trouver notre place dans l’univers, de découvrir les relations qu’il y a entre nous et tout le cosmos. Science cosmique veut dire :</w:t>
      </w:r>
    </w:p>
    <w:p w14:paraId="12CF65A3" w14:textId="2CE456AD" w:rsidR="007021DE" w:rsidRDefault="00423843" w:rsidP="007D7011">
      <w:pPr>
        <w:pStyle w:val="Listepuces"/>
        <w:numPr>
          <w:ilvl w:val="0"/>
          <w:numId w:val="1"/>
        </w:numPr>
        <w:spacing w:line="360" w:lineRule="auto"/>
      </w:pPr>
      <w:r>
        <w:t>Connaissance de l’univers</w:t>
      </w:r>
    </w:p>
    <w:p w14:paraId="4EDDFDCB" w14:textId="41628ACD" w:rsidR="00D75388" w:rsidRDefault="00D75388" w:rsidP="007D7011">
      <w:pPr>
        <w:pStyle w:val="Listepuces"/>
        <w:numPr>
          <w:ilvl w:val="0"/>
          <w:numId w:val="1"/>
        </w:numPr>
        <w:spacing w:line="360" w:lineRule="auto"/>
      </w:pPr>
      <w:r>
        <w:t>Une science des lois de l’univers</w:t>
      </w:r>
    </w:p>
    <w:p w14:paraId="7C73BD60" w14:textId="0591DBF1" w:rsidR="00D75388" w:rsidRDefault="00D75388" w:rsidP="007D7011">
      <w:pPr>
        <w:pStyle w:val="Listepuces"/>
        <w:numPr>
          <w:ilvl w:val="0"/>
          <w:numId w:val="1"/>
        </w:numPr>
        <w:spacing w:line="360" w:lineRule="auto"/>
      </w:pPr>
      <w:r>
        <w:t>Une loi est toujours un élément d’équilibre et d’harmonie</w:t>
      </w:r>
    </w:p>
    <w:p w14:paraId="47AF6E6A" w14:textId="0EFA4C63" w:rsidR="00D75388" w:rsidRDefault="00D75388" w:rsidP="007D7011">
      <w:pPr>
        <w:pStyle w:val="Listepuces"/>
        <w:numPr>
          <w:ilvl w:val="0"/>
          <w:numId w:val="1"/>
        </w:numPr>
        <w:spacing w:line="360" w:lineRule="auto"/>
      </w:pPr>
      <w:r>
        <w:t>Pour qu’une roue tourne, il faut qu’elle s’embraie parfaitement avec l’autre</w:t>
      </w:r>
    </w:p>
    <w:p w14:paraId="33512A50" w14:textId="6C491AEA" w:rsidR="00D75388" w:rsidRDefault="00D75388" w:rsidP="007D7011">
      <w:pPr>
        <w:pStyle w:val="Listepuces"/>
        <w:numPr>
          <w:ilvl w:val="0"/>
          <w:numId w:val="1"/>
        </w:numPr>
        <w:spacing w:line="360" w:lineRule="auto"/>
      </w:pPr>
      <w:r>
        <w:t>La science cosmique est aussi une science ou toutes les parties de l’homme peuvent y trouver leur développement, car l’homme est fait aussi de ces lois</w:t>
      </w:r>
      <w:r w:rsidR="00F76FA7">
        <w:t>.</w:t>
      </w:r>
    </w:p>
    <w:p w14:paraId="4B9A7041" w14:textId="138CA1FA" w:rsidR="00F76FA7" w:rsidRDefault="00F76FA7" w:rsidP="00F76FA7">
      <w:pPr>
        <w:pStyle w:val="Listepuces"/>
        <w:numPr>
          <w:ilvl w:val="0"/>
          <w:numId w:val="0"/>
        </w:numPr>
        <w:spacing w:line="360" w:lineRule="auto"/>
        <w:ind w:left="720" w:hanging="360"/>
      </w:pPr>
      <w:r>
        <w:t>Dès notre conception, nous vivons l’influence des énergies, de l’hérédité paternelle et maternelle. L’influence cosmique ne donne pas le caractère, mais dispose à agir dans le sens de tourner à droite ou à gauche. Elle conditionne les réactions émotives, développement de l’intelligence. Toute notre vie, nous sommes influencés par l’</w:t>
      </w:r>
      <w:r w:rsidR="00F7550F">
        <w:t>énergie</w:t>
      </w:r>
      <w:r>
        <w:t xml:space="preserve"> cosmique </w:t>
      </w:r>
      <w:r w:rsidR="00F7550F">
        <w:t>qu’on le veuille ou non.</w:t>
      </w:r>
    </w:p>
    <w:p w14:paraId="152EC2DF" w14:textId="3DF6B0B1" w:rsidR="00F7550F" w:rsidRDefault="00F7550F" w:rsidP="00F76FA7">
      <w:pPr>
        <w:pStyle w:val="Listepuces"/>
        <w:numPr>
          <w:ilvl w:val="0"/>
          <w:numId w:val="0"/>
        </w:numPr>
        <w:spacing w:line="360" w:lineRule="auto"/>
        <w:ind w:left="720" w:hanging="360"/>
      </w:pPr>
    </w:p>
    <w:p w14:paraId="3BE53B4F" w14:textId="64212AB3" w:rsidR="00F7550F" w:rsidRDefault="00F7550F" w:rsidP="00F76FA7">
      <w:pPr>
        <w:pStyle w:val="Listepuces"/>
        <w:numPr>
          <w:ilvl w:val="0"/>
          <w:numId w:val="0"/>
        </w:numPr>
        <w:spacing w:line="360" w:lineRule="auto"/>
        <w:ind w:left="720" w:hanging="360"/>
      </w:pPr>
    </w:p>
    <w:p w14:paraId="67700F88" w14:textId="5110D3EF" w:rsidR="00F7550F" w:rsidRDefault="00F7550F" w:rsidP="00F76FA7">
      <w:pPr>
        <w:pStyle w:val="Listepuces"/>
        <w:numPr>
          <w:ilvl w:val="0"/>
          <w:numId w:val="0"/>
        </w:numPr>
        <w:spacing w:line="360" w:lineRule="auto"/>
        <w:ind w:left="720" w:hanging="360"/>
      </w:pPr>
    </w:p>
    <w:p w14:paraId="0D9F5783" w14:textId="34ECEE58" w:rsidR="00F7550F" w:rsidRDefault="00F7550F" w:rsidP="00F76FA7">
      <w:pPr>
        <w:pStyle w:val="Listepuces"/>
        <w:numPr>
          <w:ilvl w:val="0"/>
          <w:numId w:val="0"/>
        </w:numPr>
        <w:spacing w:line="360" w:lineRule="auto"/>
        <w:ind w:left="720" w:hanging="360"/>
      </w:pPr>
    </w:p>
    <w:p w14:paraId="008070D4" w14:textId="5A7513BC" w:rsidR="00F7550F" w:rsidRDefault="00F7550F" w:rsidP="00F76FA7">
      <w:pPr>
        <w:pStyle w:val="Listepuces"/>
        <w:numPr>
          <w:ilvl w:val="0"/>
          <w:numId w:val="0"/>
        </w:numPr>
        <w:spacing w:line="360" w:lineRule="auto"/>
        <w:ind w:left="720" w:hanging="360"/>
      </w:pPr>
    </w:p>
    <w:p w14:paraId="5882FF45" w14:textId="77777777" w:rsidR="00F7550F" w:rsidRDefault="00F7550F" w:rsidP="00F76FA7">
      <w:pPr>
        <w:pStyle w:val="Listepuces"/>
        <w:numPr>
          <w:ilvl w:val="0"/>
          <w:numId w:val="0"/>
        </w:numPr>
        <w:spacing w:line="360" w:lineRule="auto"/>
        <w:ind w:left="720" w:hanging="360"/>
      </w:pPr>
    </w:p>
    <w:p w14:paraId="1E359384" w14:textId="77777777" w:rsidR="00F7550F" w:rsidRDefault="00F7550F" w:rsidP="00F7550F">
      <w:pPr>
        <w:jc w:val="center"/>
        <w:rPr>
          <w:sz w:val="48"/>
          <w:szCs w:val="48"/>
        </w:rPr>
      </w:pPr>
      <w:r w:rsidRPr="00452B31">
        <w:rPr>
          <w:sz w:val="48"/>
          <w:szCs w:val="48"/>
        </w:rPr>
        <w:t>Rythme</w:t>
      </w:r>
    </w:p>
    <w:p w14:paraId="0868EE0C" w14:textId="77777777" w:rsidR="00F7550F" w:rsidRDefault="00F7550F" w:rsidP="00F7550F">
      <w:pPr>
        <w:spacing w:line="360" w:lineRule="auto"/>
      </w:pPr>
    </w:p>
    <w:p w14:paraId="3C80F396" w14:textId="77777777" w:rsidR="00F7550F" w:rsidRDefault="00F7550F" w:rsidP="00F7550F">
      <w:pPr>
        <w:spacing w:line="360" w:lineRule="auto"/>
      </w:pPr>
    </w:p>
    <w:p w14:paraId="3A0DA84B" w14:textId="77777777" w:rsidR="00F7550F" w:rsidRDefault="00F7550F" w:rsidP="00F7550F">
      <w:pPr>
        <w:spacing w:line="360" w:lineRule="auto"/>
      </w:pPr>
      <w:r>
        <w:t>Le rythme du plan de vie demeure toujours le même,</w:t>
      </w:r>
    </w:p>
    <w:p w14:paraId="38FE272E" w14:textId="77777777" w:rsidR="00F7550F" w:rsidRDefault="00F7550F" w:rsidP="00F7550F">
      <w:pPr>
        <w:spacing w:line="360" w:lineRule="auto"/>
      </w:pPr>
      <w:r>
        <w:t>Le rythme d’une personne est en elle dès sa conception. C’est l’élan du départ de la vie. Ce rythme est communiqué à l’être vivant par son hérédité physique, puis entretenu par son âme, puis efficient avec son psychisme.</w:t>
      </w:r>
    </w:p>
    <w:p w14:paraId="0931D2B3" w14:textId="77777777" w:rsidR="00F7550F" w:rsidRDefault="00F7550F" w:rsidP="00F7550F">
      <w:pPr>
        <w:spacing w:line="360" w:lineRule="auto"/>
      </w:pPr>
      <w:r>
        <w:t>Lorsqu’un rythme est efficient, il rend l’homme qui le possède, constructeur, créateur, producteur de toutes sortes : soit par l’intelligence, par les muscles ou par la spiritualité.</w:t>
      </w:r>
    </w:p>
    <w:p w14:paraId="576CDF56" w14:textId="77777777" w:rsidR="00F7550F" w:rsidRDefault="00F7550F" w:rsidP="00F7550F">
      <w:pPr>
        <w:spacing w:line="360" w:lineRule="auto"/>
      </w:pPr>
      <w:r>
        <w:t>Lorsqu’un rythme naturel n’est pas respecté, la personne est déchirée. Il y a lutte entre ses aspirations et ce qu’elle peut faire. Entre les actes qu’elle pose et ceux qu’elle voudrait poser. Il y a lutte, même intellectuelle : connaître, mais pas avoir à apprendre, servir sans avoir à se déranger.</w:t>
      </w:r>
    </w:p>
    <w:p w14:paraId="06C0DCEF" w14:textId="57B50B67" w:rsidR="00F7550F" w:rsidRDefault="00F7550F" w:rsidP="00F7550F">
      <w:pPr>
        <w:spacing w:line="360" w:lineRule="auto"/>
      </w:pPr>
      <w:r>
        <w:t>Lorsqu’une personne se met à son rythme par des exercices, elle devient e plus en plus efficiente, de plus en plus sûre d’elle-même, de plus en plus conforme à son plan de vie.</w:t>
      </w:r>
    </w:p>
    <w:p w14:paraId="578345A2" w14:textId="5E7CD6B8" w:rsidR="00F7550F" w:rsidRPr="00452B31" w:rsidRDefault="00F7550F" w:rsidP="00F7550F">
      <w:pPr>
        <w:spacing w:line="360" w:lineRule="auto"/>
      </w:pPr>
      <w:proofErr w:type="spellStart"/>
      <w:r>
        <w:t>Adéla</w:t>
      </w:r>
      <w:proofErr w:type="spellEnd"/>
      <w:r>
        <w:t xml:space="preserve"> Tremblay sergerie</w:t>
      </w:r>
    </w:p>
    <w:p w14:paraId="2FE86583" w14:textId="77777777" w:rsidR="00F7550F" w:rsidRPr="00452B31" w:rsidRDefault="00F7550F" w:rsidP="00F7550F"/>
    <w:p w14:paraId="51150213" w14:textId="105C7E5C" w:rsidR="00F7550F" w:rsidRDefault="00F7550F" w:rsidP="00F7550F">
      <w:pPr>
        <w:spacing w:line="360" w:lineRule="auto"/>
      </w:pPr>
      <w:r>
        <w:t>L’univers possède donc ses rythmes, ses cycles qui sont transmis sous formes énergétiques. On reçoit ces énergies vibratoires sous forme de couleurs. Chaque année à son énergie, planète, jour, heure qui nous nourrit. Apprendre à être en harmonie avec ces lois. Cette énergie nous vient du cosmos et lorsqu’elle traverse la terre, elle traverse notre système solaire, le zodiac que l’on connaît.</w:t>
      </w:r>
    </w:p>
    <w:p w14:paraId="476855B4" w14:textId="2C059769" w:rsidR="00F7550F" w:rsidRDefault="00F7550F" w:rsidP="00F7550F">
      <w:pPr>
        <w:spacing w:line="360" w:lineRule="auto"/>
      </w:pPr>
      <w:r>
        <w:t>Chaque planète à sa force énergétique, son courant. Nous sommes nourrit de part et d’autre.</w:t>
      </w:r>
    </w:p>
    <w:p w14:paraId="2DFD77E9" w14:textId="77777777" w:rsidR="00F7550F" w:rsidRDefault="00F7550F" w:rsidP="00F7550F"/>
    <w:p w14:paraId="6FEDDEE3" w14:textId="77777777" w:rsidR="00F7550F" w:rsidRDefault="00F7550F" w:rsidP="00F7550F"/>
    <w:p w14:paraId="5A33D8EC" w14:textId="1215B439" w:rsidR="00F7550F" w:rsidRDefault="00F7550F" w:rsidP="00F76FA7">
      <w:pPr>
        <w:pStyle w:val="Listepuces"/>
        <w:numPr>
          <w:ilvl w:val="0"/>
          <w:numId w:val="0"/>
        </w:numPr>
        <w:spacing w:line="360" w:lineRule="auto"/>
        <w:ind w:left="720" w:hanging="360"/>
      </w:pPr>
    </w:p>
    <w:p w14:paraId="65AFA40E" w14:textId="77777777" w:rsidR="00F7550F" w:rsidRPr="00514122" w:rsidRDefault="00F7550F" w:rsidP="00F76FA7">
      <w:pPr>
        <w:pStyle w:val="Listepuces"/>
        <w:numPr>
          <w:ilvl w:val="0"/>
          <w:numId w:val="0"/>
        </w:numPr>
        <w:spacing w:line="360" w:lineRule="auto"/>
        <w:ind w:left="720" w:hanging="360"/>
      </w:pPr>
    </w:p>
    <w:p w14:paraId="4E7FBF84" w14:textId="6A4F06DC" w:rsidR="001638F6" w:rsidRDefault="00D75388" w:rsidP="007D7011">
      <w:pPr>
        <w:pStyle w:val="Titre2"/>
        <w:spacing w:line="360" w:lineRule="auto"/>
      </w:pPr>
      <w:r>
        <w:t>En résumÉ</w:t>
      </w:r>
    </w:p>
    <w:p w14:paraId="74C7255F" w14:textId="17565160" w:rsidR="00D75388" w:rsidRDefault="00D75388" w:rsidP="007D7011">
      <w:pPr>
        <w:spacing w:line="360" w:lineRule="auto"/>
      </w:pPr>
      <w:r>
        <w:t xml:space="preserve">Les sciences cosmiques </w:t>
      </w:r>
      <w:r w:rsidR="00613C32">
        <w:t>ne</w:t>
      </w:r>
      <w:r>
        <w:t xml:space="preserve"> sont en fait que la connaissance de l’univers. Il s’agit de pouvoir lire dans la grande mémoire universelle ce qu’il y a d’inscrit et de pouvoir analyser les mouvements d’énergie spirituelle qui régissent les énergies inférieures.</w:t>
      </w:r>
    </w:p>
    <w:p w14:paraId="439DBD19" w14:textId="7FF98AC5" w:rsidR="00D75388" w:rsidRDefault="00D75388" w:rsidP="007D7011">
      <w:pPr>
        <w:spacing w:line="360" w:lineRule="auto"/>
      </w:pPr>
      <w:r>
        <w:t xml:space="preserve">Plus </w:t>
      </w:r>
      <w:r w:rsidR="00613C32">
        <w:t>une</w:t>
      </w:r>
      <w:r>
        <w:t xml:space="preserve"> </w:t>
      </w:r>
      <w:r w:rsidR="00613C32">
        <w:t>énergie</w:t>
      </w:r>
      <w:r>
        <w:t xml:space="preserve"> a des vibrations rapides, plus elle est élevée. Tout est composé de la même énergie, mais ce qui fait l</w:t>
      </w:r>
      <w:r w:rsidR="00613C32">
        <w:t>a</w:t>
      </w:r>
      <w:r>
        <w:t xml:space="preserve"> </w:t>
      </w:r>
      <w:r w:rsidR="00613C32">
        <w:t>différence</w:t>
      </w:r>
      <w:r>
        <w:t>, c’est leur palier de vibration.</w:t>
      </w:r>
    </w:p>
    <w:p w14:paraId="234DB329" w14:textId="1D038214" w:rsidR="00494414" w:rsidRDefault="00494414" w:rsidP="007D7011">
      <w:pPr>
        <w:spacing w:line="360" w:lineRule="auto"/>
      </w:pPr>
      <w:r>
        <w:t>La science cosmique, nous invite à une démarche personnelle permettant de mieux nous connaitre sur nos 4 plan : physique, intellectuelle, psychique, spirituel. Comme dit l’</w:t>
      </w:r>
      <w:r w:rsidR="00536DC0">
        <w:t>expression</w:t>
      </w:r>
      <w:r>
        <w:t> : Connais-toi toi-même et</w:t>
      </w:r>
      <w:r w:rsidR="00536DC0">
        <w:t xml:space="preserve"> </w:t>
      </w:r>
      <w:r>
        <w:t xml:space="preserve">tu </w:t>
      </w:r>
      <w:r w:rsidR="00536DC0">
        <w:t>connaîtras</w:t>
      </w:r>
      <w:r>
        <w:t xml:space="preserve"> le monde.</w:t>
      </w:r>
      <w:r w:rsidR="00536DC0">
        <w:t xml:space="preserve"> C’est la prise de conscience de sa propre personnalité et la manipulation des énergies de l’univers.</w:t>
      </w:r>
    </w:p>
    <w:p w14:paraId="2AA1F429" w14:textId="222099E5" w:rsidR="00536DC0" w:rsidRDefault="00536DC0" w:rsidP="007D7011">
      <w:pPr>
        <w:spacing w:line="360" w:lineRule="auto"/>
      </w:pPr>
    </w:p>
    <w:p w14:paraId="65BF95E8" w14:textId="01E6CE09" w:rsidR="00536DC0" w:rsidRDefault="00536DC0" w:rsidP="00D75388"/>
    <w:p w14:paraId="0AB3E139" w14:textId="7882128C" w:rsidR="00536DC0" w:rsidRDefault="00536DC0" w:rsidP="00D75388">
      <w:r>
        <w:t>Document de Serge Gadbois pour le centre de l’Homme Nouvea</w:t>
      </w:r>
      <w:r w:rsidR="007D7011">
        <w:t>u</w:t>
      </w:r>
    </w:p>
    <w:p w14:paraId="2D8B9DE9" w14:textId="6035BA13" w:rsidR="00536DC0" w:rsidRDefault="00536DC0" w:rsidP="00D75388"/>
    <w:p w14:paraId="58E49008" w14:textId="7CA3CA44" w:rsidR="00536DC0" w:rsidRDefault="00536DC0" w:rsidP="00D75388"/>
    <w:p w14:paraId="06C32542" w14:textId="77777777" w:rsidR="007D7011" w:rsidRPr="007D7011" w:rsidRDefault="007D7011" w:rsidP="00D75388">
      <w:pPr>
        <w:rPr>
          <w:sz w:val="40"/>
          <w:szCs w:val="40"/>
        </w:rPr>
      </w:pPr>
      <w:r w:rsidRPr="007D7011">
        <w:rPr>
          <w:sz w:val="40"/>
          <w:szCs w:val="40"/>
        </w:rPr>
        <w:t>Adéla Tremblay Sergerie Biographie</w:t>
      </w:r>
    </w:p>
    <w:p w14:paraId="4699FA98" w14:textId="77777777" w:rsidR="007D7011" w:rsidRDefault="007D7011" w:rsidP="00D75388"/>
    <w:p w14:paraId="32938CFD" w14:textId="0A9B5D74" w:rsidR="005C4C9A" w:rsidRDefault="007D7011" w:rsidP="007D7011">
      <w:pPr>
        <w:spacing w:line="360" w:lineRule="auto"/>
      </w:pPr>
      <w:r>
        <w:t xml:space="preserve"> Adéla est née de parents humbles mais d'une grande honorabilité. Elle a perdu sa mère alors qu'elle n'avait que douze (12) ans. Elle resta seule avec une sœur plus jeune et son père qui ferma maison le jour même des funérailles et qui ne se remaria jamais. Les deux (2) enfants furent placées au collège du Bon-Pasteur de Chicoutimi, leur ville natale. Adéla y poursuivit le cours des jeunes filles de l'époque et sortit du pensionnat à l'âge où elle aurait eu besoin d'un foyer familial. Mais comme ce foyer n'existait pas, elle se maria jeune avec un homme honnête, généreux et qui lui permit de développer en elle ce qu'elle sentait grandir chaque jour c'est-à-dire le besoin pressant de connaître, de découvrir les secrets de la nature qu'elle prévoyait d'une profondeur qui lui paraissait inaccessible. Elle continua donc à étudier après son mariage, à prendre des cours à peu près tous ceux qu'elle </w:t>
      </w:r>
      <w:r>
        <w:lastRenderedPageBreak/>
        <w:t xml:space="preserve">pouvait ! Elle étudia de tout, de la philosophie à l'atome, il n'y avait pas de sujet qui pouvait l'ennuyer. Elle voulait tout savoir. À travers ses études diverses, elle se dévoua aux œuvres paroissiales et fit du journalisme pendant plusieurs années dans les journaux de la région saguenayenne. Elle écrivit une masse d'articles de toutes sortes, un roman, des petites œuvres de morale, et finalement, en 1967, un livre qui donnait un résumé des divers cours qu'elle avait pris à travers diverses institutions et universités. Cet ouvrage porte le titre : DE LA CELLULE À LA MORPHOPSYCHOLOGIE HUMAINE et traite non seulement de biologie mais de caractérologie, de psychologie des formes, d'évolution de l'homme et d'une projection de l'homme du futur. Mais à travers toutes ses activités, elle commença à communiquer au moyen de la radiesthésie avec les lois de l'Univers. Comme elle désirait sans cesse connaître l'origine des choses, ses communications allaient toujours de plus en plus profondément dans la mémoire universelle. Elles y rapportaient des informations précieuses qui, au début, lui paraissaient incroyables. Mais elle se disait qu'avec l'entraînement, son cerveau apprendrait à traduire en gestes et en paroles compréhensibles ce que sa pensée découvrait dans la lecture des lois. Elle eut le malheur de perdre son mari dans un accident d'automobile, la laissant seule et sans enfant et en tête de moyens financiers suffisants pour lui permettre de vivre sans avoir à gagner sa vie et pouvoir continuer ses études qui pour elle, étaient le plus grand bien. Elle vendit ses propriétés et alla étudier à l'université de Louvain en Belgique, la psychologie, la caractérologie et toutes les sciences connexes qu'elle trouvait toujours moyen d'unir les unes aux autres. Elle sortit de ses études avec des diplômes en caractérologie et une maîtrise qui vint couronner ses efforts. À son retour d'Europe, elle fonda avec Monsieur F.-X. Boudreau, agronome à Chicoutimi, l'INSTITUT CANADIEN DE CARACTÉROLOGIE. Elle y enseigna pendant huit (8) ans jusqu'au jour où elle suivit Mme Mathilde Parent-Gagnon à Montréal, dans le but d'aider la Maison St-Jean Vianny des Pères des Saints-Apôtres dont le fondateur, le Père Ménard, désirait avoir leurs services. À ce stade de sa vie, Adéla se consacra toujours de plus en plus à la communication et à l'élargissement de sa culture générale à laquelle aucun sujet ne pouvait la laisser indifférente. Elle fit plusieurs voyages en Europe avec sa compagne, Mme Gagnon. Elles demeurèrent six (6) mois à Rome où elles se livrèrent à des études sur les lois et sur le comportement humain à travers les événements du siècle. De ses voyages sortirent des communications qui l'incitèrent à écrire sur un sujet universel : LES LOIS DE L'UNIVERS et pour résumer LES LOIS COSMIQUES. Ses communications se faisaient toujours de plus en plus faciles et expérimentales. Elles donnèrent des résultats certains et éveillèrent dans l'esprit des expérimentateurs, l'Esprit de Vérité qui logeait en </w:t>
      </w:r>
      <w:r>
        <w:lastRenderedPageBreak/>
        <w:t xml:space="preserve">eux. C'est alors qu'elle se mit à écrire chaque jour et dans un ordre déterminé ce qu'elle lisait dans le grand livre des LOIS UNIVERSELLES. La communication était claire, précise et profonde. Le grand but de toute cette communication des SCIENCES COSMIQUES était de contribuer à améliorer l'homme, d'abord en particulier, puis en général. Pour bien servir, il faut se connaître soi-même. Pour bien aider l'humanité, il faut en connaître les lois qui la régissent. Pour bien connaître les lois, il faut être apte à les lire dans les énergies qui nous entourent. Voilà en quelques lignes la personnalité de l'auteur des SCIENCES COSMIQUES et l'espoir que ses communications font naître dans le cœur de ceux qui la suivent. VUE D'ENSEMBLE DES RÉALISATIONS D'ADÉLA À TRAVERS LE TEMPS 1 ère PARTIE : De 1902 à 1968 1902 - Naissance d'Adéla, le 5 février 1902, à 8h45 a.m. à Chicoutimi. 1908 - Pleine entrée dans la vie. Entrée en classe, études faites au Collège Bon-Pasteur de Chicoutimi. 1914 - Perte de sa mère qui a changé l'orientation de sa vie. 1915 - Entrée dans un couvent qui a changé sa vie intellectuelle. 1919 - Mariage d'Adéla. 1925 - Changement et orientation pleinement intellectuelle. 1935 - Engagement dans la vie sociale et littéraire. 1938 - Époque créatrice par excellence. 1939 - Affirmation de sa personnalité créatrice. 1940 - Développement de sa personnalité organisatrice et de son esprit d'initiative. 1950 - Premier voyage en Europe au mois de décembre 1950. Elle visite la France et l'Italie. Voyage décisif à Rome dans la communication radiesthésique. 1954 - Perte de son mari. 1955 - Voyage d'études en Europe. Étude de la caractérologie et de la psychologie à l'université de Louvain en Belgique. 1956 - Ouverture d'un centre de caractérologie au 326 rue Lafontaine, à Chicoutimi. 1958 - Étude diététique nécessaire à la réalisation de son plan de vie. 1959 - Expériences enrichissantes sur autrui. 1960 - Confiance dans la carrière de psychologue. Mme Sergerie est accueillie à l'émission Au Fil des Jours, à Radio-Canada, le 26 août 1960. Elle est présentée comme psychologue et caractérologue diplômée de l'Institut de Caractérologie de Bruxelles et en même temps, auteure de plusieurs livres, entre autres : "Le secret de Micheline". Les sujets développés dans cette émission ont été regroupés et publiés par la suite dans un volume, intitulé : "L'Art de vivre". 1961 - Recherche inconsciente en Europe du sol où s'est commise la première faute consciente par un être supérieur. Présentation d'un projet de fonder un Centre C.P.S. de Psychologie Appliquée à Montréal. (Science de la psychognomie). Lettre d'approbation écrite par M. Bernard Mailhiot, O.P., Professeur de Psychologie Sociale, de l'Institut de Psychologie de l'Université de Montréal 1962 - Adoption de Montréal comme lieu de résidence indispensable à la réalisation du plan de vie d'Adéla. 1963 - Travail spirituel et intellectuel évolutif. 1964 - Étude de la Cosmogonie d'Urantia. Ouverture de </w:t>
      </w:r>
      <w:r>
        <w:lastRenderedPageBreak/>
        <w:t xml:space="preserve">l'esprit. 1967 - Publication du volume : De la Cellule à la Morpho-psychologie Humaine aux éditions du Jour. Inscription au cours de Dessin Commercial par correspondance, au STUDIO SALETTE enrg., à Montréal, le 2 mars 1967. 1968 - Expérience de communication graphique regroupées dans un volume intitulé : "ÉVOLUTION DE L'HOMME". Ce volume est divisé en treize parties, comportant des illustrations pour la plupart non datées. Les illustrations datées se situent entre les années 1951 à 1970. De plus, toutes les illustrations sont des copies exactes du travail fait à la main par Adéla. VUE D'ENSEMBLE DES RÉALISATIONS D'ADÉLA À TRAVERS LE TEMPS. 2 e PARTIE : DE 1969 À 1980. 1969 - Année cosmique. Début du plan : 27 novembre 1969. Contact avec Melchizédeck. Acceptation d'une mission cosmique. Écriture cosmique de Jérusem. Résumé de la Cosmogonie d'Urantia. Maquette du Grand Univers. Début du plan avec les 24 Leçons : Le 27 novembre 1969. 1970 - Arrivée des deux hommes nécessaires à la mission: Jean-Marie Mousseau et Albert Gauthier. Formation d'un réseau de 36 personnes. Leçons 25 et 26 (Influence des astres sur les hommes à la naissance d'un homme). Les 12 Lois cosmiques et les différentes Lois. 1971 - Réalisation de la mission en marche. Jean-Marie commence avec Albert l'enseignement des Sciences cosmiques. Leçon 27 (Influence des Astres au-cours de la vie d'un homme). Constitution énergétique des éléments "Atlas cosmique". 1972 - L'enseignement et la diffusion des Sciences cosmiques se poursuivent. Étude et expérimentation des lois de l'énergie. Structure de l'Univers. Les cellules d'énergie Globales et Qualitatives. Psychologie cosmique : Tomes 1 à 3. 1973 - Expériences de communications interplanétaires. Association interplanétaire des communications cosmiques : Entente signée par Adéla le 18 septembre 1973. Illustrations des pensées négatives. Processus de la communication du psychisme. Les 12 nombres cosmiques. Mathématiques cosmiques. 1974 - Communications se référant aux plans d'Adéla, Albert et Jean-Marie. Détails se rapportant à d'autres plans. Les examens d'Adéla. Expériences et processus d'enregistrement psychique. Planches anatomiques. Cerveau humain et cosmique. Prise de conscience de son moi. Libération et formation du subconscient et du psychisme. Les 108 jours et les initiations. 1975 - Arrivée de Jacqueline Dumas à Montréal. Ouverture d'un secrétariat des sciences cosmiques. Fête cosmique des Personnalités autonomes, Adéla Tremblay Sergerie , Albert Gauthier, Jean-Marie Mousseau, Carmen Loranger et Simon P. Beaumont. Vibracos. Lois et vibrations des nombres. Les pouvoirs de l'Homme, (Archives cosmiques, volume 1). 1976 - Formation des personnalités nouvelles. Fabrication de supports en relation avec l'Association des 100 planètes. Vibracos. Synchronisateur et métier à tisser. Personnalité Nouvelle et Noyau de la Terre. </w:t>
      </w:r>
      <w:r>
        <w:lastRenderedPageBreak/>
        <w:t>Personnalité Spirituelle. La Mutation chez l'Homme de la Terre. Champ de force vital - Plan cosmique vital. Fresque de l'Univers, (Archives cosmiques, volume II). 1977 - Lois Universelles. Formation de l'Homme Nouveau à la demande du JE cosmique. Création et réalisation de l'Archétype 6. 1977 année clef - Plan cosmique. Les 22 cartes. Champs de force psychique, spirituel et champs vibratoires. Entrée dans la 4e dimension. Changement de la génétique, ADN devient AGN. La Bande du Temps - Rachat. Astrologie : Influence du Cosmos sur l'Homme. Les pouvoirs de l'Homme Nouveau. La Pyramide - Distributeur d'énergie cosmique. Broyeur d'énergie négative installé dans la terre. 1978 - Lois divines et Lois de Retour. L'Homme Nouveau est formé. Il éclate dans sa splendeur cosmique. Entrée dans le Monde 6. Évolution du Monde 6 et drapeau du Monde 6. Lois naturelles : Atome, vie et intelligence. Les Acides aminés. Création. Lois du degré 0. Fresque du mécanisme de l'évolution. Les 7 corps de l'Archétype 6. Plan de l'Archétype 6. Les 12 pouvoirs cosmiques. 1979 - L'An 1 de la 6e race. Création de l'Homme de la 6e race. Progression dans le Monde Nouveau de la 6e race. Chemin sur la Terre et dans le système solaire de l'Homme Nouveau. Le livre des Lois du Cosmos. Vie, Amour, Justice, Miséricorde, Compréhension, Équilibre et Beauté. Mesureur de Mondes et d'attributs de l'Homme de la 6e race. Influence de l'Homme de l'énergie supérieure sur la matière. (Noms des membres de l'Archétype et du Quanta). 1980 - L'Archétype donne naissance à la 6e race dans tout l'Univers. Plan d'une maison cosmique, physique et matérielle en forme de quanta. Opération sauvetage de la Terre. Épanouissement du corps physique extérieur Document élaboré sous la supervision de Serge Gadbois pour le Centre de l'Homme Nouveau Bibliographie TREMBLAY SERGERIE, Adéla. La science cosmique, Montréal, fondationscientifique.org, 1960-1980</w:t>
      </w:r>
    </w:p>
    <w:p w14:paraId="055CF3C0" w14:textId="753EA60C" w:rsidR="007D7011" w:rsidRDefault="00216B54" w:rsidP="007D7011">
      <w:pPr>
        <w:spacing w:line="360" w:lineRule="auto"/>
      </w:pPr>
      <w:r>
        <w:rPr>
          <w:noProof/>
        </w:rPr>
        <w:lastRenderedPageBreak/>
        <w:drawing>
          <wp:anchor distT="0" distB="0" distL="114300" distR="114300" simplePos="0" relativeHeight="251655680" behindDoc="1" locked="0" layoutInCell="1" allowOverlap="1" wp14:anchorId="01A18AF2" wp14:editId="7AFBF162">
            <wp:simplePos x="0" y="0"/>
            <wp:positionH relativeFrom="column">
              <wp:posOffset>580390</wp:posOffset>
            </wp:positionH>
            <wp:positionV relativeFrom="paragraph">
              <wp:posOffset>259715</wp:posOffset>
            </wp:positionV>
            <wp:extent cx="4356100" cy="6096000"/>
            <wp:effectExtent l="0" t="0" r="0" b="0"/>
            <wp:wrapTight wrapText="bothSides">
              <wp:wrapPolygon edited="0">
                <wp:start x="0" y="0"/>
                <wp:lineTo x="0" y="21533"/>
                <wp:lineTo x="21537" y="21533"/>
                <wp:lineTo x="21537"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6100" cy="6096000"/>
                    </a:xfrm>
                    <a:prstGeom prst="rect">
                      <a:avLst/>
                    </a:prstGeom>
                    <a:noFill/>
                    <a:ln>
                      <a:noFill/>
                    </a:ln>
                  </pic:spPr>
                </pic:pic>
              </a:graphicData>
            </a:graphic>
          </wp:anchor>
        </w:drawing>
      </w:r>
    </w:p>
    <w:p w14:paraId="438CA218" w14:textId="6A27002D" w:rsidR="007D7011" w:rsidRDefault="007D7011" w:rsidP="007D7011">
      <w:pPr>
        <w:spacing w:line="360" w:lineRule="auto"/>
      </w:pPr>
    </w:p>
    <w:p w14:paraId="47080069" w14:textId="77777777" w:rsidR="00216B54" w:rsidRPr="00216B54" w:rsidRDefault="00216B54" w:rsidP="00216B54"/>
    <w:p w14:paraId="1E648A65" w14:textId="77777777" w:rsidR="00216B54" w:rsidRPr="00216B54" w:rsidRDefault="00216B54" w:rsidP="00216B54"/>
    <w:p w14:paraId="26165525" w14:textId="77777777" w:rsidR="00216B54" w:rsidRPr="00216B54" w:rsidRDefault="00216B54" w:rsidP="00216B54"/>
    <w:p w14:paraId="77061841" w14:textId="77777777" w:rsidR="00216B54" w:rsidRPr="00216B54" w:rsidRDefault="00216B54" w:rsidP="00216B54"/>
    <w:p w14:paraId="2B6B625D" w14:textId="77777777" w:rsidR="00216B54" w:rsidRPr="00216B54" w:rsidRDefault="00216B54" w:rsidP="00216B54"/>
    <w:p w14:paraId="6A17E607" w14:textId="77777777" w:rsidR="00216B54" w:rsidRPr="00216B54" w:rsidRDefault="00216B54" w:rsidP="00216B54"/>
    <w:p w14:paraId="0EBD58A9" w14:textId="77777777" w:rsidR="00216B54" w:rsidRPr="00216B54" w:rsidRDefault="00216B54" w:rsidP="00216B54"/>
    <w:p w14:paraId="211A2779" w14:textId="77777777" w:rsidR="00216B54" w:rsidRPr="00216B54" w:rsidRDefault="00216B54" w:rsidP="00216B54"/>
    <w:p w14:paraId="6E0BD673" w14:textId="77777777" w:rsidR="00216B54" w:rsidRPr="00216B54" w:rsidRDefault="00216B54" w:rsidP="00216B54"/>
    <w:p w14:paraId="40640211" w14:textId="77777777" w:rsidR="00216B54" w:rsidRPr="00216B54" w:rsidRDefault="00216B54" w:rsidP="00216B54"/>
    <w:p w14:paraId="194ABC54" w14:textId="77777777" w:rsidR="00216B54" w:rsidRPr="00216B54" w:rsidRDefault="00216B54" w:rsidP="00216B54"/>
    <w:p w14:paraId="024750B7" w14:textId="77777777" w:rsidR="00216B54" w:rsidRPr="00216B54" w:rsidRDefault="00216B54" w:rsidP="00216B54"/>
    <w:p w14:paraId="0C83C628" w14:textId="77777777" w:rsidR="00216B54" w:rsidRPr="00216B54" w:rsidRDefault="00216B54" w:rsidP="00216B54"/>
    <w:p w14:paraId="0F914F47" w14:textId="77777777" w:rsidR="00216B54" w:rsidRPr="00216B54" w:rsidRDefault="00216B54" w:rsidP="00216B54"/>
    <w:p w14:paraId="5C361B9B" w14:textId="77777777" w:rsidR="00216B54" w:rsidRPr="00216B54" w:rsidRDefault="00216B54" w:rsidP="00216B54"/>
    <w:p w14:paraId="51F9FEAC" w14:textId="77777777" w:rsidR="00216B54" w:rsidRPr="00216B54" w:rsidRDefault="00216B54" w:rsidP="00216B54"/>
    <w:p w14:paraId="2311B6F0" w14:textId="77777777" w:rsidR="00216B54" w:rsidRPr="00216B54" w:rsidRDefault="00216B54" w:rsidP="00216B54"/>
    <w:p w14:paraId="208037F1" w14:textId="77777777" w:rsidR="00216B54" w:rsidRDefault="00216B54" w:rsidP="00216B54"/>
    <w:p w14:paraId="7468D3EE" w14:textId="77777777" w:rsidR="00216B54" w:rsidRDefault="00216B54" w:rsidP="00216B54">
      <w:pPr>
        <w:jc w:val="right"/>
      </w:pPr>
    </w:p>
    <w:p w14:paraId="6D442B92" w14:textId="77777777" w:rsidR="00216B54" w:rsidRDefault="00216B54" w:rsidP="00216B54">
      <w:pPr>
        <w:jc w:val="right"/>
      </w:pPr>
    </w:p>
    <w:p w14:paraId="54254208" w14:textId="77777777" w:rsidR="00216B54" w:rsidRDefault="00216B54" w:rsidP="00216B54">
      <w:pPr>
        <w:jc w:val="right"/>
      </w:pPr>
    </w:p>
    <w:p w14:paraId="5A21310D" w14:textId="77777777" w:rsidR="0068193D" w:rsidRDefault="0068193D" w:rsidP="00216B54">
      <w:pPr>
        <w:jc w:val="right"/>
      </w:pPr>
    </w:p>
    <w:p w14:paraId="5133A7D1" w14:textId="77777777" w:rsidR="00EE5436" w:rsidRDefault="00EE5436" w:rsidP="00452B31">
      <w:pPr>
        <w:jc w:val="center"/>
        <w:rPr>
          <w:sz w:val="48"/>
          <w:szCs w:val="48"/>
        </w:rPr>
      </w:pPr>
    </w:p>
    <w:p w14:paraId="04D895BC" w14:textId="77777777" w:rsidR="00EE5436" w:rsidRDefault="00EE5436" w:rsidP="00452B31">
      <w:pPr>
        <w:jc w:val="center"/>
        <w:rPr>
          <w:sz w:val="48"/>
          <w:szCs w:val="48"/>
        </w:rPr>
      </w:pPr>
    </w:p>
    <w:p w14:paraId="6756F2AE" w14:textId="77777777" w:rsidR="00EE5436" w:rsidRDefault="00EE5436" w:rsidP="00452B31">
      <w:pPr>
        <w:jc w:val="center"/>
        <w:rPr>
          <w:sz w:val="48"/>
          <w:szCs w:val="48"/>
        </w:rPr>
      </w:pPr>
    </w:p>
    <w:p w14:paraId="75EFFC04" w14:textId="03F4F490" w:rsidR="0068193D" w:rsidRDefault="00452B31" w:rsidP="00452B31">
      <w:pPr>
        <w:jc w:val="center"/>
        <w:rPr>
          <w:sz w:val="48"/>
          <w:szCs w:val="48"/>
        </w:rPr>
      </w:pPr>
      <w:r w:rsidRPr="00452B31">
        <w:rPr>
          <w:sz w:val="48"/>
          <w:szCs w:val="48"/>
        </w:rPr>
        <w:t>Rythme</w:t>
      </w:r>
    </w:p>
    <w:p w14:paraId="64A4D57B" w14:textId="77777777" w:rsidR="00B01564" w:rsidRDefault="00B01564" w:rsidP="00452B31">
      <w:pPr>
        <w:spacing w:line="360" w:lineRule="auto"/>
      </w:pPr>
    </w:p>
    <w:p w14:paraId="408055D0" w14:textId="77777777" w:rsidR="00B01564" w:rsidRDefault="00B01564" w:rsidP="00452B31">
      <w:pPr>
        <w:spacing w:line="360" w:lineRule="auto"/>
      </w:pPr>
    </w:p>
    <w:p w14:paraId="46E27E13" w14:textId="229EC88C" w:rsidR="00452B31" w:rsidRDefault="009E489A" w:rsidP="00452B31">
      <w:pPr>
        <w:spacing w:line="360" w:lineRule="auto"/>
      </w:pPr>
      <w:r>
        <w:t>Le rythme du plan de vie demeure toujours le même,</w:t>
      </w:r>
    </w:p>
    <w:p w14:paraId="644D2C94" w14:textId="4FB5FEF0" w:rsidR="009E489A" w:rsidRDefault="00C86DF2" w:rsidP="00452B31">
      <w:pPr>
        <w:spacing w:line="360" w:lineRule="auto"/>
      </w:pPr>
      <w:r>
        <w:t>Le rythme d’une personne est en elle dès sa conception. C’est l’élan du départ de la vie.</w:t>
      </w:r>
      <w:r w:rsidR="00C8477D">
        <w:t xml:space="preserve"> Ce rythme est</w:t>
      </w:r>
      <w:r w:rsidR="00BD560A">
        <w:t xml:space="preserve"> </w:t>
      </w:r>
      <w:r w:rsidR="00C8477D">
        <w:t xml:space="preserve">communiqué à l’être vivant par son </w:t>
      </w:r>
      <w:r w:rsidR="00BD560A">
        <w:t>hérédité</w:t>
      </w:r>
      <w:r w:rsidR="00C8477D">
        <w:t xml:space="preserve"> physique, puis entretenu par son âme</w:t>
      </w:r>
      <w:r w:rsidR="00BD560A">
        <w:t>, puis efficient avec son psychisme.</w:t>
      </w:r>
    </w:p>
    <w:p w14:paraId="15257649" w14:textId="74B3CB10" w:rsidR="000D6B3F" w:rsidRDefault="000D6B3F" w:rsidP="00452B31">
      <w:pPr>
        <w:spacing w:line="360" w:lineRule="auto"/>
      </w:pPr>
      <w:r>
        <w:t xml:space="preserve">Lorsqu’un rythme est </w:t>
      </w:r>
      <w:r w:rsidR="002A38DF">
        <w:t>efficient</w:t>
      </w:r>
      <w:r>
        <w:t xml:space="preserve">, il rend l’homme qui le possède, </w:t>
      </w:r>
      <w:r w:rsidR="002A38DF">
        <w:t>constructeur</w:t>
      </w:r>
      <w:r>
        <w:t xml:space="preserve">, créateur, producteur de toutes sortes : </w:t>
      </w:r>
      <w:r w:rsidR="002A38DF">
        <w:t>soit par l’intelligence, par les muscles ou par la spiritualité.</w:t>
      </w:r>
    </w:p>
    <w:p w14:paraId="38E086F1" w14:textId="0D28D030" w:rsidR="00EF0287" w:rsidRDefault="00EF0287" w:rsidP="00452B31">
      <w:pPr>
        <w:spacing w:line="360" w:lineRule="auto"/>
      </w:pPr>
      <w:r>
        <w:t>Lorsqu’un rythme naturel n’est</w:t>
      </w:r>
      <w:r w:rsidR="005035BE">
        <w:t xml:space="preserve"> </w:t>
      </w:r>
      <w:r>
        <w:t>pas respecté, la personne est déchirée. Il y a lutte</w:t>
      </w:r>
      <w:r w:rsidR="00E146E7">
        <w:t xml:space="preserve"> entre ses aspirations et ce qu’elle peut faire. Entre les actes qu’elle pose et ceux qu’elle voudrait poser. Il y a lutte, même intellectuelle</w:t>
      </w:r>
      <w:r w:rsidR="007710A2">
        <w:t> : connaître</w:t>
      </w:r>
      <w:r w:rsidR="0098729C">
        <w:t xml:space="preserve">, </w:t>
      </w:r>
      <w:r w:rsidR="00037DF2">
        <w:t>mais</w:t>
      </w:r>
      <w:r w:rsidR="0098729C">
        <w:t xml:space="preserve"> pas avoir à apprendre, servir sans avoir à se déranger.</w:t>
      </w:r>
    </w:p>
    <w:p w14:paraId="7B9D53BB" w14:textId="0E872D92" w:rsidR="0098729C" w:rsidRPr="00452B31" w:rsidRDefault="0098729C" w:rsidP="00452B31">
      <w:pPr>
        <w:spacing w:line="360" w:lineRule="auto"/>
      </w:pPr>
      <w:r>
        <w:t>Lorsqu’une personne se met à son rythme par des exercices</w:t>
      </w:r>
      <w:r w:rsidR="00037DF2">
        <w:t>, elle devient e plus en plus efficiente, de plus en plus sûre d’elle-même, de plus en plus conforme à son plan de vie.</w:t>
      </w:r>
    </w:p>
    <w:p w14:paraId="24046FA1" w14:textId="77777777" w:rsidR="00452B31" w:rsidRPr="00452B31" w:rsidRDefault="00452B31" w:rsidP="00452B31"/>
    <w:p w14:paraId="3D6539DE" w14:textId="4E92EF29" w:rsidR="0068193D" w:rsidRDefault="0068193D" w:rsidP="00B01564"/>
    <w:p w14:paraId="43318153" w14:textId="77777777" w:rsidR="00B01564" w:rsidRDefault="00B01564" w:rsidP="00B01564"/>
    <w:p w14:paraId="439E1590" w14:textId="77777777" w:rsidR="00B01564" w:rsidRDefault="00B01564" w:rsidP="00B01564"/>
    <w:p w14:paraId="0AF557EE" w14:textId="77777777" w:rsidR="00B01564" w:rsidRDefault="00B01564" w:rsidP="00B01564"/>
    <w:p w14:paraId="4DE2E711" w14:textId="77777777" w:rsidR="00B01564" w:rsidRDefault="00B01564" w:rsidP="00B01564"/>
    <w:p w14:paraId="3E509A05" w14:textId="77777777" w:rsidR="00B01564" w:rsidRDefault="00B01564" w:rsidP="00B01564"/>
    <w:p w14:paraId="47CD68F4" w14:textId="77777777" w:rsidR="00B01564" w:rsidRDefault="00B01564" w:rsidP="00B01564"/>
    <w:p w14:paraId="71C8F43D" w14:textId="77777777" w:rsidR="00B01564" w:rsidRDefault="00B01564" w:rsidP="00B01564"/>
    <w:p w14:paraId="7838E2AC" w14:textId="77777777" w:rsidR="00B01564" w:rsidRDefault="00B01564" w:rsidP="00B01564"/>
    <w:p w14:paraId="3AC5B607" w14:textId="00F55E5B" w:rsidR="00B01564" w:rsidRDefault="00B01564" w:rsidP="00B01564">
      <w:r>
        <w:t>Adela Tremblay Sergerie</w:t>
      </w:r>
    </w:p>
    <w:p w14:paraId="62C8E4DE" w14:textId="77777777" w:rsidR="00B01564" w:rsidRDefault="00B01564" w:rsidP="00B01564"/>
    <w:p w14:paraId="51A25D37" w14:textId="77777777" w:rsidR="00B01564" w:rsidRPr="00E64C70" w:rsidRDefault="00B01564" w:rsidP="00E64C70">
      <w:pPr>
        <w:jc w:val="center"/>
        <w:rPr>
          <w:sz w:val="48"/>
          <w:szCs w:val="48"/>
        </w:rPr>
      </w:pPr>
    </w:p>
    <w:p w14:paraId="70494898" w14:textId="7636E6E2" w:rsidR="00B01564" w:rsidRDefault="00E64C70" w:rsidP="00E64C70">
      <w:pPr>
        <w:jc w:val="center"/>
        <w:rPr>
          <w:sz w:val="48"/>
          <w:szCs w:val="48"/>
        </w:rPr>
      </w:pPr>
      <w:r w:rsidRPr="00E64C70">
        <w:rPr>
          <w:sz w:val="48"/>
          <w:szCs w:val="48"/>
        </w:rPr>
        <w:t>Energie des années</w:t>
      </w:r>
    </w:p>
    <w:p w14:paraId="6665BA89" w14:textId="77777777" w:rsidR="00E64C70" w:rsidRPr="00CF1832" w:rsidRDefault="00E64C70" w:rsidP="00E64C70">
      <w:pPr>
        <w:rPr>
          <w:sz w:val="32"/>
          <w:szCs w:val="32"/>
        </w:rPr>
      </w:pPr>
    </w:p>
    <w:p w14:paraId="059D524D" w14:textId="2DCC36DB" w:rsidR="00E64C70" w:rsidRDefault="00CF1832" w:rsidP="00E64C70">
      <w:pPr>
        <w:rPr>
          <w:sz w:val="32"/>
          <w:szCs w:val="32"/>
        </w:rPr>
      </w:pPr>
      <w:r w:rsidRPr="00CF1832">
        <w:rPr>
          <w:sz w:val="32"/>
          <w:szCs w:val="32"/>
        </w:rPr>
        <w:t>Couleur</w:t>
      </w:r>
      <w:r>
        <w:rPr>
          <w:sz w:val="32"/>
          <w:szCs w:val="32"/>
        </w:rPr>
        <w:tab/>
      </w:r>
      <w:r>
        <w:rPr>
          <w:sz w:val="32"/>
          <w:szCs w:val="32"/>
        </w:rPr>
        <w:tab/>
      </w:r>
      <w:r w:rsidR="00FE0599">
        <w:rPr>
          <w:sz w:val="32"/>
          <w:szCs w:val="32"/>
        </w:rPr>
        <w:t>Signification</w:t>
      </w:r>
      <w:r>
        <w:rPr>
          <w:sz w:val="32"/>
          <w:szCs w:val="32"/>
        </w:rPr>
        <w:tab/>
      </w:r>
      <w:r>
        <w:rPr>
          <w:sz w:val="32"/>
          <w:szCs w:val="32"/>
        </w:rPr>
        <w:tab/>
      </w:r>
      <w:r>
        <w:rPr>
          <w:sz w:val="32"/>
          <w:szCs w:val="32"/>
        </w:rPr>
        <w:tab/>
      </w:r>
      <w:r>
        <w:rPr>
          <w:sz w:val="32"/>
          <w:szCs w:val="32"/>
        </w:rPr>
        <w:tab/>
      </w:r>
      <w:r>
        <w:rPr>
          <w:sz w:val="32"/>
          <w:szCs w:val="32"/>
        </w:rPr>
        <w:tab/>
      </w:r>
    </w:p>
    <w:p w14:paraId="2DD04FB1" w14:textId="77777777" w:rsidR="00287010" w:rsidRDefault="00955880" w:rsidP="00EA06CA">
      <w:r w:rsidRPr="00EC4D7F">
        <w:rPr>
          <w:b/>
          <w:bCs/>
        </w:rPr>
        <w:t>Rouge</w:t>
      </w:r>
      <w:r w:rsidR="00FE0599" w:rsidRPr="00EC4D7F">
        <w:rPr>
          <w:b/>
          <w:bCs/>
        </w:rPr>
        <w:tab/>
      </w:r>
      <w:r w:rsidR="00FE0599">
        <w:tab/>
      </w:r>
      <w:r w:rsidR="00FE0599">
        <w:tab/>
        <w:t>Énergie vitale qui</w:t>
      </w:r>
      <w:r w:rsidR="00EA06CA">
        <w:t xml:space="preserve"> </w:t>
      </w:r>
      <w:r w:rsidR="00FE0599">
        <w:t>favorise la vie sous</w:t>
      </w:r>
      <w:r w:rsidR="00EA06CA">
        <w:t xml:space="preserve"> </w:t>
      </w:r>
      <w:r w:rsidR="00FE0599">
        <w:t>toutes ses formes</w:t>
      </w:r>
      <w:r w:rsidR="00EA06CA">
        <w:t xml:space="preserve">. </w:t>
      </w:r>
      <w:r w:rsidR="00287010">
        <w:t>Donne</w:t>
      </w:r>
      <w:r w:rsidR="00EA06CA">
        <w:t xml:space="preserve"> </w:t>
      </w:r>
      <w:r w:rsidR="00FE0599">
        <w:tab/>
      </w:r>
      <w:r w:rsidR="00FE0599">
        <w:tab/>
      </w:r>
      <w:r w:rsidR="00FE0599">
        <w:tab/>
      </w:r>
      <w:r>
        <w:tab/>
      </w:r>
      <w:r w:rsidR="00287010">
        <w:t>force et vigueur.</w:t>
      </w:r>
    </w:p>
    <w:p w14:paraId="0316EE0D" w14:textId="77777777" w:rsidR="00287010" w:rsidRDefault="00287010" w:rsidP="00EA06CA"/>
    <w:p w14:paraId="6EBBF245" w14:textId="77777777" w:rsidR="00E9300A" w:rsidRDefault="00287010" w:rsidP="00EA06CA">
      <w:r w:rsidRPr="00EC4D7F">
        <w:rPr>
          <w:b/>
          <w:bCs/>
        </w:rPr>
        <w:t>Jaune</w:t>
      </w:r>
      <w:r w:rsidRPr="00EC4D7F">
        <w:rPr>
          <w:b/>
          <w:bCs/>
        </w:rPr>
        <w:tab/>
      </w:r>
      <w:r>
        <w:tab/>
      </w:r>
      <w:r>
        <w:tab/>
        <w:t>Énergie qui active la vie. Donne le mouvement</w:t>
      </w:r>
      <w:r w:rsidR="00E9300A">
        <w:t>.</w:t>
      </w:r>
    </w:p>
    <w:p w14:paraId="29359725" w14:textId="77777777" w:rsidR="00E9300A" w:rsidRDefault="00E9300A" w:rsidP="00EA06CA"/>
    <w:p w14:paraId="3001CFA9" w14:textId="77777777" w:rsidR="007A35FB" w:rsidRDefault="00E9300A" w:rsidP="00EA06CA">
      <w:r w:rsidRPr="00EC4D7F">
        <w:rPr>
          <w:b/>
          <w:bCs/>
        </w:rPr>
        <w:t>Bleu</w:t>
      </w:r>
      <w:r>
        <w:tab/>
      </w:r>
      <w:r>
        <w:tab/>
      </w:r>
      <w:r>
        <w:tab/>
        <w:t xml:space="preserve">Énergie électrique qui se manifeste chez les hommes en un surplus </w:t>
      </w:r>
      <w:r w:rsidR="00955880">
        <w:tab/>
      </w:r>
      <w:r w:rsidR="00955880">
        <w:tab/>
      </w:r>
      <w:r w:rsidR="00955880">
        <w:tab/>
      </w:r>
      <w:r w:rsidR="00955880">
        <w:tab/>
      </w:r>
      <w:r>
        <w:t xml:space="preserve">dynamisme </w:t>
      </w:r>
      <w:r w:rsidR="00702F18">
        <w:t xml:space="preserve">physique et intellectuel. </w:t>
      </w:r>
    </w:p>
    <w:p w14:paraId="3350FB87" w14:textId="77777777" w:rsidR="00FF529C" w:rsidRDefault="00FF529C" w:rsidP="00EA06CA"/>
    <w:p w14:paraId="62DE1765" w14:textId="77777777" w:rsidR="00FF529C" w:rsidRDefault="00FF529C" w:rsidP="00EA06CA">
      <w:r w:rsidRPr="00EC4D7F">
        <w:rPr>
          <w:b/>
          <w:bCs/>
        </w:rPr>
        <w:t>Vert</w:t>
      </w:r>
      <w:r>
        <w:tab/>
      </w:r>
      <w:r>
        <w:tab/>
      </w:r>
      <w:r>
        <w:tab/>
        <w:t>Énergie transformatrice d’une matière e une autre.</w:t>
      </w:r>
    </w:p>
    <w:p w14:paraId="611C53E1" w14:textId="77777777" w:rsidR="00FF529C" w:rsidRDefault="00FF529C" w:rsidP="00EA06CA"/>
    <w:p w14:paraId="6922FF46" w14:textId="64097DAE" w:rsidR="00955880" w:rsidRDefault="00FF529C" w:rsidP="00EA06CA">
      <w:r w:rsidRPr="00EC4D7F">
        <w:rPr>
          <w:b/>
          <w:bCs/>
        </w:rPr>
        <w:t>Violet</w:t>
      </w:r>
      <w:r w:rsidRPr="00EC4D7F">
        <w:rPr>
          <w:b/>
          <w:bCs/>
        </w:rPr>
        <w:tab/>
      </w:r>
      <w:r>
        <w:tab/>
      </w:r>
      <w:r>
        <w:tab/>
      </w:r>
      <w:r w:rsidR="00765C4A">
        <w:t>Énergie spécifiquement bénéfique à la vie humaine</w:t>
      </w:r>
      <w:r w:rsidR="009352DD">
        <w:t xml:space="preserve">, travail sur </w:t>
      </w:r>
      <w:r w:rsidR="00955880">
        <w:tab/>
      </w:r>
      <w:r w:rsidR="00955880">
        <w:tab/>
      </w:r>
      <w:r w:rsidR="009352DD">
        <w:tab/>
      </w:r>
      <w:r w:rsidR="009352DD">
        <w:tab/>
        <w:t>l’humain.</w:t>
      </w:r>
    </w:p>
    <w:p w14:paraId="126CFC3F" w14:textId="77777777" w:rsidR="009352DD" w:rsidRDefault="009352DD" w:rsidP="00EA06CA"/>
    <w:p w14:paraId="2ED37DAC" w14:textId="329211A4" w:rsidR="009352DD" w:rsidRDefault="003D08CE" w:rsidP="00EA06CA">
      <w:r w:rsidRPr="00EC4D7F">
        <w:rPr>
          <w:b/>
          <w:bCs/>
        </w:rPr>
        <w:t>Orangé</w:t>
      </w:r>
      <w:r w:rsidRPr="00EC4D7F">
        <w:rPr>
          <w:b/>
          <w:bCs/>
        </w:rPr>
        <w:tab/>
      </w:r>
      <w:r>
        <w:tab/>
      </w:r>
      <w:r w:rsidR="00541E9B">
        <w:t>Énergie qui rétablit l’harmonie où elle a été rompue</w:t>
      </w:r>
    </w:p>
    <w:p w14:paraId="74EBAB45" w14:textId="46339178" w:rsidR="00B60116" w:rsidRDefault="00B60116" w:rsidP="00EA06CA">
      <w:r>
        <w:tab/>
      </w:r>
      <w:r>
        <w:tab/>
      </w:r>
      <w:r>
        <w:tab/>
        <w:t>Sentiments humains qui souffrent de désaccord.</w:t>
      </w:r>
    </w:p>
    <w:p w14:paraId="683690F8" w14:textId="77777777" w:rsidR="00B60116" w:rsidRDefault="00B60116" w:rsidP="00EA06CA"/>
    <w:p w14:paraId="76984B1A" w14:textId="35A437F9" w:rsidR="00B60116" w:rsidRDefault="00B60116" w:rsidP="00EA06CA">
      <w:r w:rsidRPr="00EC4D7F">
        <w:rPr>
          <w:b/>
          <w:bCs/>
        </w:rPr>
        <w:t>Rouge ombré</w:t>
      </w:r>
      <w:r w:rsidRPr="00EC4D7F">
        <w:rPr>
          <w:b/>
          <w:bCs/>
        </w:rPr>
        <w:tab/>
      </w:r>
      <w:r>
        <w:tab/>
      </w:r>
      <w:r w:rsidR="00BD2C02">
        <w:t xml:space="preserve">Énergie </w:t>
      </w:r>
      <w:proofErr w:type="spellStart"/>
      <w:r w:rsidR="00BD2C02">
        <w:t>matérialisatrice</w:t>
      </w:r>
      <w:proofErr w:type="spellEnd"/>
      <w:r w:rsidR="00BD2C02">
        <w:t xml:space="preserve"> d’une matière en une autre.</w:t>
      </w:r>
    </w:p>
    <w:p w14:paraId="3BA89304" w14:textId="77777777" w:rsidR="00934C95" w:rsidRDefault="00934C95" w:rsidP="00EA06CA"/>
    <w:p w14:paraId="679039AC" w14:textId="59E4535D" w:rsidR="00934C95" w:rsidRDefault="00934C95" w:rsidP="00EA06CA">
      <w:r w:rsidRPr="00EC4D7F">
        <w:rPr>
          <w:b/>
          <w:bCs/>
        </w:rPr>
        <w:t>Jaune ombré</w:t>
      </w:r>
      <w:r>
        <w:tab/>
      </w:r>
      <w:r>
        <w:tab/>
        <w:t xml:space="preserve">Énergie </w:t>
      </w:r>
      <w:r w:rsidR="007F101C">
        <w:t xml:space="preserve">qui transforme une matière imparfaite en une matière </w:t>
      </w:r>
    </w:p>
    <w:p w14:paraId="04A0297E" w14:textId="708EF438" w:rsidR="007F101C" w:rsidRDefault="007F101C" w:rsidP="00EA06CA">
      <w:r>
        <w:tab/>
      </w:r>
      <w:r>
        <w:tab/>
      </w:r>
      <w:r>
        <w:tab/>
        <w:t xml:space="preserve">Harmonieuse </w:t>
      </w:r>
      <w:r w:rsidR="00C16974">
        <w:t>qui peut remplir de nouveau rôle.</w:t>
      </w:r>
    </w:p>
    <w:p w14:paraId="51EA9DD8" w14:textId="77777777" w:rsidR="0075376C" w:rsidRDefault="0075376C" w:rsidP="00EA06CA"/>
    <w:p w14:paraId="5B110414" w14:textId="77777777" w:rsidR="0075376C" w:rsidRDefault="0075376C" w:rsidP="00EA06CA"/>
    <w:p w14:paraId="55DA5C2B" w14:textId="77777777" w:rsidR="0075376C" w:rsidRDefault="0075376C" w:rsidP="00EA06CA"/>
    <w:p w14:paraId="14BD0C35" w14:textId="3692C787" w:rsidR="0075376C" w:rsidRDefault="0075376C" w:rsidP="0075376C">
      <w:pPr>
        <w:jc w:val="center"/>
        <w:rPr>
          <w:sz w:val="48"/>
          <w:szCs w:val="48"/>
        </w:rPr>
      </w:pPr>
      <w:r w:rsidRPr="0075376C">
        <w:rPr>
          <w:sz w:val="48"/>
          <w:szCs w:val="48"/>
        </w:rPr>
        <w:t>Énergie des années</w:t>
      </w:r>
      <w:r w:rsidR="000512EA">
        <w:rPr>
          <w:sz w:val="48"/>
          <w:szCs w:val="48"/>
        </w:rPr>
        <w:t xml:space="preserve"> (suite)</w:t>
      </w:r>
    </w:p>
    <w:p w14:paraId="1BC4DC84" w14:textId="77777777" w:rsidR="0075376C" w:rsidRDefault="0075376C" w:rsidP="0075376C"/>
    <w:p w14:paraId="68047C1E" w14:textId="6D269CCB" w:rsidR="0075376C" w:rsidRDefault="0075376C" w:rsidP="0075376C">
      <w:r w:rsidRPr="00EC4D7F">
        <w:rPr>
          <w:b/>
          <w:bCs/>
        </w:rPr>
        <w:t>Bleu ombré</w:t>
      </w:r>
      <w:r>
        <w:tab/>
      </w:r>
      <w:r>
        <w:tab/>
      </w:r>
      <w:r w:rsidR="001729F2">
        <w:t>Énergie créatrice qui stimule le</w:t>
      </w:r>
      <w:r w:rsidR="006E7E06">
        <w:t xml:space="preserve"> sens </w:t>
      </w:r>
      <w:r w:rsidR="001729F2">
        <w:t>créateur de l’être humain.</w:t>
      </w:r>
    </w:p>
    <w:p w14:paraId="308DB299" w14:textId="77777777" w:rsidR="001729F2" w:rsidRDefault="001729F2" w:rsidP="0075376C"/>
    <w:p w14:paraId="628E4C73" w14:textId="77777777" w:rsidR="00813DA4" w:rsidRDefault="006E7E06" w:rsidP="0075376C">
      <w:r w:rsidRPr="00EC4D7F">
        <w:rPr>
          <w:b/>
          <w:bCs/>
        </w:rPr>
        <w:t>Vert ombré</w:t>
      </w:r>
      <w:r>
        <w:tab/>
      </w:r>
      <w:r>
        <w:tab/>
      </w:r>
      <w:r w:rsidR="00813DA4">
        <w:t xml:space="preserve">Énergie </w:t>
      </w:r>
      <w:proofErr w:type="spellStart"/>
      <w:r w:rsidR="00813DA4">
        <w:t>mémorisatrice</w:t>
      </w:r>
      <w:proofErr w:type="spellEnd"/>
      <w:r w:rsidR="00813DA4">
        <w:t xml:space="preserve"> qui reproduit fidèlement le plan qu’elle porte.</w:t>
      </w:r>
    </w:p>
    <w:p w14:paraId="14BFF5A1" w14:textId="77777777" w:rsidR="00813DA4" w:rsidRDefault="00813DA4" w:rsidP="0075376C"/>
    <w:p w14:paraId="4FE6B2B1" w14:textId="5D6EE007" w:rsidR="001729F2" w:rsidRDefault="00813DA4" w:rsidP="0075376C">
      <w:r w:rsidRPr="00EC4D7F">
        <w:rPr>
          <w:b/>
          <w:bCs/>
        </w:rPr>
        <w:t>Violet ombré</w:t>
      </w:r>
      <w:r w:rsidRPr="00EC4D7F">
        <w:rPr>
          <w:b/>
          <w:bCs/>
        </w:rPr>
        <w:tab/>
      </w:r>
      <w:r>
        <w:tab/>
      </w:r>
      <w:r w:rsidR="00B671BA">
        <w:t>Energie cicatrisante qui reproduit fidèlement le plan qu’elle porte.</w:t>
      </w:r>
      <w:r w:rsidR="006E7E06">
        <w:tab/>
      </w:r>
    </w:p>
    <w:p w14:paraId="593AF26F" w14:textId="77777777" w:rsidR="00B671BA" w:rsidRDefault="00B671BA" w:rsidP="0075376C"/>
    <w:p w14:paraId="77541431" w14:textId="6F7623E2" w:rsidR="00B671BA" w:rsidRDefault="00B671BA" w:rsidP="0075376C">
      <w:r w:rsidRPr="00EC4D7F">
        <w:rPr>
          <w:b/>
          <w:bCs/>
        </w:rPr>
        <w:t>Orangé ombré</w:t>
      </w:r>
      <w:r w:rsidRPr="00EC4D7F">
        <w:rPr>
          <w:b/>
          <w:bCs/>
        </w:rPr>
        <w:tab/>
      </w:r>
      <w:r>
        <w:tab/>
        <w:t>Énergie correctrice des plans inharmonieux</w:t>
      </w:r>
    </w:p>
    <w:p w14:paraId="0FC9E1F7" w14:textId="77777777" w:rsidR="000512EA" w:rsidRDefault="000512EA" w:rsidP="0075376C"/>
    <w:p w14:paraId="2D0F6560" w14:textId="77777777" w:rsidR="000512EA" w:rsidRDefault="000512EA" w:rsidP="0075376C"/>
    <w:p w14:paraId="16E1AB12" w14:textId="77777777" w:rsidR="000512EA" w:rsidRDefault="000512EA" w:rsidP="0075376C"/>
    <w:p w14:paraId="634598F2" w14:textId="77777777" w:rsidR="000512EA" w:rsidRDefault="000512EA" w:rsidP="0075376C"/>
    <w:p w14:paraId="05982BD6" w14:textId="77777777" w:rsidR="000512EA" w:rsidRDefault="000512EA" w:rsidP="0075376C"/>
    <w:p w14:paraId="6EE12DEA" w14:textId="77777777" w:rsidR="000512EA" w:rsidRDefault="000512EA" w:rsidP="0075376C"/>
    <w:p w14:paraId="7A2B3892" w14:textId="77777777" w:rsidR="000512EA" w:rsidRDefault="000512EA" w:rsidP="0075376C"/>
    <w:p w14:paraId="3F85FBD2" w14:textId="77777777" w:rsidR="000512EA" w:rsidRDefault="000512EA" w:rsidP="0075376C"/>
    <w:p w14:paraId="1E263D2C" w14:textId="77777777" w:rsidR="000512EA" w:rsidRDefault="000512EA" w:rsidP="0075376C"/>
    <w:p w14:paraId="38D2FEB8" w14:textId="77777777" w:rsidR="000512EA" w:rsidRDefault="000512EA" w:rsidP="0075376C"/>
    <w:p w14:paraId="5EF0CB07" w14:textId="77777777" w:rsidR="000512EA" w:rsidRDefault="000512EA" w:rsidP="0075376C"/>
    <w:p w14:paraId="481D3109" w14:textId="77777777" w:rsidR="000512EA" w:rsidRDefault="000512EA" w:rsidP="0075376C"/>
    <w:p w14:paraId="48148AA0" w14:textId="77777777" w:rsidR="000512EA" w:rsidRDefault="000512EA" w:rsidP="0075376C"/>
    <w:p w14:paraId="272333B0" w14:textId="77777777" w:rsidR="000512EA" w:rsidRDefault="000512EA" w:rsidP="0075376C"/>
    <w:p w14:paraId="0DA095B0" w14:textId="77777777" w:rsidR="000512EA" w:rsidRDefault="000512EA" w:rsidP="0075376C"/>
    <w:p w14:paraId="2F848BB6" w14:textId="77777777" w:rsidR="000512EA" w:rsidRDefault="000512EA" w:rsidP="0075376C"/>
    <w:p w14:paraId="4782C30D" w14:textId="028241C2" w:rsidR="000512EA" w:rsidRDefault="000512EA" w:rsidP="0075376C">
      <w:proofErr w:type="spellStart"/>
      <w:r>
        <w:t>Ad</w:t>
      </w:r>
      <w:r w:rsidR="00F41B3C">
        <w:t>é</w:t>
      </w:r>
      <w:r>
        <w:t>la</w:t>
      </w:r>
      <w:proofErr w:type="spellEnd"/>
      <w:r>
        <w:t xml:space="preserve"> Tremblay Sergerie</w:t>
      </w:r>
    </w:p>
    <w:p w14:paraId="46537B95" w14:textId="77777777" w:rsidR="000512EA" w:rsidRPr="00EC4D7F" w:rsidRDefault="000512EA" w:rsidP="009D5847">
      <w:pPr>
        <w:rPr>
          <w:sz w:val="48"/>
          <w:szCs w:val="48"/>
        </w:rPr>
      </w:pPr>
    </w:p>
    <w:p w14:paraId="4DCB613A" w14:textId="07EF0ACD" w:rsidR="000512EA" w:rsidRDefault="00EC4D7F" w:rsidP="00EC4D7F">
      <w:pPr>
        <w:jc w:val="center"/>
        <w:rPr>
          <w:sz w:val="48"/>
          <w:szCs w:val="48"/>
        </w:rPr>
      </w:pPr>
      <w:r w:rsidRPr="00EC4D7F">
        <w:rPr>
          <w:sz w:val="48"/>
          <w:szCs w:val="48"/>
        </w:rPr>
        <w:t>Influence des énergies de naissance</w:t>
      </w:r>
    </w:p>
    <w:p w14:paraId="608A94C9" w14:textId="77777777" w:rsidR="00EC4D7F" w:rsidRDefault="00EC4D7F" w:rsidP="00EC4D7F">
      <w:pPr>
        <w:jc w:val="center"/>
      </w:pPr>
    </w:p>
    <w:p w14:paraId="4EED262F" w14:textId="4B3AC08E" w:rsidR="00EC4D7F" w:rsidRDefault="00EC4D7F" w:rsidP="007403AF">
      <w:pPr>
        <w:ind w:left="720" w:hanging="720"/>
      </w:pPr>
      <w:r w:rsidRPr="00EC4D7F">
        <w:rPr>
          <w:b/>
          <w:bCs/>
        </w:rPr>
        <w:t>Rouge</w:t>
      </w:r>
      <w:r>
        <w:rPr>
          <w:b/>
          <w:bCs/>
        </w:rPr>
        <w:tab/>
      </w:r>
      <w:r>
        <w:rPr>
          <w:b/>
          <w:bCs/>
        </w:rPr>
        <w:tab/>
      </w:r>
      <w:r w:rsidRPr="00EC4D7F">
        <w:t>Énergie vitale. Respect de</w:t>
      </w:r>
      <w:r>
        <w:t xml:space="preserve"> </w:t>
      </w:r>
      <w:r w:rsidRPr="00EC4D7F">
        <w:t xml:space="preserve">la vie </w:t>
      </w:r>
      <w:r>
        <w:t xml:space="preserve">supérieure, de ce qui entretient </w:t>
      </w:r>
      <w:r w:rsidR="007403AF">
        <w:t xml:space="preserve">la vie </w:t>
      </w:r>
    </w:p>
    <w:p w14:paraId="3BCE33CE" w14:textId="494BDA71" w:rsidR="00C80D27" w:rsidRDefault="00C80D27" w:rsidP="00C80D27">
      <w:pPr>
        <w:ind w:firstLine="720"/>
      </w:pPr>
      <w:r>
        <w:rPr>
          <w:b/>
          <w:bCs/>
        </w:rPr>
        <w:t xml:space="preserve">  </w:t>
      </w:r>
      <w:r>
        <w:rPr>
          <w:b/>
          <w:bCs/>
        </w:rPr>
        <w:tab/>
      </w:r>
      <w:r w:rsidRPr="007403AF">
        <w:t>Su</w:t>
      </w:r>
      <w:r>
        <w:t xml:space="preserve">périeure, la vie spirituelle, celle de l’âme et celle du support. C’est </w:t>
      </w:r>
    </w:p>
    <w:p w14:paraId="6ECE99F7" w14:textId="23B05D50" w:rsidR="00C80D27" w:rsidRDefault="00C80D27" w:rsidP="009E6127">
      <w:pPr>
        <w:ind w:firstLine="720"/>
      </w:pPr>
      <w:r>
        <w:tab/>
        <w:t xml:space="preserve">L’essence </w:t>
      </w:r>
      <w:r w:rsidR="004B5214">
        <w:t xml:space="preserve">de la puissance, la miséricorde. La création de la matière </w:t>
      </w:r>
    </w:p>
    <w:p w14:paraId="521AFAF1" w14:textId="6B191C22" w:rsidR="00627F39" w:rsidRDefault="009E6127" w:rsidP="00627F39">
      <w:pPr>
        <w:ind w:firstLine="720"/>
      </w:pPr>
      <w:r>
        <w:tab/>
        <w:t>Première. Les attributs de la cellule originale</w:t>
      </w:r>
      <w:r w:rsidR="000471F7">
        <w:t>.</w:t>
      </w:r>
    </w:p>
    <w:p w14:paraId="1F6F298C" w14:textId="35266DE7" w:rsidR="000471F7" w:rsidRDefault="000471F7" w:rsidP="000471F7">
      <w:r>
        <w:t>Jaune</w:t>
      </w:r>
      <w:r>
        <w:tab/>
      </w:r>
      <w:r>
        <w:tab/>
        <w:t>Énergie directrice. La pensée, les paroles</w:t>
      </w:r>
      <w:r w:rsidR="006843B4">
        <w:t xml:space="preserve">. Elle est constructrice, magnétique </w:t>
      </w:r>
    </w:p>
    <w:p w14:paraId="1A45D6CE" w14:textId="71413078" w:rsidR="006843B4" w:rsidRDefault="006843B4" w:rsidP="000471F7">
      <w:r>
        <w:tab/>
      </w:r>
      <w:r>
        <w:tab/>
        <w:t>Et productrice de mouvement.</w:t>
      </w:r>
    </w:p>
    <w:p w14:paraId="2CE68651" w14:textId="77777777" w:rsidR="00B978C2" w:rsidRDefault="00B978C2" w:rsidP="000471F7"/>
    <w:p w14:paraId="11B50343" w14:textId="5B977D3F" w:rsidR="00B978C2" w:rsidRDefault="00B978C2" w:rsidP="000471F7">
      <w:r>
        <w:t>Bleu</w:t>
      </w:r>
      <w:r>
        <w:tab/>
      </w:r>
      <w:r>
        <w:tab/>
      </w:r>
      <w:r w:rsidR="005110B7">
        <w:t>Énergie électrique</w:t>
      </w:r>
      <w:r w:rsidR="00936150">
        <w:t xml:space="preserve">. </w:t>
      </w:r>
      <w:r>
        <w:t xml:space="preserve">C’est </w:t>
      </w:r>
      <w:r w:rsidR="00D56A6E">
        <w:t>l’âme</w:t>
      </w:r>
      <w:r>
        <w:t xml:space="preserve">, le magnétisme qui se dégage de </w:t>
      </w:r>
      <w:r w:rsidR="00A73C3D">
        <w:t xml:space="preserve">soi. Elle est </w:t>
      </w:r>
    </w:p>
    <w:p w14:paraId="0B73B9C0" w14:textId="28A7B1E8" w:rsidR="00A73C3D" w:rsidRDefault="00A73C3D" w:rsidP="000471F7">
      <w:r>
        <w:tab/>
      </w:r>
      <w:r>
        <w:tab/>
      </w:r>
      <w:r w:rsidR="00936150">
        <w:t>Spirituelle, psychique</w:t>
      </w:r>
      <w:r>
        <w:t xml:space="preserve">, </w:t>
      </w:r>
      <w:proofErr w:type="spellStart"/>
      <w:r>
        <w:t>mémorisatrice</w:t>
      </w:r>
      <w:proofErr w:type="spellEnd"/>
      <w:r>
        <w:t>. Principe de l’âme</w:t>
      </w:r>
      <w:r w:rsidR="00D56A6E">
        <w:t xml:space="preserve"> évolutive </w:t>
      </w:r>
    </w:p>
    <w:p w14:paraId="343F42B4" w14:textId="10A4C734" w:rsidR="006425FA" w:rsidRDefault="006425FA" w:rsidP="000471F7">
      <w:r>
        <w:tab/>
      </w:r>
      <w:r>
        <w:tab/>
      </w:r>
      <w:proofErr w:type="gramStart"/>
      <w:r w:rsidR="00936150">
        <w:t>retransmise</w:t>
      </w:r>
      <w:proofErr w:type="gramEnd"/>
      <w:r w:rsidR="00936150">
        <w:t xml:space="preserve"> p</w:t>
      </w:r>
      <w:r>
        <w:t>ar la communication.</w:t>
      </w:r>
    </w:p>
    <w:p w14:paraId="2A3A4EF5" w14:textId="77777777" w:rsidR="006425FA" w:rsidRDefault="006425FA" w:rsidP="000471F7"/>
    <w:p w14:paraId="38DE0CD4" w14:textId="024DE01C" w:rsidR="006425FA" w:rsidRDefault="006425FA" w:rsidP="000471F7">
      <w:r>
        <w:t>Vert</w:t>
      </w:r>
      <w:r>
        <w:tab/>
      </w:r>
      <w:r>
        <w:tab/>
      </w:r>
      <w:r w:rsidR="00936150">
        <w:t xml:space="preserve">Énergie transformatrice. </w:t>
      </w:r>
      <w:r>
        <w:t>Séparatrice</w:t>
      </w:r>
      <w:r w:rsidR="00936150">
        <w:t xml:space="preserve"> elle permet le choix des paroles</w:t>
      </w:r>
    </w:p>
    <w:p w14:paraId="2D9CA70F" w14:textId="31DF6AA7" w:rsidR="00B057EE" w:rsidRDefault="00B057EE" w:rsidP="000471F7">
      <w:r>
        <w:tab/>
      </w:r>
      <w:r>
        <w:tab/>
        <w:t>Des moyens, des actes à poser.</w:t>
      </w:r>
    </w:p>
    <w:p w14:paraId="448A4106" w14:textId="77777777" w:rsidR="00B057EE" w:rsidRDefault="00B057EE" w:rsidP="000471F7"/>
    <w:p w14:paraId="594A6F2E" w14:textId="31C7516C" w:rsidR="00B057EE" w:rsidRDefault="00B057EE" w:rsidP="000471F7">
      <w:r>
        <w:t>Violet</w:t>
      </w:r>
      <w:r>
        <w:tab/>
      </w:r>
      <w:r>
        <w:tab/>
      </w:r>
      <w:r w:rsidR="00D57DEC">
        <w:t xml:space="preserve">Énergie </w:t>
      </w:r>
      <w:r w:rsidR="0023235C">
        <w:t>transformatrice</w:t>
      </w:r>
      <w:r w:rsidR="00D57DEC">
        <w:t xml:space="preserve">. Énergie reproductrice des cellules vivantes. </w:t>
      </w:r>
    </w:p>
    <w:p w14:paraId="1E766542" w14:textId="01093687" w:rsidR="00D57DEC" w:rsidRDefault="00D57DEC" w:rsidP="000471F7">
      <w:r>
        <w:tab/>
      </w:r>
      <w:r>
        <w:tab/>
        <w:t>Permet le renouvellement des cellules, che</w:t>
      </w:r>
      <w:r w:rsidR="0023235C">
        <w:t>z soi et chez les autres.</w:t>
      </w:r>
    </w:p>
    <w:p w14:paraId="42958432" w14:textId="6EA80F4C" w:rsidR="0023235C" w:rsidRDefault="0023235C" w:rsidP="000471F7">
      <w:r>
        <w:tab/>
      </w:r>
      <w:r>
        <w:tab/>
        <w:t>C’est l’énergie humanitaire.</w:t>
      </w:r>
    </w:p>
    <w:p w14:paraId="354E1781" w14:textId="77777777" w:rsidR="0023235C" w:rsidRDefault="0023235C" w:rsidP="000471F7"/>
    <w:p w14:paraId="64990B59" w14:textId="3309F2F7" w:rsidR="0023235C" w:rsidRDefault="0023235C" w:rsidP="000471F7">
      <w:r>
        <w:t>Orangé</w:t>
      </w:r>
      <w:r>
        <w:tab/>
      </w:r>
      <w:r>
        <w:tab/>
      </w:r>
      <w:r w:rsidR="00652340">
        <w:t>Énergie harmonisatrice des éléments et des formes. La beauté, l’harmonie</w:t>
      </w:r>
      <w:r w:rsidR="00F529E6">
        <w:t xml:space="preserve">, </w:t>
      </w:r>
    </w:p>
    <w:p w14:paraId="595C36AB" w14:textId="1FA7B989" w:rsidR="00F529E6" w:rsidRDefault="00F529E6" w:rsidP="000471F7">
      <w:r>
        <w:tab/>
      </w:r>
      <w:r>
        <w:tab/>
      </w:r>
      <w:r w:rsidR="009D5847">
        <w:t>L’élégance</w:t>
      </w:r>
      <w:r>
        <w:t>, l’esthétique</w:t>
      </w:r>
      <w:r w:rsidR="000451C4">
        <w:t>. Elle est régénératrice, curative et productrice de vie.</w:t>
      </w:r>
    </w:p>
    <w:p w14:paraId="7C2345D6" w14:textId="27B2AFEC" w:rsidR="00D56A6E" w:rsidRDefault="00D56A6E" w:rsidP="000471F7">
      <w:r>
        <w:tab/>
      </w:r>
      <w:r>
        <w:tab/>
      </w:r>
    </w:p>
    <w:p w14:paraId="7C7ED645" w14:textId="77777777" w:rsidR="00627F39" w:rsidRDefault="00627F39" w:rsidP="009E6127">
      <w:pPr>
        <w:ind w:firstLine="720"/>
      </w:pPr>
    </w:p>
    <w:p w14:paraId="7688AFD0" w14:textId="6410D090" w:rsidR="00627F39" w:rsidRDefault="00627F39" w:rsidP="009E6127">
      <w:pPr>
        <w:ind w:firstLine="720"/>
      </w:pPr>
      <w:r>
        <w:tab/>
      </w:r>
      <w:r>
        <w:tab/>
      </w:r>
      <w:r>
        <w:tab/>
      </w:r>
      <w:r>
        <w:tab/>
      </w:r>
      <w:r>
        <w:tab/>
      </w:r>
      <w:r>
        <w:tab/>
      </w:r>
      <w:r>
        <w:tab/>
      </w:r>
      <w:r>
        <w:tab/>
      </w:r>
      <w:r>
        <w:tab/>
      </w:r>
      <w:r>
        <w:tab/>
      </w:r>
      <w:r>
        <w:tab/>
      </w:r>
      <w:r>
        <w:tab/>
      </w:r>
    </w:p>
    <w:p w14:paraId="40085B05" w14:textId="77777777" w:rsidR="00627F39" w:rsidRDefault="00627F39" w:rsidP="009E6127">
      <w:pPr>
        <w:ind w:firstLine="720"/>
      </w:pPr>
    </w:p>
    <w:p w14:paraId="4A826717" w14:textId="77777777" w:rsidR="00627F39" w:rsidRDefault="00627F39" w:rsidP="009E6127">
      <w:pPr>
        <w:ind w:firstLine="720"/>
      </w:pPr>
    </w:p>
    <w:p w14:paraId="2228F951" w14:textId="77777777" w:rsidR="009D5847" w:rsidRDefault="009D5847" w:rsidP="009D5847">
      <w:pPr>
        <w:jc w:val="center"/>
        <w:rPr>
          <w:sz w:val="48"/>
          <w:szCs w:val="48"/>
        </w:rPr>
      </w:pPr>
      <w:r w:rsidRPr="00EC4D7F">
        <w:rPr>
          <w:sz w:val="48"/>
          <w:szCs w:val="48"/>
        </w:rPr>
        <w:t>Influence des énergies de naissance</w:t>
      </w:r>
    </w:p>
    <w:p w14:paraId="0015BF43" w14:textId="5309299A" w:rsidR="009D5847" w:rsidRDefault="009D5847" w:rsidP="009D5847">
      <w:pPr>
        <w:jc w:val="center"/>
        <w:rPr>
          <w:sz w:val="48"/>
          <w:szCs w:val="48"/>
        </w:rPr>
      </w:pPr>
      <w:r>
        <w:rPr>
          <w:sz w:val="48"/>
          <w:szCs w:val="48"/>
        </w:rPr>
        <w:t>(Suite)</w:t>
      </w:r>
    </w:p>
    <w:p w14:paraId="5AF002C4" w14:textId="77777777" w:rsidR="009D5847" w:rsidRDefault="009D5847" w:rsidP="009D5847"/>
    <w:p w14:paraId="28630967" w14:textId="5B62A3F7" w:rsidR="009D5847" w:rsidRDefault="00DC6AC3" w:rsidP="009D5847">
      <w:r w:rsidRPr="009003C5">
        <w:rPr>
          <w:b/>
          <w:bCs/>
        </w:rPr>
        <w:t>Rouge ombré</w:t>
      </w:r>
      <w:r>
        <w:tab/>
      </w:r>
      <w:r w:rsidR="0063203B">
        <w:t xml:space="preserve">Énergie </w:t>
      </w:r>
      <w:proofErr w:type="spellStart"/>
      <w:r w:rsidR="0063203B">
        <w:t>matérialisatrice</w:t>
      </w:r>
      <w:proofErr w:type="spellEnd"/>
      <w:r w:rsidR="0063203B">
        <w:t>. Mise en action de ce que l’on connaît</w:t>
      </w:r>
      <w:r w:rsidR="002F7619">
        <w:t>. Vos pensées</w:t>
      </w:r>
    </w:p>
    <w:p w14:paraId="13D10B76" w14:textId="4C029338" w:rsidR="002F7619" w:rsidRDefault="002F7619" w:rsidP="009D5847">
      <w:r>
        <w:tab/>
      </w:r>
      <w:r>
        <w:tab/>
      </w:r>
      <w:r w:rsidR="004A17E0">
        <w:t>M</w:t>
      </w:r>
      <w:r>
        <w:t>anifest</w:t>
      </w:r>
      <w:r w:rsidR="004A17E0">
        <w:t>ées. Correctrice de déficiences mentale. Réparatrice</w:t>
      </w:r>
      <w:r w:rsidR="00A10CEE">
        <w:t xml:space="preserve"> de matière.</w:t>
      </w:r>
    </w:p>
    <w:p w14:paraId="5C0CFC6A" w14:textId="77777777" w:rsidR="00A10CEE" w:rsidRDefault="00A10CEE" w:rsidP="009D5847"/>
    <w:p w14:paraId="1C1A28B1" w14:textId="3A5B130F" w:rsidR="00A10CEE" w:rsidRDefault="00A10CEE" w:rsidP="009D5847">
      <w:r w:rsidRPr="009003C5">
        <w:rPr>
          <w:b/>
          <w:bCs/>
        </w:rPr>
        <w:t>Jaune ombré</w:t>
      </w:r>
      <w:r>
        <w:tab/>
        <w:t>Énergie dynamique. L’enthousia</w:t>
      </w:r>
      <w:r w:rsidR="00C04586">
        <w:t>sme, l’activité. Productrice d’éléments</w:t>
      </w:r>
    </w:p>
    <w:p w14:paraId="6332DD4C" w14:textId="40BE8869" w:rsidR="002C3CC9" w:rsidRDefault="00C04586" w:rsidP="009D5847">
      <w:r>
        <w:tab/>
      </w:r>
      <w:r>
        <w:tab/>
        <w:t>Régénérateurs de vie.</w:t>
      </w:r>
    </w:p>
    <w:p w14:paraId="2904519F" w14:textId="77777777" w:rsidR="002C3CC9" w:rsidRDefault="002C3CC9" w:rsidP="009D5847"/>
    <w:p w14:paraId="372B131C" w14:textId="72ECDF08" w:rsidR="002C3CC9" w:rsidRDefault="002C3CC9" w:rsidP="009D5847">
      <w:r w:rsidRPr="009003C5">
        <w:rPr>
          <w:b/>
          <w:bCs/>
        </w:rPr>
        <w:t>Bleu ombré</w:t>
      </w:r>
      <w:r>
        <w:tab/>
        <w:t>Énergie créatrice. La nouvelle pédagogie</w:t>
      </w:r>
      <w:r w:rsidR="007925C9">
        <w:t xml:space="preserve">, les nouvelles méthodes. Les </w:t>
      </w:r>
    </w:p>
    <w:p w14:paraId="3412670E" w14:textId="0712B863" w:rsidR="00FE1418" w:rsidRDefault="00FE1418" w:rsidP="009D5847">
      <w:r>
        <w:tab/>
      </w:r>
      <w:r>
        <w:tab/>
      </w:r>
      <w:proofErr w:type="gramStart"/>
      <w:r>
        <w:t>moyens</w:t>
      </w:r>
      <w:proofErr w:type="gramEnd"/>
      <w:r>
        <w:t xml:space="preserve"> qui tendent vers le rajeunissement universel.</w:t>
      </w:r>
    </w:p>
    <w:p w14:paraId="4AC622FE" w14:textId="77777777" w:rsidR="00FE1418" w:rsidRDefault="00FE1418" w:rsidP="009D5847"/>
    <w:p w14:paraId="64982DFC" w14:textId="7E4D84F9" w:rsidR="00FE1418" w:rsidRDefault="00FE1418" w:rsidP="009D5847">
      <w:r w:rsidRPr="009003C5">
        <w:rPr>
          <w:b/>
          <w:bCs/>
        </w:rPr>
        <w:t>Vert ombré</w:t>
      </w:r>
      <w:r>
        <w:tab/>
      </w:r>
      <w:r w:rsidR="00C1614A">
        <w:t xml:space="preserve">Énergie séparatrice. </w:t>
      </w:r>
      <w:r w:rsidR="007911F0">
        <w:t xml:space="preserve">La porteuse de plans, celle qui fait tri pour la </w:t>
      </w:r>
    </w:p>
    <w:p w14:paraId="29CB9A2B" w14:textId="5F482CF7" w:rsidR="00C1614A" w:rsidRDefault="007911F0" w:rsidP="00C1614A">
      <w:r>
        <w:tab/>
      </w:r>
      <w:r>
        <w:tab/>
      </w:r>
      <w:proofErr w:type="gramStart"/>
      <w:r w:rsidR="00C1614A">
        <w:t>réalisation</w:t>
      </w:r>
      <w:proofErr w:type="gramEnd"/>
      <w:r w:rsidR="00C1614A">
        <w:t xml:space="preserve"> des plans. Incite à la détente. Préside la guérison des cellules </w:t>
      </w:r>
    </w:p>
    <w:p w14:paraId="77DE6672" w14:textId="3CA4A7FF" w:rsidR="00C1614A" w:rsidRDefault="00C1614A" w:rsidP="00C1614A">
      <w:r>
        <w:tab/>
      </w:r>
      <w:r>
        <w:tab/>
      </w:r>
      <w:proofErr w:type="gramStart"/>
      <w:r>
        <w:t>vivantes</w:t>
      </w:r>
      <w:proofErr w:type="gramEnd"/>
      <w:r>
        <w:t>, physique</w:t>
      </w:r>
      <w:r w:rsidR="00E47B0D">
        <w:t xml:space="preserve"> et intellectuelles.</w:t>
      </w:r>
    </w:p>
    <w:p w14:paraId="55F190C0" w14:textId="77777777" w:rsidR="00E47B0D" w:rsidRDefault="00E47B0D" w:rsidP="00C1614A"/>
    <w:p w14:paraId="6B5468D1" w14:textId="0F32A8B4" w:rsidR="00E47B0D" w:rsidRDefault="00E47B0D" w:rsidP="00C1614A">
      <w:r w:rsidRPr="009003C5">
        <w:rPr>
          <w:b/>
          <w:bCs/>
        </w:rPr>
        <w:t>Violet ombré</w:t>
      </w:r>
      <w:r>
        <w:tab/>
        <w:t xml:space="preserve">Energie réparatrice. </w:t>
      </w:r>
      <w:r w:rsidR="005A12B6">
        <w:t>Réparatrice des tissus malades. Élimine les déficiences,</w:t>
      </w:r>
    </w:p>
    <w:p w14:paraId="0015B284" w14:textId="12AEB58C" w:rsidR="00C1614A" w:rsidRDefault="005A12B6" w:rsidP="00C1614A">
      <w:r>
        <w:tab/>
      </w:r>
      <w:r>
        <w:tab/>
      </w:r>
      <w:r w:rsidR="002E4AEB">
        <w:t xml:space="preserve">Les maladies du corps et de l’âme. </w:t>
      </w:r>
      <w:r w:rsidR="00085957">
        <w:t>Rétablit l’équilibre biologique de tous</w:t>
      </w:r>
    </w:p>
    <w:p w14:paraId="3ACB9D1F" w14:textId="11136B4B" w:rsidR="000E7FE5" w:rsidRDefault="00085957" w:rsidP="009D5847">
      <w:r>
        <w:tab/>
      </w:r>
      <w:r>
        <w:tab/>
        <w:t>Les êtres vivants.</w:t>
      </w:r>
    </w:p>
    <w:p w14:paraId="1303A608" w14:textId="77777777" w:rsidR="00085957" w:rsidRDefault="00085957" w:rsidP="009D5847"/>
    <w:p w14:paraId="28B59862" w14:textId="77777777" w:rsidR="009003C5" w:rsidRPr="009003C5" w:rsidRDefault="00085957" w:rsidP="009D5847">
      <w:pPr>
        <w:rPr>
          <w:b/>
          <w:bCs/>
        </w:rPr>
      </w:pPr>
      <w:r w:rsidRPr="009003C5">
        <w:rPr>
          <w:b/>
          <w:bCs/>
        </w:rPr>
        <w:t>Orangé ombré</w:t>
      </w:r>
      <w:r w:rsidR="00055030" w:rsidRPr="009003C5">
        <w:rPr>
          <w:b/>
          <w:bCs/>
        </w:rPr>
        <w:tab/>
      </w:r>
    </w:p>
    <w:p w14:paraId="128AADD1" w14:textId="3B96F158" w:rsidR="00473CA5" w:rsidRDefault="00055030" w:rsidP="009D5847">
      <w:r>
        <w:t xml:space="preserve">Énergie correctrice. Correctrice des plans. Comble la maladresse humaine. </w:t>
      </w:r>
      <w:r w:rsidR="008242B3">
        <w:tab/>
      </w:r>
      <w:r w:rsidR="008242B3">
        <w:tab/>
      </w:r>
      <w:r w:rsidR="008242B3">
        <w:tab/>
      </w:r>
    </w:p>
    <w:p w14:paraId="77501570" w14:textId="490CFE75" w:rsidR="00085957" w:rsidRDefault="008242B3" w:rsidP="00473CA5">
      <w:pPr>
        <w:ind w:left="720" w:firstLine="720"/>
      </w:pPr>
      <w:r>
        <w:t>Compense au niveau du magnétisme de la communication. Sensibilise</w:t>
      </w:r>
    </w:p>
    <w:p w14:paraId="7CF930BD" w14:textId="0E6EBB1D" w:rsidR="00473CA5" w:rsidRDefault="00473CA5" w:rsidP="009D5847">
      <w:r>
        <w:tab/>
      </w:r>
      <w:r>
        <w:tab/>
        <w:t>Ceux qui vous entendent.</w:t>
      </w:r>
    </w:p>
    <w:p w14:paraId="2A632FBB" w14:textId="77777777" w:rsidR="000E7FE5" w:rsidRDefault="000E7FE5" w:rsidP="009D5847"/>
    <w:p w14:paraId="3274D86C" w14:textId="77777777" w:rsidR="00FE1418" w:rsidRDefault="00FE1418" w:rsidP="009D5847"/>
    <w:p w14:paraId="79A0E94A" w14:textId="77777777" w:rsidR="002C3CC9" w:rsidRPr="009D5847" w:rsidRDefault="002C3CC9" w:rsidP="009D5847"/>
    <w:p w14:paraId="3A2FAE6A" w14:textId="0F7328B4" w:rsidR="007403AF" w:rsidRDefault="00F37DD7" w:rsidP="003149CD">
      <w:pPr>
        <w:ind w:left="1440"/>
        <w:jc w:val="center"/>
        <w:rPr>
          <w:sz w:val="48"/>
          <w:szCs w:val="48"/>
        </w:rPr>
      </w:pPr>
      <w:r w:rsidRPr="003149CD">
        <w:rPr>
          <w:sz w:val="48"/>
          <w:szCs w:val="48"/>
        </w:rPr>
        <w:t xml:space="preserve">Influence des énergie des heures à la </w:t>
      </w:r>
      <w:r w:rsidR="003149CD" w:rsidRPr="003149CD">
        <w:rPr>
          <w:sz w:val="48"/>
          <w:szCs w:val="48"/>
        </w:rPr>
        <w:t>naissance</w:t>
      </w:r>
    </w:p>
    <w:p w14:paraId="69F40934" w14:textId="77777777" w:rsidR="003149CD" w:rsidRPr="00B90553" w:rsidRDefault="003149CD" w:rsidP="003149CD">
      <w:pPr>
        <w:ind w:left="1440"/>
        <w:rPr>
          <w:b/>
          <w:bCs/>
          <w:sz w:val="36"/>
          <w:szCs w:val="36"/>
        </w:rPr>
      </w:pPr>
    </w:p>
    <w:p w14:paraId="6E70D2BD" w14:textId="396096B5" w:rsidR="003149CD" w:rsidRDefault="00CD2807" w:rsidP="00CD2807">
      <w:pPr>
        <w:rPr>
          <w:b/>
          <w:bCs/>
          <w:sz w:val="36"/>
          <w:szCs w:val="36"/>
        </w:rPr>
      </w:pPr>
      <w:r w:rsidRPr="00B90553">
        <w:rPr>
          <w:b/>
          <w:bCs/>
          <w:sz w:val="36"/>
          <w:szCs w:val="36"/>
        </w:rPr>
        <w:t>Energie</w:t>
      </w:r>
      <w:r w:rsidRPr="00B90553">
        <w:rPr>
          <w:sz w:val="36"/>
          <w:szCs w:val="36"/>
        </w:rPr>
        <w:tab/>
      </w:r>
      <w:r w:rsidR="00FE1EF6">
        <w:rPr>
          <w:sz w:val="36"/>
          <w:szCs w:val="36"/>
        </w:rPr>
        <w:t xml:space="preserve">              </w:t>
      </w:r>
      <w:r w:rsidRPr="00B90553">
        <w:rPr>
          <w:b/>
          <w:bCs/>
          <w:sz w:val="36"/>
          <w:szCs w:val="36"/>
        </w:rPr>
        <w:t>Signification</w:t>
      </w:r>
    </w:p>
    <w:p w14:paraId="15187585" w14:textId="343CCBC1" w:rsidR="00B90553" w:rsidRDefault="004B1E9C" w:rsidP="00CD2807">
      <w:r>
        <w:rPr>
          <w:b/>
          <w:bCs/>
        </w:rPr>
        <w:t xml:space="preserve">Rouge </w:t>
      </w:r>
      <w:r>
        <w:rPr>
          <w:b/>
          <w:bCs/>
        </w:rPr>
        <w:tab/>
      </w:r>
      <w:r>
        <w:rPr>
          <w:b/>
          <w:bCs/>
        </w:rPr>
        <w:tab/>
      </w:r>
      <w:r w:rsidRPr="004B1E9C">
        <w:t>Énergie vitale. Principe de vie, force, puissance, pouvoir.</w:t>
      </w:r>
    </w:p>
    <w:p w14:paraId="06C63B5C" w14:textId="77777777" w:rsidR="004B1E9C" w:rsidRDefault="004B1E9C" w:rsidP="00CD2807"/>
    <w:p w14:paraId="136F3C76" w14:textId="7441E24B" w:rsidR="004B1E9C" w:rsidRDefault="004B1E9C" w:rsidP="00CD2807">
      <w:r>
        <w:t>Jaune</w:t>
      </w:r>
      <w:r>
        <w:tab/>
      </w:r>
      <w:r>
        <w:tab/>
      </w:r>
      <w:r w:rsidR="00AD56D1">
        <w:t>Énergie magnétique, création, invention</w:t>
      </w:r>
      <w:r w:rsidR="005A55A1">
        <w:t>.</w:t>
      </w:r>
    </w:p>
    <w:p w14:paraId="15F072E8" w14:textId="77777777" w:rsidR="00AD56D1" w:rsidRDefault="00AD56D1" w:rsidP="00CD2807"/>
    <w:p w14:paraId="5264A864" w14:textId="7807D324" w:rsidR="00AD56D1" w:rsidRDefault="00AD56D1" w:rsidP="00CD2807">
      <w:r>
        <w:t>Bleu</w:t>
      </w:r>
      <w:r>
        <w:tab/>
      </w:r>
      <w:r>
        <w:tab/>
        <w:t>Énergie électrique, communication</w:t>
      </w:r>
      <w:r w:rsidR="005A55A1">
        <w:t>, spiritualité, intuition, mémoire.</w:t>
      </w:r>
    </w:p>
    <w:p w14:paraId="1A969B99" w14:textId="77777777" w:rsidR="005A55A1" w:rsidRDefault="005A55A1" w:rsidP="00CD2807"/>
    <w:p w14:paraId="6EBA5173" w14:textId="77777777" w:rsidR="00A62A2F" w:rsidRDefault="00FE1EF6" w:rsidP="00CD2807">
      <w:r>
        <w:t>Vert</w:t>
      </w:r>
      <w:r>
        <w:tab/>
      </w:r>
      <w:r>
        <w:tab/>
        <w:t xml:space="preserve">Énergie </w:t>
      </w:r>
      <w:r w:rsidR="00A62A2F">
        <w:t>constructive, attributs d’organisation pour la construction de</w:t>
      </w:r>
    </w:p>
    <w:p w14:paraId="265AAB67" w14:textId="77777777" w:rsidR="00E61DB7" w:rsidRDefault="00892298" w:rsidP="00CD2807">
      <w:r>
        <w:tab/>
      </w:r>
      <w:r>
        <w:tab/>
        <w:t>Technique de pièces de rechange, trouver des substitu</w:t>
      </w:r>
      <w:r w:rsidR="00E61DB7">
        <w:t>ts.</w:t>
      </w:r>
    </w:p>
    <w:p w14:paraId="46DF5D76" w14:textId="77777777" w:rsidR="00E61DB7" w:rsidRDefault="00E61DB7" w:rsidP="00CD2807"/>
    <w:p w14:paraId="146B5978" w14:textId="6DBBF9EB" w:rsidR="000A1829" w:rsidRDefault="00E61DB7" w:rsidP="00CD2807">
      <w:r>
        <w:t>Violet</w:t>
      </w:r>
      <w:r>
        <w:tab/>
      </w:r>
      <w:r>
        <w:tab/>
        <w:t xml:space="preserve">Énergie réalisatrice de plénitude de vie. Attrait des </w:t>
      </w:r>
      <w:r w:rsidR="00B67125">
        <w:t>êtres</w:t>
      </w:r>
      <w:r>
        <w:t xml:space="preserve"> vivants à protéger</w:t>
      </w:r>
    </w:p>
    <w:p w14:paraId="7B49AAEE" w14:textId="7667BE4A" w:rsidR="005A55A1" w:rsidRDefault="000A1829" w:rsidP="00CD2807">
      <w:r>
        <w:tab/>
      </w:r>
      <w:r>
        <w:tab/>
        <w:t>Leur vie et aussi défendre les êtres qui sortent</w:t>
      </w:r>
      <w:r w:rsidR="00B67125">
        <w:t xml:space="preserve"> d’eux.</w:t>
      </w:r>
      <w:r w:rsidR="00FE1EF6">
        <w:tab/>
      </w:r>
      <w:r w:rsidR="00B67125">
        <w:t xml:space="preserve"> Art sous toutes ses </w:t>
      </w:r>
    </w:p>
    <w:p w14:paraId="753806A9" w14:textId="5653ADFB" w:rsidR="00B67125" w:rsidRDefault="00B67125" w:rsidP="00CD2807">
      <w:r>
        <w:tab/>
      </w:r>
      <w:r>
        <w:tab/>
      </w:r>
      <w:proofErr w:type="gramStart"/>
      <w:r>
        <w:t>formes</w:t>
      </w:r>
      <w:proofErr w:type="gramEnd"/>
      <w:r>
        <w:t>.</w:t>
      </w:r>
    </w:p>
    <w:p w14:paraId="1C89DB91" w14:textId="77777777" w:rsidR="00B67125" w:rsidRDefault="00B67125" w:rsidP="00CD2807"/>
    <w:p w14:paraId="2B553EFB" w14:textId="3A6997F0" w:rsidR="00B67125" w:rsidRDefault="001877DA" w:rsidP="00CD2807">
      <w:r>
        <w:t>Orange</w:t>
      </w:r>
      <w:r>
        <w:tab/>
      </w:r>
      <w:r>
        <w:tab/>
        <w:t xml:space="preserve">Énergie </w:t>
      </w:r>
      <w:r w:rsidR="00C57137">
        <w:t>harmonisatrice des éléments, donne la beauté, l’amour</w:t>
      </w:r>
      <w:r w:rsidR="000A5B77">
        <w:t xml:space="preserve"> </w:t>
      </w:r>
    </w:p>
    <w:p w14:paraId="35CD933B" w14:textId="35B97D84" w:rsidR="000A5B77" w:rsidRDefault="000A5B77" w:rsidP="00CD2807">
      <w:r>
        <w:tab/>
      </w:r>
      <w:r>
        <w:tab/>
        <w:t>Dévouement, don de soi</w:t>
      </w:r>
      <w:r w:rsidR="00864D33">
        <w:t>. Finition des choses, joie.</w:t>
      </w:r>
    </w:p>
    <w:p w14:paraId="30BB20B6" w14:textId="77777777" w:rsidR="00864D33" w:rsidRDefault="00864D33" w:rsidP="00CD2807"/>
    <w:p w14:paraId="3746E78A" w14:textId="7287C3BB" w:rsidR="00864D33" w:rsidRDefault="00864D33" w:rsidP="00CD2807">
      <w:r>
        <w:t>Rouge ombré</w:t>
      </w:r>
      <w:r>
        <w:tab/>
      </w:r>
      <w:r w:rsidR="008B7A7B">
        <w:t xml:space="preserve">énergie </w:t>
      </w:r>
      <w:proofErr w:type="spellStart"/>
      <w:r w:rsidR="008B7A7B">
        <w:t>matérialisatrice</w:t>
      </w:r>
      <w:proofErr w:type="spellEnd"/>
      <w:r w:rsidR="008B7A7B">
        <w:t xml:space="preserve">. Répare, assemble et reconstruit ce qui </w:t>
      </w:r>
    </w:p>
    <w:p w14:paraId="1200F635" w14:textId="32E84AD9" w:rsidR="008B7A7B" w:rsidRDefault="008B7A7B" w:rsidP="00CD2807">
      <w:r>
        <w:tab/>
      </w:r>
      <w:r>
        <w:tab/>
      </w:r>
      <w:proofErr w:type="gramStart"/>
      <w:r>
        <w:t>est</w:t>
      </w:r>
      <w:proofErr w:type="gramEnd"/>
      <w:r>
        <w:t xml:space="preserve"> démoli.</w:t>
      </w:r>
    </w:p>
    <w:p w14:paraId="60AB99E9" w14:textId="77777777" w:rsidR="008B7A7B" w:rsidRDefault="008B7A7B" w:rsidP="00CD2807"/>
    <w:p w14:paraId="50671A09" w14:textId="104FEC99" w:rsidR="008B7A7B" w:rsidRDefault="00257A5C" w:rsidP="00CD2807">
      <w:r>
        <w:t>Jaune ombré</w:t>
      </w:r>
      <w:r>
        <w:tab/>
        <w:t xml:space="preserve">Énergie dynamique. Cette énergie donne à la matière de la complexité de sa </w:t>
      </w:r>
    </w:p>
    <w:p w14:paraId="25DFCEBE" w14:textId="169C3177" w:rsidR="00257A5C" w:rsidRDefault="00257A5C" w:rsidP="00CD2807">
      <w:r>
        <w:lastRenderedPageBreak/>
        <w:tab/>
      </w:r>
      <w:r>
        <w:tab/>
        <w:t>Structure.</w:t>
      </w:r>
    </w:p>
    <w:p w14:paraId="1D97EE6B" w14:textId="77777777" w:rsidR="00257A5C" w:rsidRDefault="00257A5C" w:rsidP="00CD2807"/>
    <w:p w14:paraId="49C207C7" w14:textId="51E8BD8E" w:rsidR="00257A5C" w:rsidRDefault="00257A5C" w:rsidP="00257A5C">
      <w:pPr>
        <w:ind w:left="1440"/>
        <w:jc w:val="center"/>
        <w:rPr>
          <w:sz w:val="48"/>
          <w:szCs w:val="48"/>
        </w:rPr>
      </w:pPr>
      <w:r w:rsidRPr="003149CD">
        <w:rPr>
          <w:sz w:val="48"/>
          <w:szCs w:val="48"/>
        </w:rPr>
        <w:t>Influence des énergie des heures à la naissance</w:t>
      </w:r>
      <w:r>
        <w:rPr>
          <w:sz w:val="48"/>
          <w:szCs w:val="48"/>
        </w:rPr>
        <w:t xml:space="preserve"> (suite)</w:t>
      </w:r>
    </w:p>
    <w:p w14:paraId="353B11EC" w14:textId="77777777" w:rsidR="00257A5C" w:rsidRDefault="00257A5C" w:rsidP="00CD2807"/>
    <w:p w14:paraId="2D60ECC3" w14:textId="0AB29929" w:rsidR="00257A5C" w:rsidRDefault="00EE40BB" w:rsidP="00CD2807">
      <w:r>
        <w:t xml:space="preserve">Bleu ombré </w:t>
      </w:r>
      <w:r>
        <w:tab/>
        <w:t xml:space="preserve">Énergie créatrice, </w:t>
      </w:r>
      <w:r w:rsidR="00B76728">
        <w:t>rajeunissement</w:t>
      </w:r>
      <w:r>
        <w:t xml:space="preserve"> des cellules</w:t>
      </w:r>
      <w:r w:rsidR="005A6ED9">
        <w:t>. Communication psychique.</w:t>
      </w:r>
    </w:p>
    <w:p w14:paraId="5C4DAFDA" w14:textId="0D40BCCE" w:rsidR="005A6ED9" w:rsidRDefault="005A6ED9" w:rsidP="00CD2807">
      <w:r>
        <w:tab/>
      </w:r>
      <w:r>
        <w:tab/>
        <w:t>Développement de l’</w:t>
      </w:r>
      <w:r w:rsidR="00B76728">
        <w:t>intelligence</w:t>
      </w:r>
      <w:r>
        <w:t>.</w:t>
      </w:r>
    </w:p>
    <w:p w14:paraId="67510F25" w14:textId="77777777" w:rsidR="00B76728" w:rsidRDefault="00B76728" w:rsidP="00CD2807"/>
    <w:p w14:paraId="5443DAE0" w14:textId="649261D4" w:rsidR="00B76728" w:rsidRDefault="00B76728" w:rsidP="00CD2807">
      <w:r>
        <w:t>Vert ombré</w:t>
      </w:r>
      <w:r>
        <w:tab/>
        <w:t xml:space="preserve">Énergie de la communication avec la nature </w:t>
      </w:r>
      <w:r w:rsidR="0016790F">
        <w:t xml:space="preserve">végétale. Énergie de la </w:t>
      </w:r>
    </w:p>
    <w:p w14:paraId="72BBF10A" w14:textId="0287650B" w:rsidR="0016790F" w:rsidRDefault="0016790F" w:rsidP="00CD2807">
      <w:r>
        <w:tab/>
      </w:r>
      <w:r>
        <w:tab/>
      </w:r>
      <w:proofErr w:type="gramStart"/>
      <w:r>
        <w:t>forme</w:t>
      </w:r>
      <w:proofErr w:type="gramEnd"/>
      <w:r>
        <w:t xml:space="preserve"> des plans.</w:t>
      </w:r>
    </w:p>
    <w:p w14:paraId="5D98938F" w14:textId="77777777" w:rsidR="0016790F" w:rsidRDefault="0016790F" w:rsidP="00CD2807"/>
    <w:p w14:paraId="3F6F3156" w14:textId="1DC4A7D9" w:rsidR="001B71F0" w:rsidRDefault="00AF556A" w:rsidP="00B517F2">
      <w:r>
        <w:t>Violet omb</w:t>
      </w:r>
      <w:r w:rsidR="00B517F2">
        <w:t>ré</w:t>
      </w:r>
      <w:r>
        <w:tab/>
        <w:t xml:space="preserve">Énergie de </w:t>
      </w:r>
      <w:r w:rsidR="00DD39F8">
        <w:t>communication</w:t>
      </w:r>
      <w:r>
        <w:t xml:space="preserve"> avec les animaux. </w:t>
      </w:r>
      <w:r w:rsidR="00DD39F8">
        <w:t>Énergie</w:t>
      </w:r>
      <w:r>
        <w:t xml:space="preserve"> réparatrice des </w:t>
      </w:r>
    </w:p>
    <w:p w14:paraId="305B1C67" w14:textId="42DD18FC" w:rsidR="00B517F2" w:rsidRDefault="00B517F2" w:rsidP="00B517F2">
      <w:r>
        <w:tab/>
      </w:r>
      <w:r>
        <w:tab/>
      </w:r>
      <w:proofErr w:type="gramStart"/>
      <w:r w:rsidR="004646DD">
        <w:t>cellules</w:t>
      </w:r>
      <w:proofErr w:type="gramEnd"/>
      <w:r w:rsidR="004646DD">
        <w:t xml:space="preserve"> en voie de désintégration.</w:t>
      </w:r>
    </w:p>
    <w:p w14:paraId="5BB26816" w14:textId="77777777" w:rsidR="004646DD" w:rsidRDefault="004646DD" w:rsidP="00B517F2"/>
    <w:p w14:paraId="253B40D8" w14:textId="34915BAF" w:rsidR="004646DD" w:rsidRDefault="004646DD" w:rsidP="00B517F2">
      <w:r>
        <w:t>Orange ombré</w:t>
      </w:r>
    </w:p>
    <w:p w14:paraId="3FCC358D" w14:textId="2A2797C4" w:rsidR="004646DD" w:rsidRDefault="004646DD" w:rsidP="00B517F2">
      <w:r>
        <w:tab/>
      </w:r>
      <w:r>
        <w:tab/>
        <w:t>Énergie correctrice. Elle corrige les erreurs dans l</w:t>
      </w:r>
      <w:r w:rsidR="00915F26">
        <w:t>a matière</w:t>
      </w:r>
      <w:r w:rsidR="00E12709">
        <w:t xml:space="preserve"> physique</w:t>
      </w:r>
    </w:p>
    <w:p w14:paraId="20C7C09A" w14:textId="726413E4" w:rsidR="00915F26" w:rsidRDefault="00915F26" w:rsidP="00B517F2">
      <w:r>
        <w:tab/>
      </w:r>
      <w:r>
        <w:tab/>
      </w:r>
      <w:proofErr w:type="gramStart"/>
      <w:r w:rsidR="00E12709">
        <w:t>d</w:t>
      </w:r>
      <w:r>
        <w:t>étruite</w:t>
      </w:r>
      <w:proofErr w:type="gramEnd"/>
      <w:r>
        <w:t xml:space="preserve"> ou déficiente.</w:t>
      </w:r>
    </w:p>
    <w:p w14:paraId="66C1154E" w14:textId="77777777" w:rsidR="0047519E" w:rsidRDefault="0047519E" w:rsidP="00B517F2"/>
    <w:p w14:paraId="0270AB84" w14:textId="77777777" w:rsidR="0047519E" w:rsidRDefault="0047519E" w:rsidP="00B517F2"/>
    <w:p w14:paraId="7562C553" w14:textId="77777777" w:rsidR="0047519E" w:rsidRDefault="0047519E" w:rsidP="00B517F2"/>
    <w:p w14:paraId="4704DF20" w14:textId="77777777" w:rsidR="0047519E" w:rsidRDefault="0047519E" w:rsidP="00B517F2"/>
    <w:p w14:paraId="49B86335" w14:textId="77777777" w:rsidR="0047519E" w:rsidRDefault="0047519E" w:rsidP="00B517F2"/>
    <w:p w14:paraId="66C54E17" w14:textId="77777777" w:rsidR="0047519E" w:rsidRDefault="0047519E" w:rsidP="00B517F2"/>
    <w:p w14:paraId="690A46DC" w14:textId="77777777" w:rsidR="0047519E" w:rsidRDefault="0047519E" w:rsidP="00B517F2"/>
    <w:p w14:paraId="138DAB3E" w14:textId="77777777" w:rsidR="0047519E" w:rsidRDefault="0047519E" w:rsidP="00B517F2"/>
    <w:p w14:paraId="3F37D824" w14:textId="77777777" w:rsidR="0047519E" w:rsidRDefault="0047519E" w:rsidP="00B517F2"/>
    <w:p w14:paraId="2D1872BE" w14:textId="77777777" w:rsidR="0047519E" w:rsidRDefault="0047519E" w:rsidP="00B517F2"/>
    <w:p w14:paraId="18AD9607" w14:textId="5108CDA0" w:rsidR="0047519E" w:rsidRDefault="0047519E" w:rsidP="00B517F2">
      <w:pPr>
        <w:rPr>
          <w:sz w:val="48"/>
          <w:szCs w:val="48"/>
        </w:rPr>
      </w:pPr>
      <w:proofErr w:type="spellStart"/>
      <w:r>
        <w:lastRenderedPageBreak/>
        <w:t>Ad</w:t>
      </w:r>
      <w:r w:rsidR="00F41B3C">
        <w:t>é</w:t>
      </w:r>
      <w:r>
        <w:t>la</w:t>
      </w:r>
      <w:proofErr w:type="spellEnd"/>
      <w:r>
        <w:t xml:space="preserve"> Tremblay Sergerie</w:t>
      </w:r>
    </w:p>
    <w:p w14:paraId="7C03A6A3" w14:textId="06381E3A" w:rsidR="00DD39F8" w:rsidRDefault="00AF556A" w:rsidP="00CD2807">
      <w:r>
        <w:t xml:space="preserve"> </w:t>
      </w:r>
    </w:p>
    <w:p w14:paraId="746EC81A" w14:textId="77777777" w:rsidR="00373D55" w:rsidRDefault="00373D55" w:rsidP="00373D55">
      <w:pPr>
        <w:jc w:val="center"/>
        <w:rPr>
          <w:rFonts w:ascii="Comic Sans MS" w:hAnsi="Comic Sans MS"/>
          <w:b/>
          <w:bCs/>
          <w:sz w:val="36"/>
          <w:szCs w:val="36"/>
        </w:rPr>
      </w:pPr>
      <w:r w:rsidRPr="00CD52B1">
        <w:rPr>
          <w:rFonts w:ascii="Comic Sans MS" w:hAnsi="Comic Sans MS"/>
          <w:b/>
          <w:bCs/>
          <w:sz w:val="36"/>
          <w:szCs w:val="36"/>
        </w:rPr>
        <w:t>Calendrier perpétuel</w:t>
      </w:r>
    </w:p>
    <w:p w14:paraId="3862ECEF" w14:textId="45946D71" w:rsidR="007916FB" w:rsidRDefault="007916FB" w:rsidP="00373D55">
      <w:pPr>
        <w:jc w:val="center"/>
        <w:rPr>
          <w:rFonts w:ascii="Comic Sans MS" w:hAnsi="Comic Sans MS"/>
          <w:b/>
          <w:bCs/>
          <w:sz w:val="36"/>
          <w:szCs w:val="36"/>
        </w:rPr>
      </w:pPr>
      <w:r>
        <w:rPr>
          <w:rFonts w:ascii="Comic Sans MS" w:hAnsi="Comic Sans MS"/>
          <w:b/>
          <w:bCs/>
          <w:sz w:val="36"/>
          <w:szCs w:val="36"/>
        </w:rPr>
        <w:t>Le courant</w:t>
      </w:r>
      <w:r w:rsidR="00F41B3C">
        <w:rPr>
          <w:rFonts w:ascii="Comic Sans MS" w:hAnsi="Comic Sans MS"/>
          <w:b/>
          <w:bCs/>
          <w:sz w:val="36"/>
          <w:szCs w:val="36"/>
        </w:rPr>
        <w:t xml:space="preserve"> d’énergie de la terre</w:t>
      </w:r>
    </w:p>
    <w:p w14:paraId="58FF8CBF" w14:textId="77777777" w:rsidR="00373D55" w:rsidRPr="002B6868" w:rsidRDefault="00373D55" w:rsidP="00373D55">
      <w:pPr>
        <w:jc w:val="center"/>
        <w:rPr>
          <w:rFonts w:ascii="Comic Sans MS" w:hAnsi="Comic Sans MS"/>
          <w:b/>
          <w:bCs/>
          <w:sz w:val="20"/>
          <w:szCs w:val="20"/>
        </w:rPr>
      </w:pPr>
    </w:p>
    <w:tbl>
      <w:tblPr>
        <w:tblStyle w:val="Grilledutableau"/>
        <w:tblW w:w="9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
        <w:gridCol w:w="2472"/>
        <w:gridCol w:w="544"/>
        <w:gridCol w:w="2547"/>
        <w:gridCol w:w="675"/>
        <w:gridCol w:w="2550"/>
      </w:tblGrid>
      <w:tr w:rsidR="00373D55" w:rsidRPr="00C97766" w14:paraId="62F5AB40" w14:textId="77777777" w:rsidTr="00F7550F">
        <w:tc>
          <w:tcPr>
            <w:tcW w:w="561" w:type="dxa"/>
          </w:tcPr>
          <w:p w14:paraId="5EC76C9A" w14:textId="77777777" w:rsidR="00373D55" w:rsidRPr="00C97766" w:rsidRDefault="00373D55" w:rsidP="00F7550F">
            <w:pPr>
              <w:rPr>
                <w:rFonts w:ascii="Comic Sans MS" w:hAnsi="Comic Sans MS"/>
                <w:sz w:val="20"/>
                <w:szCs w:val="20"/>
              </w:rPr>
            </w:pPr>
            <w:r>
              <w:rPr>
                <w:rFonts w:ascii="Comic Sans MS" w:hAnsi="Comic Sans MS"/>
                <w:sz w:val="20"/>
                <w:szCs w:val="20"/>
              </w:rPr>
              <w:t>1-</w:t>
            </w:r>
          </w:p>
        </w:tc>
        <w:tc>
          <w:tcPr>
            <w:tcW w:w="2472" w:type="dxa"/>
          </w:tcPr>
          <w:p w14:paraId="239E3B65" w14:textId="77777777" w:rsidR="00373D55" w:rsidRPr="00C97766" w:rsidRDefault="00373D55" w:rsidP="00F7550F">
            <w:pPr>
              <w:rPr>
                <w:rFonts w:ascii="Comic Sans MS" w:hAnsi="Comic Sans MS"/>
                <w:sz w:val="20"/>
                <w:szCs w:val="20"/>
              </w:rPr>
            </w:pPr>
            <w:r>
              <w:rPr>
                <w:rFonts w:ascii="Comic Sans MS" w:hAnsi="Comic Sans MS"/>
                <w:sz w:val="20"/>
                <w:szCs w:val="20"/>
              </w:rPr>
              <w:t>Jaune</w:t>
            </w:r>
          </w:p>
        </w:tc>
        <w:tc>
          <w:tcPr>
            <w:tcW w:w="544" w:type="dxa"/>
          </w:tcPr>
          <w:p w14:paraId="0859574E" w14:textId="77777777" w:rsidR="00373D55" w:rsidRPr="00C97766" w:rsidRDefault="00373D55" w:rsidP="00F7550F">
            <w:pPr>
              <w:rPr>
                <w:rFonts w:ascii="Comic Sans MS" w:hAnsi="Comic Sans MS"/>
                <w:sz w:val="20"/>
                <w:szCs w:val="20"/>
              </w:rPr>
            </w:pPr>
            <w:r>
              <w:rPr>
                <w:rFonts w:ascii="Comic Sans MS" w:hAnsi="Comic Sans MS"/>
                <w:sz w:val="20"/>
                <w:szCs w:val="20"/>
              </w:rPr>
              <w:t>37-</w:t>
            </w:r>
          </w:p>
        </w:tc>
        <w:tc>
          <w:tcPr>
            <w:tcW w:w="2547" w:type="dxa"/>
          </w:tcPr>
          <w:p w14:paraId="6676F4FE" w14:textId="77777777" w:rsidR="00373D55" w:rsidRPr="00C97766" w:rsidRDefault="00373D55" w:rsidP="00F7550F">
            <w:pPr>
              <w:rPr>
                <w:rFonts w:ascii="Comic Sans MS" w:hAnsi="Comic Sans MS"/>
                <w:sz w:val="20"/>
                <w:szCs w:val="20"/>
              </w:rPr>
            </w:pPr>
            <w:r>
              <w:rPr>
                <w:rFonts w:ascii="Comic Sans MS" w:hAnsi="Comic Sans MS"/>
                <w:sz w:val="20"/>
                <w:szCs w:val="20"/>
              </w:rPr>
              <w:t>Jaune</w:t>
            </w:r>
          </w:p>
        </w:tc>
        <w:tc>
          <w:tcPr>
            <w:tcW w:w="675" w:type="dxa"/>
          </w:tcPr>
          <w:p w14:paraId="7CA1B42C" w14:textId="77777777" w:rsidR="00373D55" w:rsidRPr="00C97766" w:rsidRDefault="00373D55" w:rsidP="00F7550F">
            <w:pPr>
              <w:rPr>
                <w:rFonts w:ascii="Comic Sans MS" w:hAnsi="Comic Sans MS"/>
                <w:sz w:val="20"/>
                <w:szCs w:val="20"/>
              </w:rPr>
            </w:pPr>
            <w:r>
              <w:rPr>
                <w:rFonts w:ascii="Comic Sans MS" w:hAnsi="Comic Sans MS"/>
                <w:sz w:val="20"/>
                <w:szCs w:val="20"/>
              </w:rPr>
              <w:t>73-</w:t>
            </w:r>
          </w:p>
        </w:tc>
        <w:tc>
          <w:tcPr>
            <w:tcW w:w="2550" w:type="dxa"/>
          </w:tcPr>
          <w:p w14:paraId="6289FE82" w14:textId="77777777" w:rsidR="00373D55" w:rsidRPr="00C97766" w:rsidRDefault="00373D55" w:rsidP="00F7550F">
            <w:pPr>
              <w:rPr>
                <w:rFonts w:ascii="Comic Sans MS" w:hAnsi="Comic Sans MS"/>
                <w:sz w:val="20"/>
                <w:szCs w:val="20"/>
              </w:rPr>
            </w:pPr>
            <w:r>
              <w:rPr>
                <w:rFonts w:ascii="Comic Sans MS" w:hAnsi="Comic Sans MS"/>
                <w:sz w:val="20"/>
                <w:szCs w:val="20"/>
              </w:rPr>
              <w:t>Jaune</w:t>
            </w:r>
          </w:p>
        </w:tc>
      </w:tr>
      <w:tr w:rsidR="00373D55" w:rsidRPr="00C97766" w14:paraId="59AA0C30" w14:textId="77777777" w:rsidTr="00F7550F">
        <w:tc>
          <w:tcPr>
            <w:tcW w:w="561" w:type="dxa"/>
          </w:tcPr>
          <w:p w14:paraId="05B790EB" w14:textId="77777777" w:rsidR="00373D55" w:rsidRPr="00C97766" w:rsidRDefault="00373D55" w:rsidP="00F7550F">
            <w:pPr>
              <w:rPr>
                <w:rFonts w:ascii="Comic Sans MS" w:hAnsi="Comic Sans MS"/>
                <w:sz w:val="20"/>
                <w:szCs w:val="20"/>
              </w:rPr>
            </w:pPr>
            <w:r>
              <w:rPr>
                <w:rFonts w:ascii="Comic Sans MS" w:hAnsi="Comic Sans MS"/>
                <w:sz w:val="20"/>
                <w:szCs w:val="20"/>
              </w:rPr>
              <w:t>2-</w:t>
            </w:r>
          </w:p>
        </w:tc>
        <w:tc>
          <w:tcPr>
            <w:tcW w:w="2472" w:type="dxa"/>
          </w:tcPr>
          <w:p w14:paraId="6E3F329A" w14:textId="77777777" w:rsidR="00373D55" w:rsidRPr="00C97766" w:rsidRDefault="00373D55" w:rsidP="00F7550F">
            <w:pPr>
              <w:rPr>
                <w:rFonts w:ascii="Comic Sans MS" w:hAnsi="Comic Sans MS"/>
                <w:sz w:val="20"/>
                <w:szCs w:val="20"/>
              </w:rPr>
            </w:pPr>
            <w:r>
              <w:rPr>
                <w:rFonts w:ascii="Comic Sans MS" w:hAnsi="Comic Sans MS"/>
                <w:sz w:val="20"/>
                <w:szCs w:val="20"/>
              </w:rPr>
              <w:t>Violet</w:t>
            </w:r>
          </w:p>
        </w:tc>
        <w:tc>
          <w:tcPr>
            <w:tcW w:w="544" w:type="dxa"/>
          </w:tcPr>
          <w:p w14:paraId="098536BC" w14:textId="77777777" w:rsidR="00373D55" w:rsidRPr="00C97766" w:rsidRDefault="00373D55" w:rsidP="00F7550F">
            <w:pPr>
              <w:rPr>
                <w:rFonts w:ascii="Comic Sans MS" w:hAnsi="Comic Sans MS"/>
                <w:sz w:val="20"/>
                <w:szCs w:val="20"/>
              </w:rPr>
            </w:pPr>
            <w:r>
              <w:rPr>
                <w:rFonts w:ascii="Comic Sans MS" w:hAnsi="Comic Sans MS"/>
                <w:sz w:val="20"/>
                <w:szCs w:val="20"/>
              </w:rPr>
              <w:t>38-</w:t>
            </w:r>
          </w:p>
        </w:tc>
        <w:tc>
          <w:tcPr>
            <w:tcW w:w="2547" w:type="dxa"/>
          </w:tcPr>
          <w:p w14:paraId="56917647" w14:textId="77777777" w:rsidR="00373D55" w:rsidRPr="00C97766" w:rsidRDefault="00373D55" w:rsidP="00F7550F">
            <w:pPr>
              <w:rPr>
                <w:rFonts w:ascii="Comic Sans MS" w:hAnsi="Comic Sans MS"/>
                <w:sz w:val="20"/>
                <w:szCs w:val="20"/>
              </w:rPr>
            </w:pPr>
            <w:r>
              <w:rPr>
                <w:rFonts w:ascii="Comic Sans MS" w:hAnsi="Comic Sans MS"/>
                <w:sz w:val="20"/>
                <w:szCs w:val="20"/>
              </w:rPr>
              <w:t>Violet</w:t>
            </w:r>
          </w:p>
        </w:tc>
        <w:tc>
          <w:tcPr>
            <w:tcW w:w="675" w:type="dxa"/>
          </w:tcPr>
          <w:p w14:paraId="25737389" w14:textId="77777777" w:rsidR="00373D55" w:rsidRPr="00C97766" w:rsidRDefault="00373D55" w:rsidP="00F7550F">
            <w:pPr>
              <w:rPr>
                <w:rFonts w:ascii="Comic Sans MS" w:hAnsi="Comic Sans MS"/>
                <w:sz w:val="20"/>
                <w:szCs w:val="20"/>
              </w:rPr>
            </w:pPr>
            <w:r>
              <w:rPr>
                <w:rFonts w:ascii="Comic Sans MS" w:hAnsi="Comic Sans MS"/>
                <w:sz w:val="20"/>
                <w:szCs w:val="20"/>
              </w:rPr>
              <w:t>74-</w:t>
            </w:r>
          </w:p>
        </w:tc>
        <w:tc>
          <w:tcPr>
            <w:tcW w:w="2550" w:type="dxa"/>
          </w:tcPr>
          <w:p w14:paraId="59241E44" w14:textId="77777777" w:rsidR="00373D55" w:rsidRPr="00C97766" w:rsidRDefault="00373D55" w:rsidP="00F7550F">
            <w:pPr>
              <w:rPr>
                <w:rFonts w:ascii="Comic Sans MS" w:hAnsi="Comic Sans MS"/>
                <w:sz w:val="20"/>
                <w:szCs w:val="20"/>
              </w:rPr>
            </w:pPr>
            <w:r>
              <w:rPr>
                <w:rFonts w:ascii="Comic Sans MS" w:hAnsi="Comic Sans MS"/>
                <w:sz w:val="20"/>
                <w:szCs w:val="20"/>
              </w:rPr>
              <w:t>Violet</w:t>
            </w:r>
          </w:p>
        </w:tc>
      </w:tr>
      <w:tr w:rsidR="00373D55" w:rsidRPr="00C97766" w14:paraId="6D75BD2B" w14:textId="77777777" w:rsidTr="00F7550F">
        <w:tc>
          <w:tcPr>
            <w:tcW w:w="561" w:type="dxa"/>
          </w:tcPr>
          <w:p w14:paraId="6BA28672" w14:textId="77777777" w:rsidR="00373D55" w:rsidRPr="00C97766" w:rsidRDefault="00373D55" w:rsidP="00F7550F">
            <w:pPr>
              <w:rPr>
                <w:rFonts w:ascii="Comic Sans MS" w:hAnsi="Comic Sans MS"/>
                <w:sz w:val="20"/>
                <w:szCs w:val="20"/>
              </w:rPr>
            </w:pPr>
            <w:r>
              <w:rPr>
                <w:rFonts w:ascii="Comic Sans MS" w:hAnsi="Comic Sans MS"/>
                <w:sz w:val="20"/>
                <w:szCs w:val="20"/>
              </w:rPr>
              <w:t>3-</w:t>
            </w:r>
          </w:p>
        </w:tc>
        <w:tc>
          <w:tcPr>
            <w:tcW w:w="2472" w:type="dxa"/>
          </w:tcPr>
          <w:p w14:paraId="550CAAAA" w14:textId="77777777" w:rsidR="00373D55" w:rsidRPr="00C97766" w:rsidRDefault="00373D55" w:rsidP="00F7550F">
            <w:pPr>
              <w:rPr>
                <w:rFonts w:ascii="Comic Sans MS" w:hAnsi="Comic Sans MS"/>
                <w:sz w:val="20"/>
                <w:szCs w:val="20"/>
              </w:rPr>
            </w:pPr>
            <w:r>
              <w:rPr>
                <w:rFonts w:ascii="Comic Sans MS" w:hAnsi="Comic Sans MS"/>
                <w:sz w:val="20"/>
                <w:szCs w:val="20"/>
              </w:rPr>
              <w:t>Jaune Ombré</w:t>
            </w:r>
          </w:p>
        </w:tc>
        <w:tc>
          <w:tcPr>
            <w:tcW w:w="544" w:type="dxa"/>
          </w:tcPr>
          <w:p w14:paraId="61FC2149" w14:textId="77777777" w:rsidR="00373D55" w:rsidRPr="00C97766" w:rsidRDefault="00373D55" w:rsidP="00F7550F">
            <w:pPr>
              <w:rPr>
                <w:rFonts w:ascii="Comic Sans MS" w:hAnsi="Comic Sans MS"/>
                <w:sz w:val="20"/>
                <w:szCs w:val="20"/>
              </w:rPr>
            </w:pPr>
            <w:r>
              <w:rPr>
                <w:rFonts w:ascii="Comic Sans MS" w:hAnsi="Comic Sans MS"/>
                <w:sz w:val="20"/>
                <w:szCs w:val="20"/>
              </w:rPr>
              <w:t>39-</w:t>
            </w:r>
          </w:p>
        </w:tc>
        <w:tc>
          <w:tcPr>
            <w:tcW w:w="2547" w:type="dxa"/>
          </w:tcPr>
          <w:p w14:paraId="2095CC15" w14:textId="77777777" w:rsidR="00373D55" w:rsidRPr="00C97766" w:rsidRDefault="00373D55" w:rsidP="00F7550F">
            <w:pPr>
              <w:rPr>
                <w:rFonts w:ascii="Comic Sans MS" w:hAnsi="Comic Sans MS"/>
                <w:sz w:val="20"/>
                <w:szCs w:val="20"/>
              </w:rPr>
            </w:pPr>
            <w:r>
              <w:rPr>
                <w:rFonts w:ascii="Comic Sans MS" w:hAnsi="Comic Sans MS"/>
                <w:sz w:val="20"/>
                <w:szCs w:val="20"/>
              </w:rPr>
              <w:t>Jaune Ombré</w:t>
            </w:r>
          </w:p>
        </w:tc>
        <w:tc>
          <w:tcPr>
            <w:tcW w:w="675" w:type="dxa"/>
          </w:tcPr>
          <w:p w14:paraId="2DC2FDF3" w14:textId="77777777" w:rsidR="00373D55" w:rsidRPr="00C97766" w:rsidRDefault="00373D55" w:rsidP="00F7550F">
            <w:pPr>
              <w:rPr>
                <w:rFonts w:ascii="Comic Sans MS" w:hAnsi="Comic Sans MS"/>
                <w:sz w:val="20"/>
                <w:szCs w:val="20"/>
              </w:rPr>
            </w:pPr>
            <w:r>
              <w:rPr>
                <w:rFonts w:ascii="Comic Sans MS" w:hAnsi="Comic Sans MS"/>
                <w:sz w:val="20"/>
                <w:szCs w:val="20"/>
              </w:rPr>
              <w:t>75-</w:t>
            </w:r>
          </w:p>
        </w:tc>
        <w:tc>
          <w:tcPr>
            <w:tcW w:w="2550" w:type="dxa"/>
          </w:tcPr>
          <w:p w14:paraId="2C950F39" w14:textId="77777777" w:rsidR="00373D55" w:rsidRPr="00C97766" w:rsidRDefault="00373D55" w:rsidP="00F7550F">
            <w:pPr>
              <w:rPr>
                <w:rFonts w:ascii="Comic Sans MS" w:hAnsi="Comic Sans MS"/>
                <w:sz w:val="20"/>
                <w:szCs w:val="20"/>
              </w:rPr>
            </w:pPr>
            <w:r>
              <w:rPr>
                <w:rFonts w:ascii="Comic Sans MS" w:hAnsi="Comic Sans MS"/>
                <w:sz w:val="20"/>
                <w:szCs w:val="20"/>
              </w:rPr>
              <w:t>Jaune Ombré</w:t>
            </w:r>
          </w:p>
        </w:tc>
      </w:tr>
      <w:tr w:rsidR="00373D55" w:rsidRPr="00C97766" w14:paraId="3F5DD0C5" w14:textId="77777777" w:rsidTr="00F7550F">
        <w:tc>
          <w:tcPr>
            <w:tcW w:w="561" w:type="dxa"/>
          </w:tcPr>
          <w:p w14:paraId="58E7150E" w14:textId="77777777" w:rsidR="00373D55" w:rsidRPr="00C97766" w:rsidRDefault="00373D55" w:rsidP="00F7550F">
            <w:pPr>
              <w:rPr>
                <w:rFonts w:ascii="Comic Sans MS" w:hAnsi="Comic Sans MS"/>
                <w:sz w:val="20"/>
                <w:szCs w:val="20"/>
              </w:rPr>
            </w:pPr>
            <w:r>
              <w:rPr>
                <w:rFonts w:ascii="Comic Sans MS" w:hAnsi="Comic Sans MS"/>
                <w:sz w:val="20"/>
                <w:szCs w:val="20"/>
              </w:rPr>
              <w:t>4-</w:t>
            </w:r>
          </w:p>
        </w:tc>
        <w:tc>
          <w:tcPr>
            <w:tcW w:w="2472" w:type="dxa"/>
          </w:tcPr>
          <w:p w14:paraId="341F8C6F" w14:textId="77777777" w:rsidR="00373D55" w:rsidRPr="00C97766" w:rsidRDefault="00373D55" w:rsidP="00F7550F">
            <w:pPr>
              <w:rPr>
                <w:rFonts w:ascii="Comic Sans MS" w:hAnsi="Comic Sans MS"/>
                <w:sz w:val="20"/>
                <w:szCs w:val="20"/>
              </w:rPr>
            </w:pPr>
            <w:r>
              <w:rPr>
                <w:rFonts w:ascii="Comic Sans MS" w:hAnsi="Comic Sans MS"/>
                <w:sz w:val="20"/>
                <w:szCs w:val="20"/>
              </w:rPr>
              <w:t>Violet Ombré</w:t>
            </w:r>
          </w:p>
        </w:tc>
        <w:tc>
          <w:tcPr>
            <w:tcW w:w="544" w:type="dxa"/>
          </w:tcPr>
          <w:p w14:paraId="395B49B4" w14:textId="77777777" w:rsidR="00373D55" w:rsidRPr="00C97766" w:rsidRDefault="00373D55" w:rsidP="00F7550F">
            <w:pPr>
              <w:rPr>
                <w:rFonts w:ascii="Comic Sans MS" w:hAnsi="Comic Sans MS"/>
                <w:sz w:val="20"/>
                <w:szCs w:val="20"/>
              </w:rPr>
            </w:pPr>
            <w:r>
              <w:rPr>
                <w:rFonts w:ascii="Comic Sans MS" w:hAnsi="Comic Sans MS"/>
                <w:sz w:val="20"/>
                <w:szCs w:val="20"/>
              </w:rPr>
              <w:t>40-</w:t>
            </w:r>
          </w:p>
        </w:tc>
        <w:tc>
          <w:tcPr>
            <w:tcW w:w="2547" w:type="dxa"/>
          </w:tcPr>
          <w:p w14:paraId="7E274DE3" w14:textId="77777777" w:rsidR="00373D55" w:rsidRPr="00C97766" w:rsidRDefault="00373D55" w:rsidP="00F7550F">
            <w:pPr>
              <w:rPr>
                <w:rFonts w:ascii="Comic Sans MS" w:hAnsi="Comic Sans MS"/>
                <w:sz w:val="20"/>
                <w:szCs w:val="20"/>
              </w:rPr>
            </w:pPr>
            <w:r>
              <w:rPr>
                <w:rFonts w:ascii="Comic Sans MS" w:hAnsi="Comic Sans MS"/>
                <w:sz w:val="20"/>
                <w:szCs w:val="20"/>
              </w:rPr>
              <w:t>Violet Ombré</w:t>
            </w:r>
          </w:p>
        </w:tc>
        <w:tc>
          <w:tcPr>
            <w:tcW w:w="675" w:type="dxa"/>
          </w:tcPr>
          <w:p w14:paraId="44E3F2F4" w14:textId="77777777" w:rsidR="00373D55" w:rsidRPr="00C97766" w:rsidRDefault="00373D55" w:rsidP="00F7550F">
            <w:pPr>
              <w:rPr>
                <w:rFonts w:ascii="Comic Sans MS" w:hAnsi="Comic Sans MS"/>
                <w:sz w:val="20"/>
                <w:szCs w:val="20"/>
              </w:rPr>
            </w:pPr>
            <w:r>
              <w:rPr>
                <w:rFonts w:ascii="Comic Sans MS" w:hAnsi="Comic Sans MS"/>
                <w:sz w:val="20"/>
                <w:szCs w:val="20"/>
              </w:rPr>
              <w:t>76-</w:t>
            </w:r>
          </w:p>
        </w:tc>
        <w:tc>
          <w:tcPr>
            <w:tcW w:w="2550" w:type="dxa"/>
          </w:tcPr>
          <w:p w14:paraId="77EC4D49" w14:textId="77777777" w:rsidR="00373D55" w:rsidRPr="00C97766" w:rsidRDefault="00373D55" w:rsidP="00F7550F">
            <w:pPr>
              <w:rPr>
                <w:rFonts w:ascii="Comic Sans MS" w:hAnsi="Comic Sans MS"/>
                <w:sz w:val="20"/>
                <w:szCs w:val="20"/>
              </w:rPr>
            </w:pPr>
            <w:r>
              <w:rPr>
                <w:rFonts w:ascii="Comic Sans MS" w:hAnsi="Comic Sans MS"/>
                <w:sz w:val="20"/>
                <w:szCs w:val="20"/>
              </w:rPr>
              <w:t>Violet Ombré</w:t>
            </w:r>
          </w:p>
        </w:tc>
      </w:tr>
      <w:tr w:rsidR="00373D55" w:rsidRPr="00C97766" w14:paraId="5B5651B3" w14:textId="77777777" w:rsidTr="00F7550F">
        <w:tc>
          <w:tcPr>
            <w:tcW w:w="561" w:type="dxa"/>
          </w:tcPr>
          <w:p w14:paraId="0D1EFB19" w14:textId="77777777" w:rsidR="00373D55" w:rsidRPr="00C97766" w:rsidRDefault="00373D55" w:rsidP="00F7550F">
            <w:pPr>
              <w:rPr>
                <w:rFonts w:ascii="Comic Sans MS" w:hAnsi="Comic Sans MS"/>
                <w:sz w:val="20"/>
                <w:szCs w:val="20"/>
              </w:rPr>
            </w:pPr>
            <w:r>
              <w:rPr>
                <w:rFonts w:ascii="Comic Sans MS" w:hAnsi="Comic Sans MS"/>
                <w:sz w:val="20"/>
                <w:szCs w:val="20"/>
              </w:rPr>
              <w:t>5-</w:t>
            </w:r>
          </w:p>
        </w:tc>
        <w:tc>
          <w:tcPr>
            <w:tcW w:w="2472" w:type="dxa"/>
          </w:tcPr>
          <w:p w14:paraId="7893A646" w14:textId="77777777" w:rsidR="00373D55" w:rsidRPr="00C97766" w:rsidRDefault="00373D55" w:rsidP="00F7550F">
            <w:pPr>
              <w:rPr>
                <w:rFonts w:ascii="Comic Sans MS" w:hAnsi="Comic Sans MS"/>
                <w:sz w:val="20"/>
                <w:szCs w:val="20"/>
              </w:rPr>
            </w:pPr>
            <w:r>
              <w:rPr>
                <w:rFonts w:ascii="Comic Sans MS" w:hAnsi="Comic Sans MS"/>
                <w:sz w:val="20"/>
                <w:szCs w:val="20"/>
              </w:rPr>
              <w:t>Bleu</w:t>
            </w:r>
          </w:p>
        </w:tc>
        <w:tc>
          <w:tcPr>
            <w:tcW w:w="544" w:type="dxa"/>
          </w:tcPr>
          <w:p w14:paraId="535ED479" w14:textId="77777777" w:rsidR="00373D55" w:rsidRPr="00C97766" w:rsidRDefault="00373D55" w:rsidP="00F7550F">
            <w:pPr>
              <w:rPr>
                <w:rFonts w:ascii="Comic Sans MS" w:hAnsi="Comic Sans MS"/>
                <w:sz w:val="20"/>
                <w:szCs w:val="20"/>
              </w:rPr>
            </w:pPr>
            <w:r>
              <w:rPr>
                <w:rFonts w:ascii="Comic Sans MS" w:hAnsi="Comic Sans MS"/>
                <w:sz w:val="20"/>
                <w:szCs w:val="20"/>
              </w:rPr>
              <w:t>41-</w:t>
            </w:r>
          </w:p>
        </w:tc>
        <w:tc>
          <w:tcPr>
            <w:tcW w:w="2547" w:type="dxa"/>
          </w:tcPr>
          <w:p w14:paraId="780A0856" w14:textId="77777777" w:rsidR="00373D55" w:rsidRPr="00C97766" w:rsidRDefault="00373D55" w:rsidP="00F7550F">
            <w:pPr>
              <w:rPr>
                <w:rFonts w:ascii="Comic Sans MS" w:hAnsi="Comic Sans MS"/>
                <w:sz w:val="20"/>
                <w:szCs w:val="20"/>
              </w:rPr>
            </w:pPr>
            <w:r>
              <w:rPr>
                <w:rFonts w:ascii="Comic Sans MS" w:hAnsi="Comic Sans MS"/>
                <w:sz w:val="20"/>
                <w:szCs w:val="20"/>
              </w:rPr>
              <w:t>Bleu</w:t>
            </w:r>
          </w:p>
        </w:tc>
        <w:tc>
          <w:tcPr>
            <w:tcW w:w="675" w:type="dxa"/>
          </w:tcPr>
          <w:p w14:paraId="33EEB80A" w14:textId="77777777" w:rsidR="00373D55" w:rsidRPr="00C97766" w:rsidRDefault="00373D55" w:rsidP="00F7550F">
            <w:pPr>
              <w:rPr>
                <w:rFonts w:ascii="Comic Sans MS" w:hAnsi="Comic Sans MS"/>
                <w:sz w:val="20"/>
                <w:szCs w:val="20"/>
              </w:rPr>
            </w:pPr>
            <w:r>
              <w:rPr>
                <w:rFonts w:ascii="Comic Sans MS" w:hAnsi="Comic Sans MS"/>
                <w:sz w:val="20"/>
                <w:szCs w:val="20"/>
              </w:rPr>
              <w:t>77-</w:t>
            </w:r>
          </w:p>
        </w:tc>
        <w:tc>
          <w:tcPr>
            <w:tcW w:w="2550" w:type="dxa"/>
          </w:tcPr>
          <w:p w14:paraId="68172794" w14:textId="77777777" w:rsidR="00373D55" w:rsidRPr="00C97766" w:rsidRDefault="00373D55" w:rsidP="00F7550F">
            <w:pPr>
              <w:rPr>
                <w:rFonts w:ascii="Comic Sans MS" w:hAnsi="Comic Sans MS"/>
                <w:sz w:val="20"/>
                <w:szCs w:val="20"/>
              </w:rPr>
            </w:pPr>
            <w:r>
              <w:rPr>
                <w:rFonts w:ascii="Comic Sans MS" w:hAnsi="Comic Sans MS"/>
                <w:sz w:val="20"/>
                <w:szCs w:val="20"/>
              </w:rPr>
              <w:t>Bleu</w:t>
            </w:r>
          </w:p>
        </w:tc>
      </w:tr>
      <w:tr w:rsidR="00373D55" w:rsidRPr="00C97766" w14:paraId="40897C35" w14:textId="77777777" w:rsidTr="00F7550F">
        <w:tc>
          <w:tcPr>
            <w:tcW w:w="561" w:type="dxa"/>
          </w:tcPr>
          <w:p w14:paraId="19892050" w14:textId="77777777" w:rsidR="00373D55" w:rsidRPr="00C97766" w:rsidRDefault="00373D55" w:rsidP="00F7550F">
            <w:pPr>
              <w:rPr>
                <w:rFonts w:ascii="Comic Sans MS" w:hAnsi="Comic Sans MS"/>
                <w:sz w:val="20"/>
                <w:szCs w:val="20"/>
              </w:rPr>
            </w:pPr>
            <w:r>
              <w:rPr>
                <w:rFonts w:ascii="Comic Sans MS" w:hAnsi="Comic Sans MS"/>
                <w:sz w:val="20"/>
                <w:szCs w:val="20"/>
              </w:rPr>
              <w:t>6-</w:t>
            </w:r>
          </w:p>
        </w:tc>
        <w:tc>
          <w:tcPr>
            <w:tcW w:w="2472" w:type="dxa"/>
          </w:tcPr>
          <w:p w14:paraId="3CA96033" w14:textId="77777777" w:rsidR="00373D55" w:rsidRPr="00C97766" w:rsidRDefault="00373D55" w:rsidP="00F7550F">
            <w:pPr>
              <w:rPr>
                <w:rFonts w:ascii="Comic Sans MS" w:hAnsi="Comic Sans MS"/>
                <w:sz w:val="20"/>
                <w:szCs w:val="20"/>
              </w:rPr>
            </w:pPr>
            <w:r>
              <w:rPr>
                <w:rFonts w:ascii="Comic Sans MS" w:hAnsi="Comic Sans MS"/>
                <w:sz w:val="20"/>
                <w:szCs w:val="20"/>
              </w:rPr>
              <w:t>Orangé</w:t>
            </w:r>
          </w:p>
        </w:tc>
        <w:tc>
          <w:tcPr>
            <w:tcW w:w="544" w:type="dxa"/>
          </w:tcPr>
          <w:p w14:paraId="48DC54C6" w14:textId="77777777" w:rsidR="00373D55" w:rsidRPr="00C97766" w:rsidRDefault="00373D55" w:rsidP="00F7550F">
            <w:pPr>
              <w:rPr>
                <w:rFonts w:ascii="Comic Sans MS" w:hAnsi="Comic Sans MS"/>
                <w:sz w:val="20"/>
                <w:szCs w:val="20"/>
              </w:rPr>
            </w:pPr>
            <w:r>
              <w:rPr>
                <w:rFonts w:ascii="Comic Sans MS" w:hAnsi="Comic Sans MS"/>
                <w:sz w:val="20"/>
                <w:szCs w:val="20"/>
              </w:rPr>
              <w:t>42-</w:t>
            </w:r>
          </w:p>
        </w:tc>
        <w:tc>
          <w:tcPr>
            <w:tcW w:w="2547" w:type="dxa"/>
          </w:tcPr>
          <w:p w14:paraId="47AD1E60" w14:textId="77777777" w:rsidR="00373D55" w:rsidRPr="00C97766" w:rsidRDefault="00373D55" w:rsidP="00F7550F">
            <w:pPr>
              <w:rPr>
                <w:rFonts w:ascii="Comic Sans MS" w:hAnsi="Comic Sans MS"/>
                <w:sz w:val="20"/>
                <w:szCs w:val="20"/>
              </w:rPr>
            </w:pPr>
            <w:r>
              <w:rPr>
                <w:rFonts w:ascii="Comic Sans MS" w:hAnsi="Comic Sans MS"/>
                <w:sz w:val="20"/>
                <w:szCs w:val="20"/>
              </w:rPr>
              <w:t>Orangé</w:t>
            </w:r>
          </w:p>
        </w:tc>
        <w:tc>
          <w:tcPr>
            <w:tcW w:w="675" w:type="dxa"/>
          </w:tcPr>
          <w:p w14:paraId="577318AC" w14:textId="77777777" w:rsidR="00373D55" w:rsidRPr="00C97766" w:rsidRDefault="00373D55" w:rsidP="00F7550F">
            <w:pPr>
              <w:rPr>
                <w:rFonts w:ascii="Comic Sans MS" w:hAnsi="Comic Sans MS"/>
                <w:sz w:val="20"/>
                <w:szCs w:val="20"/>
              </w:rPr>
            </w:pPr>
            <w:r>
              <w:rPr>
                <w:rFonts w:ascii="Comic Sans MS" w:hAnsi="Comic Sans MS"/>
                <w:sz w:val="20"/>
                <w:szCs w:val="20"/>
              </w:rPr>
              <w:t>78-</w:t>
            </w:r>
          </w:p>
        </w:tc>
        <w:tc>
          <w:tcPr>
            <w:tcW w:w="2550" w:type="dxa"/>
          </w:tcPr>
          <w:p w14:paraId="7586697B" w14:textId="77777777" w:rsidR="00373D55" w:rsidRPr="00C97766" w:rsidRDefault="00373D55" w:rsidP="00F7550F">
            <w:pPr>
              <w:rPr>
                <w:rFonts w:ascii="Comic Sans MS" w:hAnsi="Comic Sans MS"/>
                <w:sz w:val="20"/>
                <w:szCs w:val="20"/>
              </w:rPr>
            </w:pPr>
            <w:r>
              <w:rPr>
                <w:rFonts w:ascii="Comic Sans MS" w:hAnsi="Comic Sans MS"/>
                <w:sz w:val="20"/>
                <w:szCs w:val="20"/>
              </w:rPr>
              <w:t>Orangé</w:t>
            </w:r>
          </w:p>
        </w:tc>
      </w:tr>
      <w:tr w:rsidR="00373D55" w:rsidRPr="00C97766" w14:paraId="23E62B01" w14:textId="77777777" w:rsidTr="00F7550F">
        <w:tc>
          <w:tcPr>
            <w:tcW w:w="561" w:type="dxa"/>
          </w:tcPr>
          <w:p w14:paraId="756EE613" w14:textId="77777777" w:rsidR="00373D55" w:rsidRPr="00C97766" w:rsidRDefault="00373D55" w:rsidP="00F7550F">
            <w:pPr>
              <w:rPr>
                <w:rFonts w:ascii="Comic Sans MS" w:hAnsi="Comic Sans MS"/>
                <w:sz w:val="20"/>
                <w:szCs w:val="20"/>
              </w:rPr>
            </w:pPr>
            <w:r>
              <w:rPr>
                <w:rFonts w:ascii="Comic Sans MS" w:hAnsi="Comic Sans MS"/>
                <w:sz w:val="20"/>
                <w:szCs w:val="20"/>
              </w:rPr>
              <w:t>7-</w:t>
            </w:r>
          </w:p>
        </w:tc>
        <w:tc>
          <w:tcPr>
            <w:tcW w:w="2472" w:type="dxa"/>
          </w:tcPr>
          <w:p w14:paraId="3A7D6B87" w14:textId="77777777" w:rsidR="00373D55" w:rsidRPr="00C97766" w:rsidRDefault="00373D55" w:rsidP="00F7550F">
            <w:pPr>
              <w:rPr>
                <w:rFonts w:ascii="Comic Sans MS" w:hAnsi="Comic Sans MS"/>
                <w:sz w:val="20"/>
                <w:szCs w:val="20"/>
              </w:rPr>
            </w:pPr>
            <w:r>
              <w:rPr>
                <w:rFonts w:ascii="Comic Sans MS" w:hAnsi="Comic Sans MS"/>
                <w:sz w:val="20"/>
                <w:szCs w:val="20"/>
              </w:rPr>
              <w:t>Bleu Ombré</w:t>
            </w:r>
          </w:p>
        </w:tc>
        <w:tc>
          <w:tcPr>
            <w:tcW w:w="544" w:type="dxa"/>
          </w:tcPr>
          <w:p w14:paraId="7892E0FF" w14:textId="77777777" w:rsidR="00373D55" w:rsidRPr="00C97766" w:rsidRDefault="00373D55" w:rsidP="00F7550F">
            <w:pPr>
              <w:rPr>
                <w:rFonts w:ascii="Comic Sans MS" w:hAnsi="Comic Sans MS"/>
                <w:sz w:val="20"/>
                <w:szCs w:val="20"/>
              </w:rPr>
            </w:pPr>
            <w:r>
              <w:rPr>
                <w:rFonts w:ascii="Comic Sans MS" w:hAnsi="Comic Sans MS"/>
                <w:sz w:val="20"/>
                <w:szCs w:val="20"/>
              </w:rPr>
              <w:t>43-</w:t>
            </w:r>
          </w:p>
        </w:tc>
        <w:tc>
          <w:tcPr>
            <w:tcW w:w="2547" w:type="dxa"/>
          </w:tcPr>
          <w:p w14:paraId="35CE975D" w14:textId="77777777" w:rsidR="00373D55" w:rsidRPr="00C97766" w:rsidRDefault="00373D55" w:rsidP="00F7550F">
            <w:pPr>
              <w:rPr>
                <w:rFonts w:ascii="Comic Sans MS" w:hAnsi="Comic Sans MS"/>
                <w:sz w:val="20"/>
                <w:szCs w:val="20"/>
              </w:rPr>
            </w:pPr>
            <w:r>
              <w:rPr>
                <w:rFonts w:ascii="Comic Sans MS" w:hAnsi="Comic Sans MS"/>
                <w:sz w:val="20"/>
                <w:szCs w:val="20"/>
              </w:rPr>
              <w:t>Bleu Ombré</w:t>
            </w:r>
          </w:p>
        </w:tc>
        <w:tc>
          <w:tcPr>
            <w:tcW w:w="675" w:type="dxa"/>
          </w:tcPr>
          <w:p w14:paraId="5191A705" w14:textId="77777777" w:rsidR="00373D55" w:rsidRPr="00C97766" w:rsidRDefault="00373D55" w:rsidP="00F7550F">
            <w:pPr>
              <w:rPr>
                <w:rFonts w:ascii="Comic Sans MS" w:hAnsi="Comic Sans MS"/>
                <w:sz w:val="20"/>
                <w:szCs w:val="20"/>
              </w:rPr>
            </w:pPr>
            <w:r>
              <w:rPr>
                <w:rFonts w:ascii="Comic Sans MS" w:hAnsi="Comic Sans MS"/>
                <w:sz w:val="20"/>
                <w:szCs w:val="20"/>
              </w:rPr>
              <w:t>79-</w:t>
            </w:r>
          </w:p>
        </w:tc>
        <w:tc>
          <w:tcPr>
            <w:tcW w:w="2550" w:type="dxa"/>
          </w:tcPr>
          <w:p w14:paraId="5BC15BA8" w14:textId="77777777" w:rsidR="00373D55" w:rsidRPr="00C97766" w:rsidRDefault="00373D55" w:rsidP="00F7550F">
            <w:pPr>
              <w:rPr>
                <w:rFonts w:ascii="Comic Sans MS" w:hAnsi="Comic Sans MS"/>
                <w:sz w:val="20"/>
                <w:szCs w:val="20"/>
              </w:rPr>
            </w:pPr>
            <w:r>
              <w:rPr>
                <w:rFonts w:ascii="Comic Sans MS" w:hAnsi="Comic Sans MS"/>
                <w:sz w:val="20"/>
                <w:szCs w:val="20"/>
              </w:rPr>
              <w:t>Bleu Ombré</w:t>
            </w:r>
          </w:p>
        </w:tc>
      </w:tr>
      <w:tr w:rsidR="00373D55" w:rsidRPr="00C97766" w14:paraId="22544604" w14:textId="77777777" w:rsidTr="00F7550F">
        <w:tc>
          <w:tcPr>
            <w:tcW w:w="561" w:type="dxa"/>
          </w:tcPr>
          <w:p w14:paraId="500C7937" w14:textId="77777777" w:rsidR="00373D55" w:rsidRPr="00C97766" w:rsidRDefault="00373D55" w:rsidP="00F7550F">
            <w:pPr>
              <w:rPr>
                <w:rFonts w:ascii="Comic Sans MS" w:hAnsi="Comic Sans MS"/>
                <w:sz w:val="20"/>
                <w:szCs w:val="20"/>
              </w:rPr>
            </w:pPr>
            <w:r>
              <w:rPr>
                <w:rFonts w:ascii="Comic Sans MS" w:hAnsi="Comic Sans MS"/>
                <w:sz w:val="20"/>
                <w:szCs w:val="20"/>
              </w:rPr>
              <w:t>8-</w:t>
            </w:r>
          </w:p>
        </w:tc>
        <w:tc>
          <w:tcPr>
            <w:tcW w:w="2472" w:type="dxa"/>
          </w:tcPr>
          <w:p w14:paraId="09930122" w14:textId="77777777" w:rsidR="00373D55" w:rsidRPr="00C97766" w:rsidRDefault="00373D55" w:rsidP="00F7550F">
            <w:pPr>
              <w:rPr>
                <w:rFonts w:ascii="Comic Sans MS" w:hAnsi="Comic Sans MS"/>
                <w:sz w:val="20"/>
                <w:szCs w:val="20"/>
              </w:rPr>
            </w:pPr>
            <w:r>
              <w:rPr>
                <w:rFonts w:ascii="Comic Sans MS" w:hAnsi="Comic Sans MS"/>
                <w:sz w:val="20"/>
                <w:szCs w:val="20"/>
              </w:rPr>
              <w:t>Orangé Ombré</w:t>
            </w:r>
          </w:p>
        </w:tc>
        <w:tc>
          <w:tcPr>
            <w:tcW w:w="544" w:type="dxa"/>
          </w:tcPr>
          <w:p w14:paraId="679F3A22" w14:textId="77777777" w:rsidR="00373D55" w:rsidRPr="00C97766" w:rsidRDefault="00373D55" w:rsidP="00F7550F">
            <w:pPr>
              <w:rPr>
                <w:rFonts w:ascii="Comic Sans MS" w:hAnsi="Comic Sans MS"/>
                <w:sz w:val="20"/>
                <w:szCs w:val="20"/>
              </w:rPr>
            </w:pPr>
            <w:r>
              <w:rPr>
                <w:rFonts w:ascii="Comic Sans MS" w:hAnsi="Comic Sans MS"/>
                <w:sz w:val="20"/>
                <w:szCs w:val="20"/>
              </w:rPr>
              <w:t>44-</w:t>
            </w:r>
          </w:p>
        </w:tc>
        <w:tc>
          <w:tcPr>
            <w:tcW w:w="2547" w:type="dxa"/>
          </w:tcPr>
          <w:p w14:paraId="628620D0" w14:textId="77777777" w:rsidR="00373D55" w:rsidRPr="00C97766" w:rsidRDefault="00373D55" w:rsidP="00F7550F">
            <w:pPr>
              <w:rPr>
                <w:rFonts w:ascii="Comic Sans MS" w:hAnsi="Comic Sans MS"/>
                <w:sz w:val="20"/>
                <w:szCs w:val="20"/>
              </w:rPr>
            </w:pPr>
            <w:r>
              <w:rPr>
                <w:rFonts w:ascii="Comic Sans MS" w:hAnsi="Comic Sans MS"/>
                <w:sz w:val="20"/>
                <w:szCs w:val="20"/>
              </w:rPr>
              <w:t>Orangé Ombré</w:t>
            </w:r>
          </w:p>
        </w:tc>
        <w:tc>
          <w:tcPr>
            <w:tcW w:w="675" w:type="dxa"/>
          </w:tcPr>
          <w:p w14:paraId="4EA5AC12" w14:textId="77777777" w:rsidR="00373D55" w:rsidRPr="00C97766" w:rsidRDefault="00373D55" w:rsidP="00F7550F">
            <w:pPr>
              <w:rPr>
                <w:rFonts w:ascii="Comic Sans MS" w:hAnsi="Comic Sans MS"/>
                <w:sz w:val="20"/>
                <w:szCs w:val="20"/>
              </w:rPr>
            </w:pPr>
            <w:r>
              <w:rPr>
                <w:rFonts w:ascii="Comic Sans MS" w:hAnsi="Comic Sans MS"/>
                <w:sz w:val="20"/>
                <w:szCs w:val="20"/>
              </w:rPr>
              <w:t>80-</w:t>
            </w:r>
          </w:p>
        </w:tc>
        <w:tc>
          <w:tcPr>
            <w:tcW w:w="2550" w:type="dxa"/>
          </w:tcPr>
          <w:p w14:paraId="44C70694" w14:textId="77777777" w:rsidR="00373D55" w:rsidRPr="00C97766" w:rsidRDefault="00373D55" w:rsidP="00F7550F">
            <w:pPr>
              <w:rPr>
                <w:rFonts w:ascii="Comic Sans MS" w:hAnsi="Comic Sans MS"/>
                <w:sz w:val="20"/>
                <w:szCs w:val="20"/>
              </w:rPr>
            </w:pPr>
            <w:r>
              <w:rPr>
                <w:rFonts w:ascii="Comic Sans MS" w:hAnsi="Comic Sans MS"/>
                <w:sz w:val="20"/>
                <w:szCs w:val="20"/>
              </w:rPr>
              <w:t>Orangé Ombré</w:t>
            </w:r>
          </w:p>
        </w:tc>
      </w:tr>
      <w:tr w:rsidR="00373D55" w:rsidRPr="00C97766" w14:paraId="7E4C5647" w14:textId="77777777" w:rsidTr="00F7550F">
        <w:tc>
          <w:tcPr>
            <w:tcW w:w="561" w:type="dxa"/>
          </w:tcPr>
          <w:p w14:paraId="160ED0A9" w14:textId="77777777" w:rsidR="00373D55" w:rsidRDefault="00373D55" w:rsidP="00F7550F">
            <w:pPr>
              <w:rPr>
                <w:rFonts w:ascii="Comic Sans MS" w:hAnsi="Comic Sans MS"/>
                <w:sz w:val="20"/>
                <w:szCs w:val="20"/>
              </w:rPr>
            </w:pPr>
            <w:r>
              <w:rPr>
                <w:rFonts w:ascii="Comic Sans MS" w:hAnsi="Comic Sans MS"/>
                <w:sz w:val="20"/>
                <w:szCs w:val="20"/>
              </w:rPr>
              <w:t>9-</w:t>
            </w:r>
          </w:p>
        </w:tc>
        <w:tc>
          <w:tcPr>
            <w:tcW w:w="2472" w:type="dxa"/>
          </w:tcPr>
          <w:p w14:paraId="5167A8A1" w14:textId="77777777" w:rsidR="00373D55" w:rsidRPr="00C97766" w:rsidRDefault="00373D55" w:rsidP="00F7550F">
            <w:pPr>
              <w:rPr>
                <w:rFonts w:ascii="Comic Sans MS" w:hAnsi="Comic Sans MS"/>
                <w:sz w:val="20"/>
                <w:szCs w:val="20"/>
              </w:rPr>
            </w:pPr>
            <w:r>
              <w:rPr>
                <w:rFonts w:ascii="Comic Sans MS" w:hAnsi="Comic Sans MS"/>
                <w:sz w:val="20"/>
                <w:szCs w:val="20"/>
              </w:rPr>
              <w:t>Rouge</w:t>
            </w:r>
          </w:p>
        </w:tc>
        <w:tc>
          <w:tcPr>
            <w:tcW w:w="544" w:type="dxa"/>
          </w:tcPr>
          <w:p w14:paraId="10BCFC09" w14:textId="77777777" w:rsidR="00373D55" w:rsidRPr="00C97766" w:rsidRDefault="00373D55" w:rsidP="00F7550F">
            <w:pPr>
              <w:rPr>
                <w:rFonts w:ascii="Comic Sans MS" w:hAnsi="Comic Sans MS"/>
                <w:sz w:val="20"/>
                <w:szCs w:val="20"/>
              </w:rPr>
            </w:pPr>
            <w:r>
              <w:rPr>
                <w:rFonts w:ascii="Comic Sans MS" w:hAnsi="Comic Sans MS"/>
                <w:sz w:val="20"/>
                <w:szCs w:val="20"/>
              </w:rPr>
              <w:t>45-</w:t>
            </w:r>
          </w:p>
        </w:tc>
        <w:tc>
          <w:tcPr>
            <w:tcW w:w="2547" w:type="dxa"/>
          </w:tcPr>
          <w:p w14:paraId="3D1DAD0D" w14:textId="77777777" w:rsidR="00373D55" w:rsidRPr="00C97766" w:rsidRDefault="00373D55" w:rsidP="00F7550F">
            <w:pPr>
              <w:rPr>
                <w:rFonts w:ascii="Comic Sans MS" w:hAnsi="Comic Sans MS"/>
                <w:sz w:val="20"/>
                <w:szCs w:val="20"/>
              </w:rPr>
            </w:pPr>
            <w:r>
              <w:rPr>
                <w:rFonts w:ascii="Comic Sans MS" w:hAnsi="Comic Sans MS"/>
                <w:sz w:val="20"/>
                <w:szCs w:val="20"/>
              </w:rPr>
              <w:t>Rouge</w:t>
            </w:r>
          </w:p>
        </w:tc>
        <w:tc>
          <w:tcPr>
            <w:tcW w:w="675" w:type="dxa"/>
          </w:tcPr>
          <w:p w14:paraId="3684A603" w14:textId="77777777" w:rsidR="00373D55" w:rsidRPr="00C97766" w:rsidRDefault="00373D55" w:rsidP="00F7550F">
            <w:pPr>
              <w:rPr>
                <w:rFonts w:ascii="Comic Sans MS" w:hAnsi="Comic Sans MS"/>
                <w:sz w:val="20"/>
                <w:szCs w:val="20"/>
              </w:rPr>
            </w:pPr>
            <w:r>
              <w:rPr>
                <w:rFonts w:ascii="Comic Sans MS" w:hAnsi="Comic Sans MS"/>
                <w:sz w:val="20"/>
                <w:szCs w:val="20"/>
              </w:rPr>
              <w:t>81-</w:t>
            </w:r>
          </w:p>
        </w:tc>
        <w:tc>
          <w:tcPr>
            <w:tcW w:w="2550" w:type="dxa"/>
          </w:tcPr>
          <w:p w14:paraId="19E19636" w14:textId="77777777" w:rsidR="00373D55" w:rsidRPr="00C97766" w:rsidRDefault="00373D55" w:rsidP="00F7550F">
            <w:pPr>
              <w:rPr>
                <w:rFonts w:ascii="Comic Sans MS" w:hAnsi="Comic Sans MS"/>
                <w:sz w:val="20"/>
                <w:szCs w:val="20"/>
              </w:rPr>
            </w:pPr>
            <w:r>
              <w:rPr>
                <w:rFonts w:ascii="Comic Sans MS" w:hAnsi="Comic Sans MS"/>
                <w:sz w:val="20"/>
                <w:szCs w:val="20"/>
              </w:rPr>
              <w:t>Rouge</w:t>
            </w:r>
          </w:p>
        </w:tc>
      </w:tr>
      <w:tr w:rsidR="00373D55" w:rsidRPr="00C97766" w14:paraId="5053FCA7" w14:textId="77777777" w:rsidTr="00F7550F">
        <w:tc>
          <w:tcPr>
            <w:tcW w:w="561" w:type="dxa"/>
          </w:tcPr>
          <w:p w14:paraId="5196D8A1" w14:textId="77777777" w:rsidR="00373D55" w:rsidRDefault="00373D55" w:rsidP="00F7550F">
            <w:pPr>
              <w:rPr>
                <w:rFonts w:ascii="Comic Sans MS" w:hAnsi="Comic Sans MS"/>
                <w:sz w:val="20"/>
                <w:szCs w:val="20"/>
              </w:rPr>
            </w:pPr>
            <w:r>
              <w:rPr>
                <w:rFonts w:ascii="Comic Sans MS" w:hAnsi="Comic Sans MS"/>
                <w:sz w:val="20"/>
                <w:szCs w:val="20"/>
              </w:rPr>
              <w:t>10-</w:t>
            </w:r>
          </w:p>
        </w:tc>
        <w:tc>
          <w:tcPr>
            <w:tcW w:w="2472" w:type="dxa"/>
          </w:tcPr>
          <w:p w14:paraId="230175A0" w14:textId="77777777" w:rsidR="00373D55" w:rsidRPr="00C97766" w:rsidRDefault="00373D55" w:rsidP="00F7550F">
            <w:pPr>
              <w:rPr>
                <w:rFonts w:ascii="Comic Sans MS" w:hAnsi="Comic Sans MS"/>
                <w:sz w:val="20"/>
                <w:szCs w:val="20"/>
              </w:rPr>
            </w:pPr>
            <w:r>
              <w:rPr>
                <w:rFonts w:ascii="Comic Sans MS" w:hAnsi="Comic Sans MS"/>
                <w:sz w:val="20"/>
                <w:szCs w:val="20"/>
              </w:rPr>
              <w:t>Vert</w:t>
            </w:r>
          </w:p>
        </w:tc>
        <w:tc>
          <w:tcPr>
            <w:tcW w:w="544" w:type="dxa"/>
          </w:tcPr>
          <w:p w14:paraId="0A0A4C80" w14:textId="77777777" w:rsidR="00373D55" w:rsidRPr="00C97766" w:rsidRDefault="00373D55" w:rsidP="00F7550F">
            <w:pPr>
              <w:rPr>
                <w:rFonts w:ascii="Comic Sans MS" w:hAnsi="Comic Sans MS"/>
                <w:sz w:val="20"/>
                <w:szCs w:val="20"/>
              </w:rPr>
            </w:pPr>
            <w:r>
              <w:rPr>
                <w:rFonts w:ascii="Comic Sans MS" w:hAnsi="Comic Sans MS"/>
                <w:sz w:val="20"/>
                <w:szCs w:val="20"/>
              </w:rPr>
              <w:t>46-</w:t>
            </w:r>
          </w:p>
        </w:tc>
        <w:tc>
          <w:tcPr>
            <w:tcW w:w="2547" w:type="dxa"/>
          </w:tcPr>
          <w:p w14:paraId="48258804" w14:textId="77777777" w:rsidR="00373D55" w:rsidRPr="00C97766" w:rsidRDefault="00373D55" w:rsidP="00F7550F">
            <w:pPr>
              <w:rPr>
                <w:rFonts w:ascii="Comic Sans MS" w:hAnsi="Comic Sans MS"/>
                <w:sz w:val="20"/>
                <w:szCs w:val="20"/>
              </w:rPr>
            </w:pPr>
            <w:r>
              <w:rPr>
                <w:rFonts w:ascii="Comic Sans MS" w:hAnsi="Comic Sans MS"/>
                <w:sz w:val="20"/>
                <w:szCs w:val="20"/>
              </w:rPr>
              <w:t>Vert</w:t>
            </w:r>
          </w:p>
        </w:tc>
        <w:tc>
          <w:tcPr>
            <w:tcW w:w="675" w:type="dxa"/>
          </w:tcPr>
          <w:p w14:paraId="62DFE029" w14:textId="77777777" w:rsidR="00373D55" w:rsidRPr="00C97766" w:rsidRDefault="00373D55" w:rsidP="00F7550F">
            <w:pPr>
              <w:rPr>
                <w:rFonts w:ascii="Comic Sans MS" w:hAnsi="Comic Sans MS"/>
                <w:sz w:val="20"/>
                <w:szCs w:val="20"/>
              </w:rPr>
            </w:pPr>
            <w:r>
              <w:rPr>
                <w:rFonts w:ascii="Comic Sans MS" w:hAnsi="Comic Sans MS"/>
                <w:sz w:val="20"/>
                <w:szCs w:val="20"/>
              </w:rPr>
              <w:t>82-</w:t>
            </w:r>
          </w:p>
        </w:tc>
        <w:tc>
          <w:tcPr>
            <w:tcW w:w="2550" w:type="dxa"/>
          </w:tcPr>
          <w:p w14:paraId="41A77583" w14:textId="77777777" w:rsidR="00373D55" w:rsidRPr="00C97766" w:rsidRDefault="00373D55" w:rsidP="00F7550F">
            <w:pPr>
              <w:rPr>
                <w:rFonts w:ascii="Comic Sans MS" w:hAnsi="Comic Sans MS"/>
                <w:sz w:val="20"/>
                <w:szCs w:val="20"/>
              </w:rPr>
            </w:pPr>
            <w:r>
              <w:rPr>
                <w:rFonts w:ascii="Comic Sans MS" w:hAnsi="Comic Sans MS"/>
                <w:sz w:val="20"/>
                <w:szCs w:val="20"/>
              </w:rPr>
              <w:t>Vert</w:t>
            </w:r>
          </w:p>
        </w:tc>
      </w:tr>
      <w:tr w:rsidR="00373D55" w:rsidRPr="00C97766" w14:paraId="11E8DB34" w14:textId="77777777" w:rsidTr="00F7550F">
        <w:tc>
          <w:tcPr>
            <w:tcW w:w="561" w:type="dxa"/>
          </w:tcPr>
          <w:p w14:paraId="4110793F" w14:textId="77777777" w:rsidR="00373D55" w:rsidRDefault="00373D55" w:rsidP="00F7550F">
            <w:pPr>
              <w:rPr>
                <w:rFonts w:ascii="Comic Sans MS" w:hAnsi="Comic Sans MS"/>
                <w:sz w:val="20"/>
                <w:szCs w:val="20"/>
              </w:rPr>
            </w:pPr>
            <w:r>
              <w:rPr>
                <w:rFonts w:ascii="Comic Sans MS" w:hAnsi="Comic Sans MS"/>
                <w:sz w:val="20"/>
                <w:szCs w:val="20"/>
              </w:rPr>
              <w:t>11-</w:t>
            </w:r>
          </w:p>
        </w:tc>
        <w:tc>
          <w:tcPr>
            <w:tcW w:w="2472" w:type="dxa"/>
          </w:tcPr>
          <w:p w14:paraId="300832EA" w14:textId="77777777" w:rsidR="00373D55" w:rsidRPr="00C97766" w:rsidRDefault="00373D55" w:rsidP="00F7550F">
            <w:pPr>
              <w:rPr>
                <w:rFonts w:ascii="Comic Sans MS" w:hAnsi="Comic Sans MS"/>
                <w:sz w:val="20"/>
                <w:szCs w:val="20"/>
              </w:rPr>
            </w:pPr>
            <w:r>
              <w:rPr>
                <w:rFonts w:ascii="Comic Sans MS" w:hAnsi="Comic Sans MS"/>
                <w:sz w:val="20"/>
                <w:szCs w:val="20"/>
              </w:rPr>
              <w:t>Rouge Ombré</w:t>
            </w:r>
          </w:p>
        </w:tc>
        <w:tc>
          <w:tcPr>
            <w:tcW w:w="544" w:type="dxa"/>
          </w:tcPr>
          <w:p w14:paraId="45960A5B" w14:textId="77777777" w:rsidR="00373D55" w:rsidRPr="00C97766" w:rsidRDefault="00373D55" w:rsidP="00F7550F">
            <w:pPr>
              <w:rPr>
                <w:rFonts w:ascii="Comic Sans MS" w:hAnsi="Comic Sans MS"/>
                <w:sz w:val="20"/>
                <w:szCs w:val="20"/>
              </w:rPr>
            </w:pPr>
            <w:r>
              <w:rPr>
                <w:rFonts w:ascii="Comic Sans MS" w:hAnsi="Comic Sans MS"/>
                <w:sz w:val="20"/>
                <w:szCs w:val="20"/>
              </w:rPr>
              <w:t>47-</w:t>
            </w:r>
          </w:p>
        </w:tc>
        <w:tc>
          <w:tcPr>
            <w:tcW w:w="2547" w:type="dxa"/>
          </w:tcPr>
          <w:p w14:paraId="28182C9C" w14:textId="77777777" w:rsidR="00373D55" w:rsidRPr="00C97766" w:rsidRDefault="00373D55" w:rsidP="00F7550F">
            <w:pPr>
              <w:rPr>
                <w:rFonts w:ascii="Comic Sans MS" w:hAnsi="Comic Sans MS"/>
                <w:sz w:val="20"/>
                <w:szCs w:val="20"/>
              </w:rPr>
            </w:pPr>
            <w:r>
              <w:rPr>
                <w:rFonts w:ascii="Comic Sans MS" w:hAnsi="Comic Sans MS"/>
                <w:sz w:val="20"/>
                <w:szCs w:val="20"/>
              </w:rPr>
              <w:t>Rouge Ombré</w:t>
            </w:r>
          </w:p>
        </w:tc>
        <w:tc>
          <w:tcPr>
            <w:tcW w:w="675" w:type="dxa"/>
          </w:tcPr>
          <w:p w14:paraId="4274378F" w14:textId="77777777" w:rsidR="00373D55" w:rsidRPr="00C97766" w:rsidRDefault="00373D55" w:rsidP="00F7550F">
            <w:pPr>
              <w:rPr>
                <w:rFonts w:ascii="Comic Sans MS" w:hAnsi="Comic Sans MS"/>
                <w:sz w:val="20"/>
                <w:szCs w:val="20"/>
              </w:rPr>
            </w:pPr>
            <w:r>
              <w:rPr>
                <w:rFonts w:ascii="Comic Sans MS" w:hAnsi="Comic Sans MS"/>
                <w:sz w:val="20"/>
                <w:szCs w:val="20"/>
              </w:rPr>
              <w:t>83-</w:t>
            </w:r>
          </w:p>
        </w:tc>
        <w:tc>
          <w:tcPr>
            <w:tcW w:w="2550" w:type="dxa"/>
          </w:tcPr>
          <w:p w14:paraId="7F844F73" w14:textId="77777777" w:rsidR="00373D55" w:rsidRPr="00C97766" w:rsidRDefault="00373D55" w:rsidP="00F7550F">
            <w:pPr>
              <w:rPr>
                <w:rFonts w:ascii="Comic Sans MS" w:hAnsi="Comic Sans MS"/>
                <w:sz w:val="20"/>
                <w:szCs w:val="20"/>
              </w:rPr>
            </w:pPr>
            <w:r>
              <w:rPr>
                <w:rFonts w:ascii="Comic Sans MS" w:hAnsi="Comic Sans MS"/>
                <w:sz w:val="20"/>
                <w:szCs w:val="20"/>
              </w:rPr>
              <w:t>Rouge Ombré</w:t>
            </w:r>
          </w:p>
        </w:tc>
      </w:tr>
      <w:tr w:rsidR="00373D55" w:rsidRPr="00C97766" w14:paraId="7735A973" w14:textId="77777777" w:rsidTr="00F7550F">
        <w:tc>
          <w:tcPr>
            <w:tcW w:w="561" w:type="dxa"/>
          </w:tcPr>
          <w:p w14:paraId="2D2E0713" w14:textId="77777777" w:rsidR="00373D55" w:rsidRDefault="00373D55" w:rsidP="00F7550F">
            <w:pPr>
              <w:rPr>
                <w:rFonts w:ascii="Comic Sans MS" w:hAnsi="Comic Sans MS"/>
                <w:sz w:val="20"/>
                <w:szCs w:val="20"/>
              </w:rPr>
            </w:pPr>
            <w:r>
              <w:rPr>
                <w:rFonts w:ascii="Comic Sans MS" w:hAnsi="Comic Sans MS"/>
                <w:sz w:val="20"/>
                <w:szCs w:val="20"/>
              </w:rPr>
              <w:t>12-</w:t>
            </w:r>
          </w:p>
        </w:tc>
        <w:tc>
          <w:tcPr>
            <w:tcW w:w="2472" w:type="dxa"/>
          </w:tcPr>
          <w:p w14:paraId="59D22BAF" w14:textId="77777777" w:rsidR="00373D55" w:rsidRPr="00C97766" w:rsidRDefault="00373D55" w:rsidP="00F7550F">
            <w:pPr>
              <w:rPr>
                <w:rFonts w:ascii="Comic Sans MS" w:hAnsi="Comic Sans MS"/>
                <w:sz w:val="20"/>
                <w:szCs w:val="20"/>
              </w:rPr>
            </w:pPr>
            <w:r>
              <w:rPr>
                <w:rFonts w:ascii="Comic Sans MS" w:hAnsi="Comic Sans MS"/>
                <w:sz w:val="20"/>
                <w:szCs w:val="20"/>
              </w:rPr>
              <w:t>Vert Ombré</w:t>
            </w:r>
          </w:p>
        </w:tc>
        <w:tc>
          <w:tcPr>
            <w:tcW w:w="544" w:type="dxa"/>
          </w:tcPr>
          <w:p w14:paraId="6EE2B2DC" w14:textId="77777777" w:rsidR="00373D55" w:rsidRPr="00C97766" w:rsidRDefault="00373D55" w:rsidP="00F7550F">
            <w:pPr>
              <w:rPr>
                <w:rFonts w:ascii="Comic Sans MS" w:hAnsi="Comic Sans MS"/>
                <w:sz w:val="20"/>
                <w:szCs w:val="20"/>
              </w:rPr>
            </w:pPr>
            <w:r>
              <w:rPr>
                <w:rFonts w:ascii="Comic Sans MS" w:hAnsi="Comic Sans MS"/>
                <w:sz w:val="20"/>
                <w:szCs w:val="20"/>
              </w:rPr>
              <w:t>48-</w:t>
            </w:r>
          </w:p>
        </w:tc>
        <w:tc>
          <w:tcPr>
            <w:tcW w:w="2547" w:type="dxa"/>
          </w:tcPr>
          <w:p w14:paraId="09F49D68" w14:textId="77777777" w:rsidR="00373D55" w:rsidRPr="00C97766" w:rsidRDefault="00373D55" w:rsidP="00F7550F">
            <w:pPr>
              <w:rPr>
                <w:rFonts w:ascii="Comic Sans MS" w:hAnsi="Comic Sans MS"/>
                <w:sz w:val="20"/>
                <w:szCs w:val="20"/>
              </w:rPr>
            </w:pPr>
            <w:r>
              <w:rPr>
                <w:rFonts w:ascii="Comic Sans MS" w:hAnsi="Comic Sans MS"/>
                <w:sz w:val="20"/>
                <w:szCs w:val="20"/>
              </w:rPr>
              <w:t>Vert Ombré</w:t>
            </w:r>
          </w:p>
        </w:tc>
        <w:tc>
          <w:tcPr>
            <w:tcW w:w="675" w:type="dxa"/>
          </w:tcPr>
          <w:p w14:paraId="08475F73" w14:textId="77777777" w:rsidR="00373D55" w:rsidRPr="00C97766" w:rsidRDefault="00373D55" w:rsidP="00F7550F">
            <w:pPr>
              <w:rPr>
                <w:rFonts w:ascii="Comic Sans MS" w:hAnsi="Comic Sans MS"/>
                <w:sz w:val="20"/>
                <w:szCs w:val="20"/>
              </w:rPr>
            </w:pPr>
            <w:r>
              <w:rPr>
                <w:rFonts w:ascii="Comic Sans MS" w:hAnsi="Comic Sans MS"/>
                <w:sz w:val="20"/>
                <w:szCs w:val="20"/>
              </w:rPr>
              <w:t>84-</w:t>
            </w:r>
          </w:p>
        </w:tc>
        <w:tc>
          <w:tcPr>
            <w:tcW w:w="2550" w:type="dxa"/>
          </w:tcPr>
          <w:p w14:paraId="352568E3" w14:textId="77777777" w:rsidR="00373D55" w:rsidRPr="00C97766" w:rsidRDefault="00373D55" w:rsidP="00F7550F">
            <w:pPr>
              <w:rPr>
                <w:rFonts w:ascii="Comic Sans MS" w:hAnsi="Comic Sans MS"/>
                <w:sz w:val="20"/>
                <w:szCs w:val="20"/>
              </w:rPr>
            </w:pPr>
            <w:r>
              <w:rPr>
                <w:rFonts w:ascii="Comic Sans MS" w:hAnsi="Comic Sans MS"/>
                <w:sz w:val="20"/>
                <w:szCs w:val="20"/>
              </w:rPr>
              <w:t>Vert Ombré</w:t>
            </w:r>
          </w:p>
        </w:tc>
      </w:tr>
      <w:tr w:rsidR="00373D55" w:rsidRPr="00C97766" w14:paraId="253B4294" w14:textId="77777777" w:rsidTr="00F7550F">
        <w:tc>
          <w:tcPr>
            <w:tcW w:w="561" w:type="dxa"/>
          </w:tcPr>
          <w:p w14:paraId="60B28A93" w14:textId="77777777" w:rsidR="00373D55" w:rsidRDefault="00373D55" w:rsidP="00F7550F">
            <w:pPr>
              <w:rPr>
                <w:rFonts w:ascii="Comic Sans MS" w:hAnsi="Comic Sans MS"/>
                <w:sz w:val="20"/>
                <w:szCs w:val="20"/>
              </w:rPr>
            </w:pPr>
          </w:p>
        </w:tc>
        <w:tc>
          <w:tcPr>
            <w:tcW w:w="2472" w:type="dxa"/>
          </w:tcPr>
          <w:p w14:paraId="3C7B1586" w14:textId="77777777" w:rsidR="00373D55" w:rsidRPr="00C97766" w:rsidRDefault="00373D55" w:rsidP="00F7550F">
            <w:pPr>
              <w:rPr>
                <w:rFonts w:ascii="Comic Sans MS" w:hAnsi="Comic Sans MS"/>
                <w:sz w:val="20"/>
                <w:szCs w:val="20"/>
              </w:rPr>
            </w:pPr>
          </w:p>
        </w:tc>
        <w:tc>
          <w:tcPr>
            <w:tcW w:w="544" w:type="dxa"/>
          </w:tcPr>
          <w:p w14:paraId="58F593A3" w14:textId="77777777" w:rsidR="00373D55" w:rsidRPr="00C97766" w:rsidRDefault="00373D55" w:rsidP="00F7550F">
            <w:pPr>
              <w:rPr>
                <w:rFonts w:ascii="Comic Sans MS" w:hAnsi="Comic Sans MS"/>
                <w:sz w:val="20"/>
                <w:szCs w:val="20"/>
              </w:rPr>
            </w:pPr>
          </w:p>
        </w:tc>
        <w:tc>
          <w:tcPr>
            <w:tcW w:w="2547" w:type="dxa"/>
          </w:tcPr>
          <w:p w14:paraId="602DCBE0" w14:textId="77777777" w:rsidR="00373D55" w:rsidRPr="00C97766" w:rsidRDefault="00373D55" w:rsidP="00F7550F">
            <w:pPr>
              <w:rPr>
                <w:rFonts w:ascii="Comic Sans MS" w:hAnsi="Comic Sans MS"/>
                <w:sz w:val="20"/>
                <w:szCs w:val="20"/>
              </w:rPr>
            </w:pPr>
          </w:p>
        </w:tc>
        <w:tc>
          <w:tcPr>
            <w:tcW w:w="675" w:type="dxa"/>
          </w:tcPr>
          <w:p w14:paraId="57F32D49" w14:textId="77777777" w:rsidR="00373D55" w:rsidRPr="00C97766" w:rsidRDefault="00373D55" w:rsidP="00F7550F">
            <w:pPr>
              <w:rPr>
                <w:rFonts w:ascii="Comic Sans MS" w:hAnsi="Comic Sans MS"/>
                <w:sz w:val="20"/>
                <w:szCs w:val="20"/>
              </w:rPr>
            </w:pPr>
          </w:p>
        </w:tc>
        <w:tc>
          <w:tcPr>
            <w:tcW w:w="2550" w:type="dxa"/>
          </w:tcPr>
          <w:p w14:paraId="271D2C5A" w14:textId="77777777" w:rsidR="00373D55" w:rsidRPr="00C97766" w:rsidRDefault="00373D55" w:rsidP="00F7550F">
            <w:pPr>
              <w:rPr>
                <w:rFonts w:ascii="Comic Sans MS" w:hAnsi="Comic Sans MS"/>
                <w:sz w:val="20"/>
                <w:szCs w:val="20"/>
              </w:rPr>
            </w:pPr>
          </w:p>
        </w:tc>
      </w:tr>
      <w:tr w:rsidR="00373D55" w:rsidRPr="00C97766" w14:paraId="77BB5905" w14:textId="77777777" w:rsidTr="00F7550F">
        <w:tc>
          <w:tcPr>
            <w:tcW w:w="561" w:type="dxa"/>
          </w:tcPr>
          <w:p w14:paraId="6D75DEFC" w14:textId="77777777" w:rsidR="00373D55" w:rsidRDefault="00373D55" w:rsidP="00F7550F">
            <w:pPr>
              <w:rPr>
                <w:rFonts w:ascii="Comic Sans MS" w:hAnsi="Comic Sans MS"/>
                <w:sz w:val="20"/>
                <w:szCs w:val="20"/>
              </w:rPr>
            </w:pPr>
            <w:r>
              <w:rPr>
                <w:rFonts w:ascii="Comic Sans MS" w:hAnsi="Comic Sans MS"/>
                <w:sz w:val="20"/>
                <w:szCs w:val="20"/>
              </w:rPr>
              <w:t>13-</w:t>
            </w:r>
          </w:p>
        </w:tc>
        <w:tc>
          <w:tcPr>
            <w:tcW w:w="2472" w:type="dxa"/>
          </w:tcPr>
          <w:p w14:paraId="5DF864BA" w14:textId="77777777" w:rsidR="00373D55" w:rsidRPr="00C97766" w:rsidRDefault="00373D55" w:rsidP="00F7550F">
            <w:pPr>
              <w:rPr>
                <w:rFonts w:ascii="Comic Sans MS" w:hAnsi="Comic Sans MS"/>
                <w:sz w:val="20"/>
                <w:szCs w:val="20"/>
              </w:rPr>
            </w:pPr>
            <w:r>
              <w:rPr>
                <w:rFonts w:ascii="Comic Sans MS" w:hAnsi="Comic Sans MS"/>
                <w:sz w:val="20"/>
                <w:szCs w:val="20"/>
              </w:rPr>
              <w:t>Bleu</w:t>
            </w:r>
          </w:p>
        </w:tc>
        <w:tc>
          <w:tcPr>
            <w:tcW w:w="544" w:type="dxa"/>
          </w:tcPr>
          <w:p w14:paraId="1D3D2517" w14:textId="77777777" w:rsidR="00373D55" w:rsidRPr="00C97766" w:rsidRDefault="00373D55" w:rsidP="00F7550F">
            <w:pPr>
              <w:rPr>
                <w:rFonts w:ascii="Comic Sans MS" w:hAnsi="Comic Sans MS"/>
                <w:sz w:val="20"/>
                <w:szCs w:val="20"/>
              </w:rPr>
            </w:pPr>
            <w:r>
              <w:rPr>
                <w:rFonts w:ascii="Comic Sans MS" w:hAnsi="Comic Sans MS"/>
                <w:sz w:val="20"/>
                <w:szCs w:val="20"/>
              </w:rPr>
              <w:t>49-</w:t>
            </w:r>
          </w:p>
        </w:tc>
        <w:tc>
          <w:tcPr>
            <w:tcW w:w="2547" w:type="dxa"/>
          </w:tcPr>
          <w:p w14:paraId="4DC49DF3" w14:textId="77777777" w:rsidR="00373D55" w:rsidRPr="00C97766" w:rsidRDefault="00373D55" w:rsidP="00F7550F">
            <w:pPr>
              <w:rPr>
                <w:rFonts w:ascii="Comic Sans MS" w:hAnsi="Comic Sans MS"/>
                <w:sz w:val="20"/>
                <w:szCs w:val="20"/>
              </w:rPr>
            </w:pPr>
            <w:r>
              <w:rPr>
                <w:rFonts w:ascii="Comic Sans MS" w:hAnsi="Comic Sans MS"/>
                <w:sz w:val="20"/>
                <w:szCs w:val="20"/>
              </w:rPr>
              <w:t>Bleu</w:t>
            </w:r>
          </w:p>
        </w:tc>
        <w:tc>
          <w:tcPr>
            <w:tcW w:w="675" w:type="dxa"/>
          </w:tcPr>
          <w:p w14:paraId="0AEC4EC5" w14:textId="77777777" w:rsidR="00373D55" w:rsidRPr="00C97766" w:rsidRDefault="00373D55" w:rsidP="00F7550F">
            <w:pPr>
              <w:rPr>
                <w:rFonts w:ascii="Comic Sans MS" w:hAnsi="Comic Sans MS"/>
                <w:sz w:val="20"/>
                <w:szCs w:val="20"/>
              </w:rPr>
            </w:pPr>
            <w:r>
              <w:rPr>
                <w:rFonts w:ascii="Comic Sans MS" w:hAnsi="Comic Sans MS"/>
                <w:sz w:val="20"/>
                <w:szCs w:val="20"/>
              </w:rPr>
              <w:t>85-</w:t>
            </w:r>
          </w:p>
        </w:tc>
        <w:tc>
          <w:tcPr>
            <w:tcW w:w="2550" w:type="dxa"/>
          </w:tcPr>
          <w:p w14:paraId="269686BA" w14:textId="77777777" w:rsidR="00373D55" w:rsidRPr="00C97766" w:rsidRDefault="00373D55" w:rsidP="00F7550F">
            <w:pPr>
              <w:rPr>
                <w:rFonts w:ascii="Comic Sans MS" w:hAnsi="Comic Sans MS"/>
                <w:sz w:val="20"/>
                <w:szCs w:val="20"/>
              </w:rPr>
            </w:pPr>
            <w:r>
              <w:rPr>
                <w:rFonts w:ascii="Comic Sans MS" w:hAnsi="Comic Sans MS"/>
                <w:sz w:val="20"/>
                <w:szCs w:val="20"/>
              </w:rPr>
              <w:t>Bleu</w:t>
            </w:r>
          </w:p>
        </w:tc>
      </w:tr>
      <w:tr w:rsidR="00373D55" w:rsidRPr="00C97766" w14:paraId="4BC3E499" w14:textId="77777777" w:rsidTr="00F7550F">
        <w:tc>
          <w:tcPr>
            <w:tcW w:w="561" w:type="dxa"/>
          </w:tcPr>
          <w:p w14:paraId="695311A5" w14:textId="77777777" w:rsidR="00373D55" w:rsidRDefault="00373D55" w:rsidP="00F7550F">
            <w:pPr>
              <w:rPr>
                <w:rFonts w:ascii="Comic Sans MS" w:hAnsi="Comic Sans MS"/>
                <w:sz w:val="20"/>
                <w:szCs w:val="20"/>
              </w:rPr>
            </w:pPr>
            <w:r>
              <w:rPr>
                <w:rFonts w:ascii="Comic Sans MS" w:hAnsi="Comic Sans MS"/>
                <w:sz w:val="20"/>
                <w:szCs w:val="20"/>
              </w:rPr>
              <w:t>14-</w:t>
            </w:r>
          </w:p>
        </w:tc>
        <w:tc>
          <w:tcPr>
            <w:tcW w:w="2472" w:type="dxa"/>
          </w:tcPr>
          <w:p w14:paraId="32D8D875" w14:textId="77777777" w:rsidR="00373D55" w:rsidRPr="00C97766" w:rsidRDefault="00373D55" w:rsidP="00F7550F">
            <w:pPr>
              <w:rPr>
                <w:rFonts w:ascii="Comic Sans MS" w:hAnsi="Comic Sans MS"/>
                <w:sz w:val="20"/>
                <w:szCs w:val="20"/>
              </w:rPr>
            </w:pPr>
            <w:r>
              <w:rPr>
                <w:rFonts w:ascii="Comic Sans MS" w:hAnsi="Comic Sans MS"/>
                <w:sz w:val="20"/>
                <w:szCs w:val="20"/>
              </w:rPr>
              <w:t>Orangé</w:t>
            </w:r>
          </w:p>
        </w:tc>
        <w:tc>
          <w:tcPr>
            <w:tcW w:w="544" w:type="dxa"/>
          </w:tcPr>
          <w:p w14:paraId="43F4E176" w14:textId="77777777" w:rsidR="00373D55" w:rsidRPr="00C97766" w:rsidRDefault="00373D55" w:rsidP="00F7550F">
            <w:pPr>
              <w:rPr>
                <w:rFonts w:ascii="Comic Sans MS" w:hAnsi="Comic Sans MS"/>
                <w:sz w:val="20"/>
                <w:szCs w:val="20"/>
              </w:rPr>
            </w:pPr>
            <w:r>
              <w:rPr>
                <w:rFonts w:ascii="Comic Sans MS" w:hAnsi="Comic Sans MS"/>
                <w:sz w:val="20"/>
                <w:szCs w:val="20"/>
              </w:rPr>
              <w:t>50-</w:t>
            </w:r>
          </w:p>
        </w:tc>
        <w:tc>
          <w:tcPr>
            <w:tcW w:w="2547" w:type="dxa"/>
          </w:tcPr>
          <w:p w14:paraId="247A475B" w14:textId="77777777" w:rsidR="00373D55" w:rsidRPr="00C97766" w:rsidRDefault="00373D55" w:rsidP="00F7550F">
            <w:pPr>
              <w:rPr>
                <w:rFonts w:ascii="Comic Sans MS" w:hAnsi="Comic Sans MS"/>
                <w:sz w:val="20"/>
                <w:szCs w:val="20"/>
              </w:rPr>
            </w:pPr>
            <w:r>
              <w:rPr>
                <w:rFonts w:ascii="Comic Sans MS" w:hAnsi="Comic Sans MS"/>
                <w:sz w:val="20"/>
                <w:szCs w:val="20"/>
              </w:rPr>
              <w:t>Orangé</w:t>
            </w:r>
          </w:p>
        </w:tc>
        <w:tc>
          <w:tcPr>
            <w:tcW w:w="675" w:type="dxa"/>
          </w:tcPr>
          <w:p w14:paraId="02103F96" w14:textId="77777777" w:rsidR="00373D55" w:rsidRPr="00C97766" w:rsidRDefault="00373D55" w:rsidP="00F7550F">
            <w:pPr>
              <w:rPr>
                <w:rFonts w:ascii="Comic Sans MS" w:hAnsi="Comic Sans MS"/>
                <w:sz w:val="20"/>
                <w:szCs w:val="20"/>
              </w:rPr>
            </w:pPr>
            <w:r>
              <w:rPr>
                <w:rFonts w:ascii="Comic Sans MS" w:hAnsi="Comic Sans MS"/>
                <w:sz w:val="20"/>
                <w:szCs w:val="20"/>
              </w:rPr>
              <w:t>86-</w:t>
            </w:r>
          </w:p>
        </w:tc>
        <w:tc>
          <w:tcPr>
            <w:tcW w:w="2550" w:type="dxa"/>
          </w:tcPr>
          <w:p w14:paraId="44640295" w14:textId="77777777" w:rsidR="00373D55" w:rsidRPr="00C97766" w:rsidRDefault="00373D55" w:rsidP="00F7550F">
            <w:pPr>
              <w:rPr>
                <w:rFonts w:ascii="Comic Sans MS" w:hAnsi="Comic Sans MS"/>
                <w:sz w:val="20"/>
                <w:szCs w:val="20"/>
              </w:rPr>
            </w:pPr>
            <w:r>
              <w:rPr>
                <w:rFonts w:ascii="Comic Sans MS" w:hAnsi="Comic Sans MS"/>
                <w:sz w:val="20"/>
                <w:szCs w:val="20"/>
              </w:rPr>
              <w:t>Orangé</w:t>
            </w:r>
          </w:p>
        </w:tc>
      </w:tr>
      <w:tr w:rsidR="00373D55" w:rsidRPr="00C97766" w14:paraId="529B4C66" w14:textId="77777777" w:rsidTr="00F7550F">
        <w:tc>
          <w:tcPr>
            <w:tcW w:w="561" w:type="dxa"/>
          </w:tcPr>
          <w:p w14:paraId="3525A397" w14:textId="77777777" w:rsidR="00373D55" w:rsidRDefault="00373D55" w:rsidP="00F7550F">
            <w:pPr>
              <w:rPr>
                <w:rFonts w:ascii="Comic Sans MS" w:hAnsi="Comic Sans MS"/>
                <w:sz w:val="20"/>
                <w:szCs w:val="20"/>
              </w:rPr>
            </w:pPr>
            <w:r>
              <w:rPr>
                <w:rFonts w:ascii="Comic Sans MS" w:hAnsi="Comic Sans MS"/>
                <w:sz w:val="20"/>
                <w:szCs w:val="20"/>
              </w:rPr>
              <w:t>15-</w:t>
            </w:r>
          </w:p>
        </w:tc>
        <w:tc>
          <w:tcPr>
            <w:tcW w:w="2472" w:type="dxa"/>
          </w:tcPr>
          <w:p w14:paraId="0001A1D0" w14:textId="77777777" w:rsidR="00373D55" w:rsidRPr="00C97766" w:rsidRDefault="00373D55" w:rsidP="00F7550F">
            <w:pPr>
              <w:rPr>
                <w:rFonts w:ascii="Comic Sans MS" w:hAnsi="Comic Sans MS"/>
                <w:sz w:val="20"/>
                <w:szCs w:val="20"/>
              </w:rPr>
            </w:pPr>
            <w:r>
              <w:rPr>
                <w:rFonts w:ascii="Comic Sans MS" w:hAnsi="Comic Sans MS"/>
                <w:sz w:val="20"/>
                <w:szCs w:val="20"/>
              </w:rPr>
              <w:t>Bleu Ombré</w:t>
            </w:r>
          </w:p>
        </w:tc>
        <w:tc>
          <w:tcPr>
            <w:tcW w:w="544" w:type="dxa"/>
          </w:tcPr>
          <w:p w14:paraId="59A966C0" w14:textId="77777777" w:rsidR="00373D55" w:rsidRPr="00C97766" w:rsidRDefault="00373D55" w:rsidP="00F7550F">
            <w:pPr>
              <w:rPr>
                <w:rFonts w:ascii="Comic Sans MS" w:hAnsi="Comic Sans MS"/>
                <w:sz w:val="20"/>
                <w:szCs w:val="20"/>
              </w:rPr>
            </w:pPr>
            <w:r>
              <w:rPr>
                <w:rFonts w:ascii="Comic Sans MS" w:hAnsi="Comic Sans MS"/>
                <w:sz w:val="20"/>
                <w:szCs w:val="20"/>
              </w:rPr>
              <w:t>51-</w:t>
            </w:r>
          </w:p>
        </w:tc>
        <w:tc>
          <w:tcPr>
            <w:tcW w:w="2547" w:type="dxa"/>
          </w:tcPr>
          <w:p w14:paraId="52D7CAD0" w14:textId="77777777" w:rsidR="00373D55" w:rsidRPr="00C97766" w:rsidRDefault="00373D55" w:rsidP="00F7550F">
            <w:pPr>
              <w:rPr>
                <w:rFonts w:ascii="Comic Sans MS" w:hAnsi="Comic Sans MS"/>
                <w:sz w:val="20"/>
                <w:szCs w:val="20"/>
              </w:rPr>
            </w:pPr>
            <w:r>
              <w:rPr>
                <w:rFonts w:ascii="Comic Sans MS" w:hAnsi="Comic Sans MS"/>
                <w:sz w:val="20"/>
                <w:szCs w:val="20"/>
              </w:rPr>
              <w:t>Bleu Ombré</w:t>
            </w:r>
          </w:p>
        </w:tc>
        <w:tc>
          <w:tcPr>
            <w:tcW w:w="675" w:type="dxa"/>
          </w:tcPr>
          <w:p w14:paraId="3B8C66F4" w14:textId="77777777" w:rsidR="00373D55" w:rsidRPr="00C97766" w:rsidRDefault="00373D55" w:rsidP="00F7550F">
            <w:pPr>
              <w:rPr>
                <w:rFonts w:ascii="Comic Sans MS" w:hAnsi="Comic Sans MS"/>
                <w:sz w:val="20"/>
                <w:szCs w:val="20"/>
              </w:rPr>
            </w:pPr>
            <w:r>
              <w:rPr>
                <w:rFonts w:ascii="Comic Sans MS" w:hAnsi="Comic Sans MS"/>
                <w:sz w:val="20"/>
                <w:szCs w:val="20"/>
              </w:rPr>
              <w:t>87-</w:t>
            </w:r>
          </w:p>
        </w:tc>
        <w:tc>
          <w:tcPr>
            <w:tcW w:w="2550" w:type="dxa"/>
          </w:tcPr>
          <w:p w14:paraId="14566CDE" w14:textId="77777777" w:rsidR="00373D55" w:rsidRPr="00C97766" w:rsidRDefault="00373D55" w:rsidP="00F7550F">
            <w:pPr>
              <w:rPr>
                <w:rFonts w:ascii="Comic Sans MS" w:hAnsi="Comic Sans MS"/>
                <w:sz w:val="20"/>
                <w:szCs w:val="20"/>
              </w:rPr>
            </w:pPr>
            <w:r>
              <w:rPr>
                <w:rFonts w:ascii="Comic Sans MS" w:hAnsi="Comic Sans MS"/>
                <w:sz w:val="20"/>
                <w:szCs w:val="20"/>
              </w:rPr>
              <w:t>Bleu Ombré</w:t>
            </w:r>
          </w:p>
        </w:tc>
      </w:tr>
      <w:tr w:rsidR="00373D55" w:rsidRPr="00C97766" w14:paraId="359DEEDC" w14:textId="77777777" w:rsidTr="00F7550F">
        <w:tc>
          <w:tcPr>
            <w:tcW w:w="561" w:type="dxa"/>
          </w:tcPr>
          <w:p w14:paraId="2ACED766" w14:textId="77777777" w:rsidR="00373D55" w:rsidRDefault="00373D55" w:rsidP="00F7550F">
            <w:pPr>
              <w:rPr>
                <w:rFonts w:ascii="Comic Sans MS" w:hAnsi="Comic Sans MS"/>
                <w:sz w:val="20"/>
                <w:szCs w:val="20"/>
              </w:rPr>
            </w:pPr>
            <w:r>
              <w:rPr>
                <w:rFonts w:ascii="Comic Sans MS" w:hAnsi="Comic Sans MS"/>
                <w:sz w:val="20"/>
                <w:szCs w:val="20"/>
              </w:rPr>
              <w:t>16-</w:t>
            </w:r>
          </w:p>
        </w:tc>
        <w:tc>
          <w:tcPr>
            <w:tcW w:w="2472" w:type="dxa"/>
          </w:tcPr>
          <w:p w14:paraId="5C2A1E93" w14:textId="77777777" w:rsidR="00373D55" w:rsidRPr="00C97766" w:rsidRDefault="00373D55" w:rsidP="00F7550F">
            <w:pPr>
              <w:rPr>
                <w:rFonts w:ascii="Comic Sans MS" w:hAnsi="Comic Sans MS"/>
                <w:sz w:val="20"/>
                <w:szCs w:val="20"/>
              </w:rPr>
            </w:pPr>
            <w:r>
              <w:rPr>
                <w:rFonts w:ascii="Comic Sans MS" w:hAnsi="Comic Sans MS"/>
                <w:sz w:val="20"/>
                <w:szCs w:val="20"/>
              </w:rPr>
              <w:t>Orangé Ombré</w:t>
            </w:r>
          </w:p>
        </w:tc>
        <w:tc>
          <w:tcPr>
            <w:tcW w:w="544" w:type="dxa"/>
          </w:tcPr>
          <w:p w14:paraId="56E3C1EC" w14:textId="77777777" w:rsidR="00373D55" w:rsidRPr="00C97766" w:rsidRDefault="00373D55" w:rsidP="00F7550F">
            <w:pPr>
              <w:rPr>
                <w:rFonts w:ascii="Comic Sans MS" w:hAnsi="Comic Sans MS"/>
                <w:sz w:val="20"/>
                <w:szCs w:val="20"/>
              </w:rPr>
            </w:pPr>
            <w:r>
              <w:rPr>
                <w:rFonts w:ascii="Comic Sans MS" w:hAnsi="Comic Sans MS"/>
                <w:sz w:val="20"/>
                <w:szCs w:val="20"/>
              </w:rPr>
              <w:t>52-</w:t>
            </w:r>
          </w:p>
        </w:tc>
        <w:tc>
          <w:tcPr>
            <w:tcW w:w="2547" w:type="dxa"/>
          </w:tcPr>
          <w:p w14:paraId="7A935060" w14:textId="77777777" w:rsidR="00373D55" w:rsidRPr="00C97766" w:rsidRDefault="00373D55" w:rsidP="00F7550F">
            <w:pPr>
              <w:rPr>
                <w:rFonts w:ascii="Comic Sans MS" w:hAnsi="Comic Sans MS"/>
                <w:sz w:val="20"/>
                <w:szCs w:val="20"/>
              </w:rPr>
            </w:pPr>
            <w:r>
              <w:rPr>
                <w:rFonts w:ascii="Comic Sans MS" w:hAnsi="Comic Sans MS"/>
                <w:sz w:val="20"/>
                <w:szCs w:val="20"/>
              </w:rPr>
              <w:t>Orangé Ombré</w:t>
            </w:r>
          </w:p>
        </w:tc>
        <w:tc>
          <w:tcPr>
            <w:tcW w:w="675" w:type="dxa"/>
          </w:tcPr>
          <w:p w14:paraId="007F6452" w14:textId="77777777" w:rsidR="00373D55" w:rsidRPr="00C97766" w:rsidRDefault="00373D55" w:rsidP="00F7550F">
            <w:pPr>
              <w:rPr>
                <w:rFonts w:ascii="Comic Sans MS" w:hAnsi="Comic Sans MS"/>
                <w:sz w:val="20"/>
                <w:szCs w:val="20"/>
              </w:rPr>
            </w:pPr>
            <w:r>
              <w:rPr>
                <w:rFonts w:ascii="Comic Sans MS" w:hAnsi="Comic Sans MS"/>
                <w:sz w:val="20"/>
                <w:szCs w:val="20"/>
              </w:rPr>
              <w:t>88-</w:t>
            </w:r>
          </w:p>
        </w:tc>
        <w:tc>
          <w:tcPr>
            <w:tcW w:w="2550" w:type="dxa"/>
          </w:tcPr>
          <w:p w14:paraId="32385191" w14:textId="77777777" w:rsidR="00373D55" w:rsidRPr="00C97766" w:rsidRDefault="00373D55" w:rsidP="00F7550F">
            <w:pPr>
              <w:rPr>
                <w:rFonts w:ascii="Comic Sans MS" w:hAnsi="Comic Sans MS"/>
                <w:sz w:val="20"/>
                <w:szCs w:val="20"/>
              </w:rPr>
            </w:pPr>
            <w:r>
              <w:rPr>
                <w:rFonts w:ascii="Comic Sans MS" w:hAnsi="Comic Sans MS"/>
                <w:sz w:val="20"/>
                <w:szCs w:val="20"/>
              </w:rPr>
              <w:t>Orangé Ombré</w:t>
            </w:r>
          </w:p>
        </w:tc>
      </w:tr>
      <w:tr w:rsidR="00373D55" w:rsidRPr="00C97766" w14:paraId="5743308B" w14:textId="77777777" w:rsidTr="00F7550F">
        <w:tc>
          <w:tcPr>
            <w:tcW w:w="561" w:type="dxa"/>
          </w:tcPr>
          <w:p w14:paraId="06E14255" w14:textId="77777777" w:rsidR="00373D55" w:rsidRDefault="00373D55" w:rsidP="00F7550F">
            <w:pPr>
              <w:rPr>
                <w:rFonts w:ascii="Comic Sans MS" w:hAnsi="Comic Sans MS"/>
                <w:sz w:val="20"/>
                <w:szCs w:val="20"/>
              </w:rPr>
            </w:pPr>
            <w:r>
              <w:rPr>
                <w:rFonts w:ascii="Comic Sans MS" w:hAnsi="Comic Sans MS"/>
                <w:sz w:val="20"/>
                <w:szCs w:val="20"/>
              </w:rPr>
              <w:t>17-</w:t>
            </w:r>
          </w:p>
        </w:tc>
        <w:tc>
          <w:tcPr>
            <w:tcW w:w="2472" w:type="dxa"/>
          </w:tcPr>
          <w:p w14:paraId="0ABA6EEE" w14:textId="77777777" w:rsidR="00373D55" w:rsidRPr="00C97766" w:rsidRDefault="00373D55" w:rsidP="00F7550F">
            <w:pPr>
              <w:rPr>
                <w:rFonts w:ascii="Comic Sans MS" w:hAnsi="Comic Sans MS"/>
                <w:sz w:val="20"/>
                <w:szCs w:val="20"/>
              </w:rPr>
            </w:pPr>
            <w:r>
              <w:rPr>
                <w:rFonts w:ascii="Comic Sans MS" w:hAnsi="Comic Sans MS"/>
                <w:sz w:val="20"/>
                <w:szCs w:val="20"/>
              </w:rPr>
              <w:t>Rouge</w:t>
            </w:r>
          </w:p>
        </w:tc>
        <w:tc>
          <w:tcPr>
            <w:tcW w:w="544" w:type="dxa"/>
          </w:tcPr>
          <w:p w14:paraId="2D3E4ED8" w14:textId="77777777" w:rsidR="00373D55" w:rsidRPr="00C97766" w:rsidRDefault="00373D55" w:rsidP="00F7550F">
            <w:pPr>
              <w:rPr>
                <w:rFonts w:ascii="Comic Sans MS" w:hAnsi="Comic Sans MS"/>
                <w:sz w:val="20"/>
                <w:szCs w:val="20"/>
              </w:rPr>
            </w:pPr>
            <w:r>
              <w:rPr>
                <w:rFonts w:ascii="Comic Sans MS" w:hAnsi="Comic Sans MS"/>
                <w:sz w:val="20"/>
                <w:szCs w:val="20"/>
              </w:rPr>
              <w:t>53-</w:t>
            </w:r>
          </w:p>
        </w:tc>
        <w:tc>
          <w:tcPr>
            <w:tcW w:w="2547" w:type="dxa"/>
          </w:tcPr>
          <w:p w14:paraId="4A6378A7" w14:textId="77777777" w:rsidR="00373D55" w:rsidRPr="00C97766" w:rsidRDefault="00373D55" w:rsidP="00F7550F">
            <w:pPr>
              <w:rPr>
                <w:rFonts w:ascii="Comic Sans MS" w:hAnsi="Comic Sans MS"/>
                <w:sz w:val="20"/>
                <w:szCs w:val="20"/>
              </w:rPr>
            </w:pPr>
            <w:r>
              <w:rPr>
                <w:rFonts w:ascii="Comic Sans MS" w:hAnsi="Comic Sans MS"/>
                <w:sz w:val="20"/>
                <w:szCs w:val="20"/>
              </w:rPr>
              <w:t>Rouge</w:t>
            </w:r>
          </w:p>
        </w:tc>
        <w:tc>
          <w:tcPr>
            <w:tcW w:w="675" w:type="dxa"/>
          </w:tcPr>
          <w:p w14:paraId="651883BF" w14:textId="77777777" w:rsidR="00373D55" w:rsidRPr="00C97766" w:rsidRDefault="00373D55" w:rsidP="00F7550F">
            <w:pPr>
              <w:rPr>
                <w:rFonts w:ascii="Comic Sans MS" w:hAnsi="Comic Sans MS"/>
                <w:sz w:val="20"/>
                <w:szCs w:val="20"/>
              </w:rPr>
            </w:pPr>
            <w:r>
              <w:rPr>
                <w:rFonts w:ascii="Comic Sans MS" w:hAnsi="Comic Sans MS"/>
                <w:sz w:val="20"/>
                <w:szCs w:val="20"/>
              </w:rPr>
              <w:t>89-</w:t>
            </w:r>
          </w:p>
        </w:tc>
        <w:tc>
          <w:tcPr>
            <w:tcW w:w="2550" w:type="dxa"/>
          </w:tcPr>
          <w:p w14:paraId="7883117F" w14:textId="77777777" w:rsidR="00373D55" w:rsidRPr="00C97766" w:rsidRDefault="00373D55" w:rsidP="00F7550F">
            <w:pPr>
              <w:rPr>
                <w:rFonts w:ascii="Comic Sans MS" w:hAnsi="Comic Sans MS"/>
                <w:sz w:val="20"/>
                <w:szCs w:val="20"/>
              </w:rPr>
            </w:pPr>
            <w:r>
              <w:rPr>
                <w:rFonts w:ascii="Comic Sans MS" w:hAnsi="Comic Sans MS"/>
                <w:sz w:val="20"/>
                <w:szCs w:val="20"/>
              </w:rPr>
              <w:t>Rouge</w:t>
            </w:r>
          </w:p>
        </w:tc>
      </w:tr>
      <w:tr w:rsidR="00373D55" w:rsidRPr="00C97766" w14:paraId="1192EB9F" w14:textId="77777777" w:rsidTr="00F7550F">
        <w:tc>
          <w:tcPr>
            <w:tcW w:w="561" w:type="dxa"/>
          </w:tcPr>
          <w:p w14:paraId="47AA24A1" w14:textId="77777777" w:rsidR="00373D55" w:rsidRDefault="00373D55" w:rsidP="00F7550F">
            <w:pPr>
              <w:rPr>
                <w:rFonts w:ascii="Comic Sans MS" w:hAnsi="Comic Sans MS"/>
                <w:sz w:val="20"/>
                <w:szCs w:val="20"/>
              </w:rPr>
            </w:pPr>
            <w:r>
              <w:rPr>
                <w:rFonts w:ascii="Comic Sans MS" w:hAnsi="Comic Sans MS"/>
                <w:sz w:val="20"/>
                <w:szCs w:val="20"/>
              </w:rPr>
              <w:t>18-</w:t>
            </w:r>
          </w:p>
        </w:tc>
        <w:tc>
          <w:tcPr>
            <w:tcW w:w="2472" w:type="dxa"/>
          </w:tcPr>
          <w:p w14:paraId="654C100C" w14:textId="77777777" w:rsidR="00373D55" w:rsidRPr="00C97766" w:rsidRDefault="00373D55" w:rsidP="00F7550F">
            <w:pPr>
              <w:rPr>
                <w:rFonts w:ascii="Comic Sans MS" w:hAnsi="Comic Sans MS"/>
                <w:sz w:val="20"/>
                <w:szCs w:val="20"/>
              </w:rPr>
            </w:pPr>
            <w:r>
              <w:rPr>
                <w:rFonts w:ascii="Comic Sans MS" w:hAnsi="Comic Sans MS"/>
                <w:sz w:val="20"/>
                <w:szCs w:val="20"/>
              </w:rPr>
              <w:t>Vert</w:t>
            </w:r>
          </w:p>
        </w:tc>
        <w:tc>
          <w:tcPr>
            <w:tcW w:w="544" w:type="dxa"/>
          </w:tcPr>
          <w:p w14:paraId="32109B37" w14:textId="77777777" w:rsidR="00373D55" w:rsidRPr="00C97766" w:rsidRDefault="00373D55" w:rsidP="00F7550F">
            <w:pPr>
              <w:rPr>
                <w:rFonts w:ascii="Comic Sans MS" w:hAnsi="Comic Sans MS"/>
                <w:sz w:val="20"/>
                <w:szCs w:val="20"/>
              </w:rPr>
            </w:pPr>
            <w:r>
              <w:rPr>
                <w:rFonts w:ascii="Comic Sans MS" w:hAnsi="Comic Sans MS"/>
                <w:sz w:val="20"/>
                <w:szCs w:val="20"/>
              </w:rPr>
              <w:t>54-</w:t>
            </w:r>
          </w:p>
        </w:tc>
        <w:tc>
          <w:tcPr>
            <w:tcW w:w="2547" w:type="dxa"/>
          </w:tcPr>
          <w:p w14:paraId="421F5450" w14:textId="77777777" w:rsidR="00373D55" w:rsidRPr="00C97766" w:rsidRDefault="00373D55" w:rsidP="00F7550F">
            <w:pPr>
              <w:rPr>
                <w:rFonts w:ascii="Comic Sans MS" w:hAnsi="Comic Sans MS"/>
                <w:sz w:val="20"/>
                <w:szCs w:val="20"/>
              </w:rPr>
            </w:pPr>
            <w:r>
              <w:rPr>
                <w:rFonts w:ascii="Comic Sans MS" w:hAnsi="Comic Sans MS"/>
                <w:sz w:val="20"/>
                <w:szCs w:val="20"/>
              </w:rPr>
              <w:t>Vert</w:t>
            </w:r>
          </w:p>
        </w:tc>
        <w:tc>
          <w:tcPr>
            <w:tcW w:w="675" w:type="dxa"/>
          </w:tcPr>
          <w:p w14:paraId="46F257E7" w14:textId="77777777" w:rsidR="00373D55" w:rsidRPr="00C97766" w:rsidRDefault="00373D55" w:rsidP="00F7550F">
            <w:pPr>
              <w:rPr>
                <w:rFonts w:ascii="Comic Sans MS" w:hAnsi="Comic Sans MS"/>
                <w:sz w:val="20"/>
                <w:szCs w:val="20"/>
              </w:rPr>
            </w:pPr>
            <w:r>
              <w:rPr>
                <w:rFonts w:ascii="Comic Sans MS" w:hAnsi="Comic Sans MS"/>
                <w:sz w:val="20"/>
                <w:szCs w:val="20"/>
              </w:rPr>
              <w:t>90-</w:t>
            </w:r>
          </w:p>
        </w:tc>
        <w:tc>
          <w:tcPr>
            <w:tcW w:w="2550" w:type="dxa"/>
          </w:tcPr>
          <w:p w14:paraId="5A2326C3" w14:textId="77777777" w:rsidR="00373D55" w:rsidRPr="00C97766" w:rsidRDefault="00373D55" w:rsidP="00F7550F">
            <w:pPr>
              <w:rPr>
                <w:rFonts w:ascii="Comic Sans MS" w:hAnsi="Comic Sans MS"/>
                <w:sz w:val="20"/>
                <w:szCs w:val="20"/>
              </w:rPr>
            </w:pPr>
            <w:r>
              <w:rPr>
                <w:rFonts w:ascii="Comic Sans MS" w:hAnsi="Comic Sans MS"/>
                <w:sz w:val="20"/>
                <w:szCs w:val="20"/>
              </w:rPr>
              <w:t>Vert</w:t>
            </w:r>
          </w:p>
        </w:tc>
      </w:tr>
      <w:tr w:rsidR="00373D55" w:rsidRPr="00C97766" w14:paraId="28DB8CDC" w14:textId="77777777" w:rsidTr="00F7550F">
        <w:tc>
          <w:tcPr>
            <w:tcW w:w="561" w:type="dxa"/>
          </w:tcPr>
          <w:p w14:paraId="4C65F200" w14:textId="77777777" w:rsidR="00373D55" w:rsidRDefault="00373D55" w:rsidP="00F7550F">
            <w:pPr>
              <w:rPr>
                <w:rFonts w:ascii="Comic Sans MS" w:hAnsi="Comic Sans MS"/>
                <w:sz w:val="20"/>
                <w:szCs w:val="20"/>
              </w:rPr>
            </w:pPr>
            <w:r>
              <w:rPr>
                <w:rFonts w:ascii="Comic Sans MS" w:hAnsi="Comic Sans MS"/>
                <w:sz w:val="20"/>
                <w:szCs w:val="20"/>
              </w:rPr>
              <w:t>19-</w:t>
            </w:r>
          </w:p>
        </w:tc>
        <w:tc>
          <w:tcPr>
            <w:tcW w:w="2472" w:type="dxa"/>
          </w:tcPr>
          <w:p w14:paraId="7E01CF86" w14:textId="77777777" w:rsidR="00373D55" w:rsidRPr="00C97766" w:rsidRDefault="00373D55" w:rsidP="00F7550F">
            <w:pPr>
              <w:rPr>
                <w:rFonts w:ascii="Comic Sans MS" w:hAnsi="Comic Sans MS"/>
                <w:sz w:val="20"/>
                <w:szCs w:val="20"/>
              </w:rPr>
            </w:pPr>
            <w:r>
              <w:rPr>
                <w:rFonts w:ascii="Comic Sans MS" w:hAnsi="Comic Sans MS"/>
                <w:sz w:val="20"/>
                <w:szCs w:val="20"/>
              </w:rPr>
              <w:t>Rouge Ombré</w:t>
            </w:r>
          </w:p>
        </w:tc>
        <w:tc>
          <w:tcPr>
            <w:tcW w:w="544" w:type="dxa"/>
          </w:tcPr>
          <w:p w14:paraId="26834C9B" w14:textId="77777777" w:rsidR="00373D55" w:rsidRPr="00C97766" w:rsidRDefault="00373D55" w:rsidP="00F7550F">
            <w:pPr>
              <w:rPr>
                <w:rFonts w:ascii="Comic Sans MS" w:hAnsi="Comic Sans MS"/>
                <w:sz w:val="20"/>
                <w:szCs w:val="20"/>
              </w:rPr>
            </w:pPr>
            <w:r>
              <w:rPr>
                <w:rFonts w:ascii="Comic Sans MS" w:hAnsi="Comic Sans MS"/>
                <w:sz w:val="20"/>
                <w:szCs w:val="20"/>
              </w:rPr>
              <w:t>55-</w:t>
            </w:r>
          </w:p>
        </w:tc>
        <w:tc>
          <w:tcPr>
            <w:tcW w:w="2547" w:type="dxa"/>
          </w:tcPr>
          <w:p w14:paraId="161E92C7" w14:textId="77777777" w:rsidR="00373D55" w:rsidRPr="00C97766" w:rsidRDefault="00373D55" w:rsidP="00F7550F">
            <w:pPr>
              <w:rPr>
                <w:rFonts w:ascii="Comic Sans MS" w:hAnsi="Comic Sans MS"/>
                <w:sz w:val="20"/>
                <w:szCs w:val="20"/>
              </w:rPr>
            </w:pPr>
            <w:r>
              <w:rPr>
                <w:rFonts w:ascii="Comic Sans MS" w:hAnsi="Comic Sans MS"/>
                <w:sz w:val="20"/>
                <w:szCs w:val="20"/>
              </w:rPr>
              <w:t>Rouge Ombré</w:t>
            </w:r>
          </w:p>
        </w:tc>
        <w:tc>
          <w:tcPr>
            <w:tcW w:w="675" w:type="dxa"/>
          </w:tcPr>
          <w:p w14:paraId="2DF1A62C" w14:textId="77777777" w:rsidR="00373D55" w:rsidRPr="00C97766" w:rsidRDefault="00373D55" w:rsidP="00F7550F">
            <w:pPr>
              <w:rPr>
                <w:rFonts w:ascii="Comic Sans MS" w:hAnsi="Comic Sans MS"/>
                <w:sz w:val="20"/>
                <w:szCs w:val="20"/>
              </w:rPr>
            </w:pPr>
            <w:r>
              <w:rPr>
                <w:rFonts w:ascii="Comic Sans MS" w:hAnsi="Comic Sans MS"/>
                <w:sz w:val="20"/>
                <w:szCs w:val="20"/>
              </w:rPr>
              <w:t>91-</w:t>
            </w:r>
          </w:p>
        </w:tc>
        <w:tc>
          <w:tcPr>
            <w:tcW w:w="2550" w:type="dxa"/>
          </w:tcPr>
          <w:p w14:paraId="2A80C392" w14:textId="77777777" w:rsidR="00373D55" w:rsidRPr="00C97766" w:rsidRDefault="00373D55" w:rsidP="00F7550F">
            <w:pPr>
              <w:rPr>
                <w:rFonts w:ascii="Comic Sans MS" w:hAnsi="Comic Sans MS"/>
                <w:sz w:val="20"/>
                <w:szCs w:val="20"/>
              </w:rPr>
            </w:pPr>
            <w:r>
              <w:rPr>
                <w:rFonts w:ascii="Comic Sans MS" w:hAnsi="Comic Sans MS"/>
                <w:sz w:val="20"/>
                <w:szCs w:val="20"/>
              </w:rPr>
              <w:t>Rouge Ombré</w:t>
            </w:r>
          </w:p>
        </w:tc>
      </w:tr>
      <w:tr w:rsidR="00373D55" w:rsidRPr="00C97766" w14:paraId="4A5D5204" w14:textId="77777777" w:rsidTr="00F7550F">
        <w:tc>
          <w:tcPr>
            <w:tcW w:w="561" w:type="dxa"/>
          </w:tcPr>
          <w:p w14:paraId="09B79F14" w14:textId="77777777" w:rsidR="00373D55" w:rsidRDefault="00373D55" w:rsidP="00F7550F">
            <w:pPr>
              <w:rPr>
                <w:rFonts w:ascii="Comic Sans MS" w:hAnsi="Comic Sans MS"/>
                <w:sz w:val="20"/>
                <w:szCs w:val="20"/>
              </w:rPr>
            </w:pPr>
            <w:r>
              <w:rPr>
                <w:rFonts w:ascii="Comic Sans MS" w:hAnsi="Comic Sans MS"/>
                <w:sz w:val="20"/>
                <w:szCs w:val="20"/>
              </w:rPr>
              <w:t>20-</w:t>
            </w:r>
          </w:p>
        </w:tc>
        <w:tc>
          <w:tcPr>
            <w:tcW w:w="2472" w:type="dxa"/>
          </w:tcPr>
          <w:p w14:paraId="645E7CDC" w14:textId="77777777" w:rsidR="00373D55" w:rsidRPr="00C97766" w:rsidRDefault="00373D55" w:rsidP="00F7550F">
            <w:pPr>
              <w:rPr>
                <w:rFonts w:ascii="Comic Sans MS" w:hAnsi="Comic Sans MS"/>
                <w:sz w:val="20"/>
                <w:szCs w:val="20"/>
              </w:rPr>
            </w:pPr>
            <w:r>
              <w:rPr>
                <w:rFonts w:ascii="Comic Sans MS" w:hAnsi="Comic Sans MS"/>
                <w:sz w:val="20"/>
                <w:szCs w:val="20"/>
              </w:rPr>
              <w:t>Vert Ombré</w:t>
            </w:r>
          </w:p>
        </w:tc>
        <w:tc>
          <w:tcPr>
            <w:tcW w:w="544" w:type="dxa"/>
          </w:tcPr>
          <w:p w14:paraId="17E8DF69" w14:textId="77777777" w:rsidR="00373D55" w:rsidRPr="00C97766" w:rsidRDefault="00373D55" w:rsidP="00F7550F">
            <w:pPr>
              <w:rPr>
                <w:rFonts w:ascii="Comic Sans MS" w:hAnsi="Comic Sans MS"/>
                <w:sz w:val="20"/>
                <w:szCs w:val="20"/>
              </w:rPr>
            </w:pPr>
            <w:r>
              <w:rPr>
                <w:rFonts w:ascii="Comic Sans MS" w:hAnsi="Comic Sans MS"/>
                <w:sz w:val="20"/>
                <w:szCs w:val="20"/>
              </w:rPr>
              <w:t>56-</w:t>
            </w:r>
          </w:p>
        </w:tc>
        <w:tc>
          <w:tcPr>
            <w:tcW w:w="2547" w:type="dxa"/>
          </w:tcPr>
          <w:p w14:paraId="5BCF90AA" w14:textId="77777777" w:rsidR="00373D55" w:rsidRPr="00C97766" w:rsidRDefault="00373D55" w:rsidP="00F7550F">
            <w:pPr>
              <w:rPr>
                <w:rFonts w:ascii="Comic Sans MS" w:hAnsi="Comic Sans MS"/>
                <w:sz w:val="20"/>
                <w:szCs w:val="20"/>
              </w:rPr>
            </w:pPr>
            <w:r>
              <w:rPr>
                <w:rFonts w:ascii="Comic Sans MS" w:hAnsi="Comic Sans MS"/>
                <w:sz w:val="20"/>
                <w:szCs w:val="20"/>
              </w:rPr>
              <w:t>Vert Ombré</w:t>
            </w:r>
          </w:p>
        </w:tc>
        <w:tc>
          <w:tcPr>
            <w:tcW w:w="675" w:type="dxa"/>
          </w:tcPr>
          <w:p w14:paraId="44EDBB93" w14:textId="77777777" w:rsidR="00373D55" w:rsidRPr="00C97766" w:rsidRDefault="00373D55" w:rsidP="00F7550F">
            <w:pPr>
              <w:rPr>
                <w:rFonts w:ascii="Comic Sans MS" w:hAnsi="Comic Sans MS"/>
                <w:sz w:val="20"/>
                <w:szCs w:val="20"/>
              </w:rPr>
            </w:pPr>
            <w:r>
              <w:rPr>
                <w:rFonts w:ascii="Comic Sans MS" w:hAnsi="Comic Sans MS"/>
                <w:sz w:val="20"/>
                <w:szCs w:val="20"/>
              </w:rPr>
              <w:t>92-</w:t>
            </w:r>
          </w:p>
        </w:tc>
        <w:tc>
          <w:tcPr>
            <w:tcW w:w="2550" w:type="dxa"/>
          </w:tcPr>
          <w:p w14:paraId="6F41CCDE" w14:textId="77777777" w:rsidR="00373D55" w:rsidRPr="00C97766" w:rsidRDefault="00373D55" w:rsidP="00F7550F">
            <w:pPr>
              <w:rPr>
                <w:rFonts w:ascii="Comic Sans MS" w:hAnsi="Comic Sans MS"/>
                <w:sz w:val="20"/>
                <w:szCs w:val="20"/>
              </w:rPr>
            </w:pPr>
            <w:r>
              <w:rPr>
                <w:rFonts w:ascii="Comic Sans MS" w:hAnsi="Comic Sans MS"/>
                <w:sz w:val="20"/>
                <w:szCs w:val="20"/>
              </w:rPr>
              <w:t>Vert Ombré</w:t>
            </w:r>
          </w:p>
        </w:tc>
      </w:tr>
      <w:tr w:rsidR="00373D55" w:rsidRPr="00C97766" w14:paraId="087166AC" w14:textId="77777777" w:rsidTr="00F7550F">
        <w:tc>
          <w:tcPr>
            <w:tcW w:w="561" w:type="dxa"/>
          </w:tcPr>
          <w:p w14:paraId="7920368C" w14:textId="77777777" w:rsidR="00373D55" w:rsidRDefault="00373D55" w:rsidP="00F7550F">
            <w:pPr>
              <w:rPr>
                <w:rFonts w:ascii="Comic Sans MS" w:hAnsi="Comic Sans MS"/>
                <w:sz w:val="20"/>
                <w:szCs w:val="20"/>
              </w:rPr>
            </w:pPr>
            <w:r>
              <w:rPr>
                <w:rFonts w:ascii="Comic Sans MS" w:hAnsi="Comic Sans MS"/>
                <w:sz w:val="20"/>
                <w:szCs w:val="20"/>
              </w:rPr>
              <w:t>21-</w:t>
            </w:r>
          </w:p>
        </w:tc>
        <w:tc>
          <w:tcPr>
            <w:tcW w:w="2472" w:type="dxa"/>
          </w:tcPr>
          <w:p w14:paraId="63D9838E" w14:textId="77777777" w:rsidR="00373D55" w:rsidRPr="00C97766" w:rsidRDefault="00373D55" w:rsidP="00F7550F">
            <w:pPr>
              <w:rPr>
                <w:rFonts w:ascii="Comic Sans MS" w:hAnsi="Comic Sans MS"/>
                <w:sz w:val="20"/>
                <w:szCs w:val="20"/>
              </w:rPr>
            </w:pPr>
            <w:r>
              <w:rPr>
                <w:rFonts w:ascii="Comic Sans MS" w:hAnsi="Comic Sans MS"/>
                <w:sz w:val="20"/>
                <w:szCs w:val="20"/>
              </w:rPr>
              <w:t>Jaune</w:t>
            </w:r>
          </w:p>
        </w:tc>
        <w:tc>
          <w:tcPr>
            <w:tcW w:w="544" w:type="dxa"/>
          </w:tcPr>
          <w:p w14:paraId="2A98D19A" w14:textId="77777777" w:rsidR="00373D55" w:rsidRPr="00C97766" w:rsidRDefault="00373D55" w:rsidP="00F7550F">
            <w:pPr>
              <w:rPr>
                <w:rFonts w:ascii="Comic Sans MS" w:hAnsi="Comic Sans MS"/>
                <w:sz w:val="20"/>
                <w:szCs w:val="20"/>
              </w:rPr>
            </w:pPr>
            <w:r>
              <w:rPr>
                <w:rFonts w:ascii="Comic Sans MS" w:hAnsi="Comic Sans MS"/>
                <w:sz w:val="20"/>
                <w:szCs w:val="20"/>
              </w:rPr>
              <w:t>57-</w:t>
            </w:r>
          </w:p>
        </w:tc>
        <w:tc>
          <w:tcPr>
            <w:tcW w:w="2547" w:type="dxa"/>
          </w:tcPr>
          <w:p w14:paraId="43ADD3D1" w14:textId="77777777" w:rsidR="00373D55" w:rsidRPr="00C97766" w:rsidRDefault="00373D55" w:rsidP="00F7550F">
            <w:pPr>
              <w:rPr>
                <w:rFonts w:ascii="Comic Sans MS" w:hAnsi="Comic Sans MS"/>
                <w:sz w:val="20"/>
                <w:szCs w:val="20"/>
              </w:rPr>
            </w:pPr>
            <w:r>
              <w:rPr>
                <w:rFonts w:ascii="Comic Sans MS" w:hAnsi="Comic Sans MS"/>
                <w:sz w:val="20"/>
                <w:szCs w:val="20"/>
              </w:rPr>
              <w:t>Jaune</w:t>
            </w:r>
          </w:p>
        </w:tc>
        <w:tc>
          <w:tcPr>
            <w:tcW w:w="675" w:type="dxa"/>
          </w:tcPr>
          <w:p w14:paraId="7EA3CEB7" w14:textId="77777777" w:rsidR="00373D55" w:rsidRPr="00C97766" w:rsidRDefault="00373D55" w:rsidP="00F7550F">
            <w:pPr>
              <w:rPr>
                <w:rFonts w:ascii="Comic Sans MS" w:hAnsi="Comic Sans MS"/>
                <w:sz w:val="20"/>
                <w:szCs w:val="20"/>
              </w:rPr>
            </w:pPr>
            <w:r>
              <w:rPr>
                <w:rFonts w:ascii="Comic Sans MS" w:hAnsi="Comic Sans MS"/>
                <w:sz w:val="20"/>
                <w:szCs w:val="20"/>
              </w:rPr>
              <w:t>93-</w:t>
            </w:r>
          </w:p>
        </w:tc>
        <w:tc>
          <w:tcPr>
            <w:tcW w:w="2550" w:type="dxa"/>
          </w:tcPr>
          <w:p w14:paraId="6D3E41DB" w14:textId="77777777" w:rsidR="00373D55" w:rsidRPr="00C97766" w:rsidRDefault="00373D55" w:rsidP="00F7550F">
            <w:pPr>
              <w:rPr>
                <w:rFonts w:ascii="Comic Sans MS" w:hAnsi="Comic Sans MS"/>
                <w:sz w:val="20"/>
                <w:szCs w:val="20"/>
              </w:rPr>
            </w:pPr>
            <w:r>
              <w:rPr>
                <w:rFonts w:ascii="Comic Sans MS" w:hAnsi="Comic Sans MS"/>
                <w:sz w:val="20"/>
                <w:szCs w:val="20"/>
              </w:rPr>
              <w:t>Jaune</w:t>
            </w:r>
          </w:p>
        </w:tc>
      </w:tr>
      <w:tr w:rsidR="00373D55" w:rsidRPr="00C97766" w14:paraId="33A7C3EC" w14:textId="77777777" w:rsidTr="00F7550F">
        <w:tc>
          <w:tcPr>
            <w:tcW w:w="561" w:type="dxa"/>
          </w:tcPr>
          <w:p w14:paraId="017C8E8F" w14:textId="77777777" w:rsidR="00373D55" w:rsidRDefault="00373D55" w:rsidP="00F7550F">
            <w:pPr>
              <w:rPr>
                <w:rFonts w:ascii="Comic Sans MS" w:hAnsi="Comic Sans MS"/>
                <w:sz w:val="20"/>
                <w:szCs w:val="20"/>
              </w:rPr>
            </w:pPr>
            <w:r>
              <w:rPr>
                <w:rFonts w:ascii="Comic Sans MS" w:hAnsi="Comic Sans MS"/>
                <w:sz w:val="20"/>
                <w:szCs w:val="20"/>
              </w:rPr>
              <w:t>22-</w:t>
            </w:r>
          </w:p>
        </w:tc>
        <w:tc>
          <w:tcPr>
            <w:tcW w:w="2472" w:type="dxa"/>
          </w:tcPr>
          <w:p w14:paraId="2275AEA9" w14:textId="77777777" w:rsidR="00373D55" w:rsidRPr="00C97766" w:rsidRDefault="00373D55" w:rsidP="00F7550F">
            <w:pPr>
              <w:rPr>
                <w:rFonts w:ascii="Comic Sans MS" w:hAnsi="Comic Sans MS"/>
                <w:sz w:val="20"/>
                <w:szCs w:val="20"/>
              </w:rPr>
            </w:pPr>
            <w:r>
              <w:rPr>
                <w:rFonts w:ascii="Comic Sans MS" w:hAnsi="Comic Sans MS"/>
                <w:sz w:val="20"/>
                <w:szCs w:val="20"/>
              </w:rPr>
              <w:t>Violet</w:t>
            </w:r>
          </w:p>
        </w:tc>
        <w:tc>
          <w:tcPr>
            <w:tcW w:w="544" w:type="dxa"/>
          </w:tcPr>
          <w:p w14:paraId="17BA5168" w14:textId="77777777" w:rsidR="00373D55" w:rsidRPr="00C97766" w:rsidRDefault="00373D55" w:rsidP="00F7550F">
            <w:pPr>
              <w:rPr>
                <w:rFonts w:ascii="Comic Sans MS" w:hAnsi="Comic Sans MS"/>
                <w:sz w:val="20"/>
                <w:szCs w:val="20"/>
              </w:rPr>
            </w:pPr>
            <w:r>
              <w:rPr>
                <w:rFonts w:ascii="Comic Sans MS" w:hAnsi="Comic Sans MS"/>
                <w:sz w:val="20"/>
                <w:szCs w:val="20"/>
              </w:rPr>
              <w:t>58-</w:t>
            </w:r>
          </w:p>
        </w:tc>
        <w:tc>
          <w:tcPr>
            <w:tcW w:w="2547" w:type="dxa"/>
          </w:tcPr>
          <w:p w14:paraId="61D1B0BF" w14:textId="77777777" w:rsidR="00373D55" w:rsidRPr="00C97766" w:rsidRDefault="00373D55" w:rsidP="00F7550F">
            <w:pPr>
              <w:rPr>
                <w:rFonts w:ascii="Comic Sans MS" w:hAnsi="Comic Sans MS"/>
                <w:sz w:val="20"/>
                <w:szCs w:val="20"/>
              </w:rPr>
            </w:pPr>
            <w:r>
              <w:rPr>
                <w:rFonts w:ascii="Comic Sans MS" w:hAnsi="Comic Sans MS"/>
                <w:sz w:val="20"/>
                <w:szCs w:val="20"/>
              </w:rPr>
              <w:t>Violet</w:t>
            </w:r>
          </w:p>
        </w:tc>
        <w:tc>
          <w:tcPr>
            <w:tcW w:w="675" w:type="dxa"/>
          </w:tcPr>
          <w:p w14:paraId="44768D27" w14:textId="77777777" w:rsidR="00373D55" w:rsidRPr="00C97766" w:rsidRDefault="00373D55" w:rsidP="00F7550F">
            <w:pPr>
              <w:rPr>
                <w:rFonts w:ascii="Comic Sans MS" w:hAnsi="Comic Sans MS"/>
                <w:sz w:val="20"/>
                <w:szCs w:val="20"/>
              </w:rPr>
            </w:pPr>
            <w:r>
              <w:rPr>
                <w:rFonts w:ascii="Comic Sans MS" w:hAnsi="Comic Sans MS"/>
                <w:sz w:val="20"/>
                <w:szCs w:val="20"/>
              </w:rPr>
              <w:t>94-</w:t>
            </w:r>
          </w:p>
        </w:tc>
        <w:tc>
          <w:tcPr>
            <w:tcW w:w="2550" w:type="dxa"/>
          </w:tcPr>
          <w:p w14:paraId="1311F9C5" w14:textId="77777777" w:rsidR="00373D55" w:rsidRPr="00C97766" w:rsidRDefault="00373D55" w:rsidP="00F7550F">
            <w:pPr>
              <w:rPr>
                <w:rFonts w:ascii="Comic Sans MS" w:hAnsi="Comic Sans MS"/>
                <w:sz w:val="20"/>
                <w:szCs w:val="20"/>
              </w:rPr>
            </w:pPr>
            <w:r>
              <w:rPr>
                <w:rFonts w:ascii="Comic Sans MS" w:hAnsi="Comic Sans MS"/>
                <w:sz w:val="20"/>
                <w:szCs w:val="20"/>
              </w:rPr>
              <w:t>Violet</w:t>
            </w:r>
          </w:p>
        </w:tc>
      </w:tr>
      <w:tr w:rsidR="00373D55" w:rsidRPr="00C97766" w14:paraId="3BC816EE" w14:textId="77777777" w:rsidTr="00F7550F">
        <w:tc>
          <w:tcPr>
            <w:tcW w:w="561" w:type="dxa"/>
          </w:tcPr>
          <w:p w14:paraId="461407E8" w14:textId="77777777" w:rsidR="00373D55" w:rsidRDefault="00373D55" w:rsidP="00F7550F">
            <w:pPr>
              <w:rPr>
                <w:rFonts w:ascii="Comic Sans MS" w:hAnsi="Comic Sans MS"/>
                <w:sz w:val="20"/>
                <w:szCs w:val="20"/>
              </w:rPr>
            </w:pPr>
            <w:r>
              <w:rPr>
                <w:rFonts w:ascii="Comic Sans MS" w:hAnsi="Comic Sans MS"/>
                <w:sz w:val="20"/>
                <w:szCs w:val="20"/>
              </w:rPr>
              <w:t>23-</w:t>
            </w:r>
          </w:p>
        </w:tc>
        <w:tc>
          <w:tcPr>
            <w:tcW w:w="2472" w:type="dxa"/>
          </w:tcPr>
          <w:p w14:paraId="09801A96" w14:textId="77777777" w:rsidR="00373D55" w:rsidRPr="00C97766" w:rsidRDefault="00373D55" w:rsidP="00F7550F">
            <w:pPr>
              <w:rPr>
                <w:rFonts w:ascii="Comic Sans MS" w:hAnsi="Comic Sans MS"/>
                <w:sz w:val="20"/>
                <w:szCs w:val="20"/>
              </w:rPr>
            </w:pPr>
            <w:r>
              <w:rPr>
                <w:rFonts w:ascii="Comic Sans MS" w:hAnsi="Comic Sans MS"/>
                <w:sz w:val="20"/>
                <w:szCs w:val="20"/>
              </w:rPr>
              <w:t>Jaune Ombré</w:t>
            </w:r>
          </w:p>
        </w:tc>
        <w:tc>
          <w:tcPr>
            <w:tcW w:w="544" w:type="dxa"/>
          </w:tcPr>
          <w:p w14:paraId="1288B507" w14:textId="77777777" w:rsidR="00373D55" w:rsidRPr="00C97766" w:rsidRDefault="00373D55" w:rsidP="00F7550F">
            <w:pPr>
              <w:rPr>
                <w:rFonts w:ascii="Comic Sans MS" w:hAnsi="Comic Sans MS"/>
                <w:sz w:val="20"/>
                <w:szCs w:val="20"/>
              </w:rPr>
            </w:pPr>
            <w:r>
              <w:rPr>
                <w:rFonts w:ascii="Comic Sans MS" w:hAnsi="Comic Sans MS"/>
                <w:sz w:val="20"/>
                <w:szCs w:val="20"/>
              </w:rPr>
              <w:t>59-</w:t>
            </w:r>
          </w:p>
        </w:tc>
        <w:tc>
          <w:tcPr>
            <w:tcW w:w="2547" w:type="dxa"/>
          </w:tcPr>
          <w:p w14:paraId="21957A6D" w14:textId="77777777" w:rsidR="00373D55" w:rsidRPr="00C97766" w:rsidRDefault="00373D55" w:rsidP="00F7550F">
            <w:pPr>
              <w:rPr>
                <w:rFonts w:ascii="Comic Sans MS" w:hAnsi="Comic Sans MS"/>
                <w:sz w:val="20"/>
                <w:szCs w:val="20"/>
              </w:rPr>
            </w:pPr>
            <w:r>
              <w:rPr>
                <w:rFonts w:ascii="Comic Sans MS" w:hAnsi="Comic Sans MS"/>
                <w:sz w:val="20"/>
                <w:szCs w:val="20"/>
              </w:rPr>
              <w:t>Jaune Ombré</w:t>
            </w:r>
          </w:p>
        </w:tc>
        <w:tc>
          <w:tcPr>
            <w:tcW w:w="675" w:type="dxa"/>
          </w:tcPr>
          <w:p w14:paraId="7E8679DE" w14:textId="77777777" w:rsidR="00373D55" w:rsidRPr="00C97766" w:rsidRDefault="00373D55" w:rsidP="00F7550F">
            <w:pPr>
              <w:rPr>
                <w:rFonts w:ascii="Comic Sans MS" w:hAnsi="Comic Sans MS"/>
                <w:sz w:val="20"/>
                <w:szCs w:val="20"/>
              </w:rPr>
            </w:pPr>
            <w:r>
              <w:rPr>
                <w:rFonts w:ascii="Comic Sans MS" w:hAnsi="Comic Sans MS"/>
                <w:sz w:val="20"/>
                <w:szCs w:val="20"/>
              </w:rPr>
              <w:t>95-</w:t>
            </w:r>
          </w:p>
        </w:tc>
        <w:tc>
          <w:tcPr>
            <w:tcW w:w="2550" w:type="dxa"/>
          </w:tcPr>
          <w:p w14:paraId="07FE246D" w14:textId="77777777" w:rsidR="00373D55" w:rsidRPr="00C97766" w:rsidRDefault="00373D55" w:rsidP="00F7550F">
            <w:pPr>
              <w:rPr>
                <w:rFonts w:ascii="Comic Sans MS" w:hAnsi="Comic Sans MS"/>
                <w:sz w:val="20"/>
                <w:szCs w:val="20"/>
              </w:rPr>
            </w:pPr>
            <w:r>
              <w:rPr>
                <w:rFonts w:ascii="Comic Sans MS" w:hAnsi="Comic Sans MS"/>
                <w:sz w:val="20"/>
                <w:szCs w:val="20"/>
              </w:rPr>
              <w:t>Jaune Ombré</w:t>
            </w:r>
          </w:p>
        </w:tc>
      </w:tr>
      <w:tr w:rsidR="00373D55" w:rsidRPr="00C97766" w14:paraId="0BCE0946" w14:textId="77777777" w:rsidTr="00F7550F">
        <w:tc>
          <w:tcPr>
            <w:tcW w:w="561" w:type="dxa"/>
          </w:tcPr>
          <w:p w14:paraId="06247E2F" w14:textId="77777777" w:rsidR="00373D55" w:rsidRDefault="00373D55" w:rsidP="00F7550F">
            <w:pPr>
              <w:rPr>
                <w:rFonts w:ascii="Comic Sans MS" w:hAnsi="Comic Sans MS"/>
                <w:sz w:val="20"/>
                <w:szCs w:val="20"/>
              </w:rPr>
            </w:pPr>
            <w:r>
              <w:rPr>
                <w:rFonts w:ascii="Comic Sans MS" w:hAnsi="Comic Sans MS"/>
                <w:sz w:val="20"/>
                <w:szCs w:val="20"/>
              </w:rPr>
              <w:t>24-</w:t>
            </w:r>
          </w:p>
        </w:tc>
        <w:tc>
          <w:tcPr>
            <w:tcW w:w="2472" w:type="dxa"/>
          </w:tcPr>
          <w:p w14:paraId="41097CC2" w14:textId="77777777" w:rsidR="00373D55" w:rsidRPr="00C97766" w:rsidRDefault="00373D55" w:rsidP="00F7550F">
            <w:pPr>
              <w:rPr>
                <w:rFonts w:ascii="Comic Sans MS" w:hAnsi="Comic Sans MS"/>
                <w:sz w:val="20"/>
                <w:szCs w:val="20"/>
              </w:rPr>
            </w:pPr>
            <w:r>
              <w:rPr>
                <w:rFonts w:ascii="Comic Sans MS" w:hAnsi="Comic Sans MS"/>
                <w:sz w:val="20"/>
                <w:szCs w:val="20"/>
              </w:rPr>
              <w:t>Violet Ombré</w:t>
            </w:r>
          </w:p>
        </w:tc>
        <w:tc>
          <w:tcPr>
            <w:tcW w:w="544" w:type="dxa"/>
          </w:tcPr>
          <w:p w14:paraId="2403F459" w14:textId="77777777" w:rsidR="00373D55" w:rsidRPr="00C97766" w:rsidRDefault="00373D55" w:rsidP="00F7550F">
            <w:pPr>
              <w:rPr>
                <w:rFonts w:ascii="Comic Sans MS" w:hAnsi="Comic Sans MS"/>
                <w:sz w:val="20"/>
                <w:szCs w:val="20"/>
              </w:rPr>
            </w:pPr>
            <w:r>
              <w:rPr>
                <w:rFonts w:ascii="Comic Sans MS" w:hAnsi="Comic Sans MS"/>
                <w:sz w:val="20"/>
                <w:szCs w:val="20"/>
              </w:rPr>
              <w:t>60-</w:t>
            </w:r>
          </w:p>
        </w:tc>
        <w:tc>
          <w:tcPr>
            <w:tcW w:w="2547" w:type="dxa"/>
          </w:tcPr>
          <w:p w14:paraId="46C1B3F4" w14:textId="77777777" w:rsidR="00373D55" w:rsidRPr="00C97766" w:rsidRDefault="00373D55" w:rsidP="00F7550F">
            <w:pPr>
              <w:rPr>
                <w:rFonts w:ascii="Comic Sans MS" w:hAnsi="Comic Sans MS"/>
                <w:sz w:val="20"/>
                <w:szCs w:val="20"/>
              </w:rPr>
            </w:pPr>
            <w:r>
              <w:rPr>
                <w:rFonts w:ascii="Comic Sans MS" w:hAnsi="Comic Sans MS"/>
                <w:sz w:val="20"/>
                <w:szCs w:val="20"/>
              </w:rPr>
              <w:t>Violet Ombré</w:t>
            </w:r>
          </w:p>
        </w:tc>
        <w:tc>
          <w:tcPr>
            <w:tcW w:w="675" w:type="dxa"/>
          </w:tcPr>
          <w:p w14:paraId="10216545" w14:textId="77777777" w:rsidR="00373D55" w:rsidRPr="00C97766" w:rsidRDefault="00373D55" w:rsidP="00F7550F">
            <w:pPr>
              <w:rPr>
                <w:rFonts w:ascii="Comic Sans MS" w:hAnsi="Comic Sans MS"/>
                <w:sz w:val="20"/>
                <w:szCs w:val="20"/>
              </w:rPr>
            </w:pPr>
            <w:r>
              <w:rPr>
                <w:rFonts w:ascii="Comic Sans MS" w:hAnsi="Comic Sans MS"/>
                <w:sz w:val="20"/>
                <w:szCs w:val="20"/>
              </w:rPr>
              <w:t>96-</w:t>
            </w:r>
          </w:p>
        </w:tc>
        <w:tc>
          <w:tcPr>
            <w:tcW w:w="2550" w:type="dxa"/>
          </w:tcPr>
          <w:p w14:paraId="6C36C26F" w14:textId="77777777" w:rsidR="00373D55" w:rsidRPr="00C97766" w:rsidRDefault="00373D55" w:rsidP="00F7550F">
            <w:pPr>
              <w:rPr>
                <w:rFonts w:ascii="Comic Sans MS" w:hAnsi="Comic Sans MS"/>
                <w:sz w:val="20"/>
                <w:szCs w:val="20"/>
              </w:rPr>
            </w:pPr>
            <w:r>
              <w:rPr>
                <w:rFonts w:ascii="Comic Sans MS" w:hAnsi="Comic Sans MS"/>
                <w:sz w:val="20"/>
                <w:szCs w:val="20"/>
              </w:rPr>
              <w:t>Violet Ombré</w:t>
            </w:r>
          </w:p>
        </w:tc>
      </w:tr>
      <w:tr w:rsidR="00373D55" w:rsidRPr="00C97766" w14:paraId="69677D61" w14:textId="77777777" w:rsidTr="00F7550F">
        <w:tc>
          <w:tcPr>
            <w:tcW w:w="561" w:type="dxa"/>
          </w:tcPr>
          <w:p w14:paraId="7A467A19" w14:textId="77777777" w:rsidR="00373D55" w:rsidRDefault="00373D55" w:rsidP="00F7550F">
            <w:pPr>
              <w:rPr>
                <w:rFonts w:ascii="Comic Sans MS" w:hAnsi="Comic Sans MS"/>
                <w:sz w:val="20"/>
                <w:szCs w:val="20"/>
              </w:rPr>
            </w:pPr>
          </w:p>
        </w:tc>
        <w:tc>
          <w:tcPr>
            <w:tcW w:w="2472" w:type="dxa"/>
          </w:tcPr>
          <w:p w14:paraId="7CC70FB5" w14:textId="77777777" w:rsidR="00373D55" w:rsidRPr="00C97766" w:rsidRDefault="00373D55" w:rsidP="00F7550F">
            <w:pPr>
              <w:rPr>
                <w:rFonts w:ascii="Comic Sans MS" w:hAnsi="Comic Sans MS"/>
                <w:sz w:val="20"/>
                <w:szCs w:val="20"/>
              </w:rPr>
            </w:pPr>
          </w:p>
        </w:tc>
        <w:tc>
          <w:tcPr>
            <w:tcW w:w="544" w:type="dxa"/>
          </w:tcPr>
          <w:p w14:paraId="7BB2920E" w14:textId="77777777" w:rsidR="00373D55" w:rsidRPr="00C97766" w:rsidRDefault="00373D55" w:rsidP="00F7550F">
            <w:pPr>
              <w:rPr>
                <w:rFonts w:ascii="Comic Sans MS" w:hAnsi="Comic Sans MS"/>
                <w:sz w:val="20"/>
                <w:szCs w:val="20"/>
              </w:rPr>
            </w:pPr>
          </w:p>
        </w:tc>
        <w:tc>
          <w:tcPr>
            <w:tcW w:w="2547" w:type="dxa"/>
          </w:tcPr>
          <w:p w14:paraId="0C9A144E" w14:textId="77777777" w:rsidR="00373D55" w:rsidRPr="00C97766" w:rsidRDefault="00373D55" w:rsidP="00F7550F">
            <w:pPr>
              <w:rPr>
                <w:rFonts w:ascii="Comic Sans MS" w:hAnsi="Comic Sans MS"/>
                <w:sz w:val="20"/>
                <w:szCs w:val="20"/>
              </w:rPr>
            </w:pPr>
          </w:p>
        </w:tc>
        <w:tc>
          <w:tcPr>
            <w:tcW w:w="675" w:type="dxa"/>
          </w:tcPr>
          <w:p w14:paraId="0E09B980" w14:textId="77777777" w:rsidR="00373D55" w:rsidRPr="00C97766" w:rsidRDefault="00373D55" w:rsidP="00F7550F">
            <w:pPr>
              <w:rPr>
                <w:rFonts w:ascii="Comic Sans MS" w:hAnsi="Comic Sans MS"/>
                <w:sz w:val="20"/>
                <w:szCs w:val="20"/>
              </w:rPr>
            </w:pPr>
          </w:p>
        </w:tc>
        <w:tc>
          <w:tcPr>
            <w:tcW w:w="2550" w:type="dxa"/>
          </w:tcPr>
          <w:p w14:paraId="261E09B7" w14:textId="77777777" w:rsidR="00373D55" w:rsidRPr="00C97766" w:rsidRDefault="00373D55" w:rsidP="00F7550F">
            <w:pPr>
              <w:rPr>
                <w:rFonts w:ascii="Comic Sans MS" w:hAnsi="Comic Sans MS"/>
                <w:sz w:val="20"/>
                <w:szCs w:val="20"/>
              </w:rPr>
            </w:pPr>
          </w:p>
        </w:tc>
      </w:tr>
      <w:tr w:rsidR="00373D55" w:rsidRPr="00C97766" w14:paraId="3BA1E5D7" w14:textId="77777777" w:rsidTr="00F7550F">
        <w:tc>
          <w:tcPr>
            <w:tcW w:w="561" w:type="dxa"/>
          </w:tcPr>
          <w:p w14:paraId="4241F284" w14:textId="77777777" w:rsidR="00373D55" w:rsidRDefault="00373D55" w:rsidP="00F7550F">
            <w:pPr>
              <w:rPr>
                <w:rFonts w:ascii="Comic Sans MS" w:hAnsi="Comic Sans MS"/>
                <w:sz w:val="20"/>
                <w:szCs w:val="20"/>
              </w:rPr>
            </w:pPr>
            <w:r>
              <w:rPr>
                <w:rFonts w:ascii="Comic Sans MS" w:hAnsi="Comic Sans MS"/>
                <w:sz w:val="20"/>
                <w:szCs w:val="20"/>
              </w:rPr>
              <w:t>25-</w:t>
            </w:r>
          </w:p>
        </w:tc>
        <w:tc>
          <w:tcPr>
            <w:tcW w:w="2472" w:type="dxa"/>
          </w:tcPr>
          <w:p w14:paraId="77018A97" w14:textId="77777777" w:rsidR="00373D55" w:rsidRPr="00C97766" w:rsidRDefault="00373D55" w:rsidP="00F7550F">
            <w:pPr>
              <w:rPr>
                <w:rFonts w:ascii="Comic Sans MS" w:hAnsi="Comic Sans MS"/>
                <w:sz w:val="20"/>
                <w:szCs w:val="20"/>
              </w:rPr>
            </w:pPr>
            <w:r>
              <w:rPr>
                <w:rFonts w:ascii="Comic Sans MS" w:hAnsi="Comic Sans MS"/>
                <w:sz w:val="20"/>
                <w:szCs w:val="20"/>
              </w:rPr>
              <w:t>Rouge</w:t>
            </w:r>
          </w:p>
        </w:tc>
        <w:tc>
          <w:tcPr>
            <w:tcW w:w="544" w:type="dxa"/>
          </w:tcPr>
          <w:p w14:paraId="112EBE7E" w14:textId="77777777" w:rsidR="00373D55" w:rsidRPr="00C97766" w:rsidRDefault="00373D55" w:rsidP="00F7550F">
            <w:pPr>
              <w:rPr>
                <w:rFonts w:ascii="Comic Sans MS" w:hAnsi="Comic Sans MS"/>
                <w:sz w:val="20"/>
                <w:szCs w:val="20"/>
              </w:rPr>
            </w:pPr>
            <w:r>
              <w:rPr>
                <w:rFonts w:ascii="Comic Sans MS" w:hAnsi="Comic Sans MS"/>
                <w:sz w:val="20"/>
                <w:szCs w:val="20"/>
              </w:rPr>
              <w:t>61-</w:t>
            </w:r>
          </w:p>
        </w:tc>
        <w:tc>
          <w:tcPr>
            <w:tcW w:w="2547" w:type="dxa"/>
          </w:tcPr>
          <w:p w14:paraId="494E9029" w14:textId="77777777" w:rsidR="00373D55" w:rsidRPr="00C97766" w:rsidRDefault="00373D55" w:rsidP="00F7550F">
            <w:pPr>
              <w:rPr>
                <w:rFonts w:ascii="Comic Sans MS" w:hAnsi="Comic Sans MS"/>
                <w:sz w:val="20"/>
                <w:szCs w:val="20"/>
              </w:rPr>
            </w:pPr>
            <w:r>
              <w:rPr>
                <w:rFonts w:ascii="Comic Sans MS" w:hAnsi="Comic Sans MS"/>
                <w:sz w:val="20"/>
                <w:szCs w:val="20"/>
              </w:rPr>
              <w:t>Rouge</w:t>
            </w:r>
          </w:p>
        </w:tc>
        <w:tc>
          <w:tcPr>
            <w:tcW w:w="675" w:type="dxa"/>
          </w:tcPr>
          <w:p w14:paraId="65FD4B0F" w14:textId="77777777" w:rsidR="00373D55" w:rsidRPr="00C97766" w:rsidRDefault="00373D55" w:rsidP="00F7550F">
            <w:pPr>
              <w:rPr>
                <w:rFonts w:ascii="Comic Sans MS" w:hAnsi="Comic Sans MS"/>
                <w:sz w:val="20"/>
                <w:szCs w:val="20"/>
              </w:rPr>
            </w:pPr>
            <w:r>
              <w:rPr>
                <w:rFonts w:ascii="Comic Sans MS" w:hAnsi="Comic Sans MS"/>
                <w:sz w:val="20"/>
                <w:szCs w:val="20"/>
              </w:rPr>
              <w:t>97-</w:t>
            </w:r>
          </w:p>
        </w:tc>
        <w:tc>
          <w:tcPr>
            <w:tcW w:w="2550" w:type="dxa"/>
          </w:tcPr>
          <w:p w14:paraId="41357A4E" w14:textId="77777777" w:rsidR="00373D55" w:rsidRPr="00C97766" w:rsidRDefault="00373D55" w:rsidP="00F7550F">
            <w:pPr>
              <w:rPr>
                <w:rFonts w:ascii="Comic Sans MS" w:hAnsi="Comic Sans MS"/>
                <w:sz w:val="20"/>
                <w:szCs w:val="20"/>
              </w:rPr>
            </w:pPr>
            <w:r>
              <w:rPr>
                <w:rFonts w:ascii="Comic Sans MS" w:hAnsi="Comic Sans MS"/>
                <w:sz w:val="20"/>
                <w:szCs w:val="20"/>
              </w:rPr>
              <w:t>Rouge</w:t>
            </w:r>
          </w:p>
        </w:tc>
      </w:tr>
      <w:tr w:rsidR="00373D55" w:rsidRPr="00C97766" w14:paraId="4F8F4354" w14:textId="77777777" w:rsidTr="00F7550F">
        <w:tc>
          <w:tcPr>
            <w:tcW w:w="561" w:type="dxa"/>
          </w:tcPr>
          <w:p w14:paraId="4CFB4B56" w14:textId="77777777" w:rsidR="00373D55" w:rsidRDefault="00373D55" w:rsidP="00F7550F">
            <w:pPr>
              <w:rPr>
                <w:rFonts w:ascii="Comic Sans MS" w:hAnsi="Comic Sans MS"/>
                <w:sz w:val="20"/>
                <w:szCs w:val="20"/>
              </w:rPr>
            </w:pPr>
            <w:r>
              <w:rPr>
                <w:rFonts w:ascii="Comic Sans MS" w:hAnsi="Comic Sans MS"/>
                <w:sz w:val="20"/>
                <w:szCs w:val="20"/>
              </w:rPr>
              <w:t>26-</w:t>
            </w:r>
          </w:p>
        </w:tc>
        <w:tc>
          <w:tcPr>
            <w:tcW w:w="2472" w:type="dxa"/>
          </w:tcPr>
          <w:p w14:paraId="5F86011A" w14:textId="77777777" w:rsidR="00373D55" w:rsidRPr="00C97766" w:rsidRDefault="00373D55" w:rsidP="00F7550F">
            <w:pPr>
              <w:rPr>
                <w:rFonts w:ascii="Comic Sans MS" w:hAnsi="Comic Sans MS"/>
                <w:sz w:val="20"/>
                <w:szCs w:val="20"/>
              </w:rPr>
            </w:pPr>
            <w:r>
              <w:rPr>
                <w:rFonts w:ascii="Comic Sans MS" w:hAnsi="Comic Sans MS"/>
                <w:sz w:val="20"/>
                <w:szCs w:val="20"/>
              </w:rPr>
              <w:t>Vert</w:t>
            </w:r>
          </w:p>
        </w:tc>
        <w:tc>
          <w:tcPr>
            <w:tcW w:w="544" w:type="dxa"/>
          </w:tcPr>
          <w:p w14:paraId="32E51AA3" w14:textId="77777777" w:rsidR="00373D55" w:rsidRPr="00C97766" w:rsidRDefault="00373D55" w:rsidP="00F7550F">
            <w:pPr>
              <w:rPr>
                <w:rFonts w:ascii="Comic Sans MS" w:hAnsi="Comic Sans MS"/>
                <w:sz w:val="20"/>
                <w:szCs w:val="20"/>
              </w:rPr>
            </w:pPr>
            <w:r>
              <w:rPr>
                <w:rFonts w:ascii="Comic Sans MS" w:hAnsi="Comic Sans MS"/>
                <w:sz w:val="20"/>
                <w:szCs w:val="20"/>
              </w:rPr>
              <w:t>62-</w:t>
            </w:r>
          </w:p>
        </w:tc>
        <w:tc>
          <w:tcPr>
            <w:tcW w:w="2547" w:type="dxa"/>
          </w:tcPr>
          <w:p w14:paraId="1A3BB10A" w14:textId="77777777" w:rsidR="00373D55" w:rsidRPr="00C97766" w:rsidRDefault="00373D55" w:rsidP="00F7550F">
            <w:pPr>
              <w:rPr>
                <w:rFonts w:ascii="Comic Sans MS" w:hAnsi="Comic Sans MS"/>
                <w:sz w:val="20"/>
                <w:szCs w:val="20"/>
              </w:rPr>
            </w:pPr>
            <w:r>
              <w:rPr>
                <w:rFonts w:ascii="Comic Sans MS" w:hAnsi="Comic Sans MS"/>
                <w:sz w:val="20"/>
                <w:szCs w:val="20"/>
              </w:rPr>
              <w:t>Vert</w:t>
            </w:r>
          </w:p>
        </w:tc>
        <w:tc>
          <w:tcPr>
            <w:tcW w:w="675" w:type="dxa"/>
          </w:tcPr>
          <w:p w14:paraId="7F038D98" w14:textId="77777777" w:rsidR="00373D55" w:rsidRPr="00C97766" w:rsidRDefault="00373D55" w:rsidP="00F7550F">
            <w:pPr>
              <w:rPr>
                <w:rFonts w:ascii="Comic Sans MS" w:hAnsi="Comic Sans MS"/>
                <w:sz w:val="20"/>
                <w:szCs w:val="20"/>
              </w:rPr>
            </w:pPr>
            <w:r>
              <w:rPr>
                <w:rFonts w:ascii="Comic Sans MS" w:hAnsi="Comic Sans MS"/>
                <w:sz w:val="20"/>
                <w:szCs w:val="20"/>
              </w:rPr>
              <w:t>98-</w:t>
            </w:r>
          </w:p>
        </w:tc>
        <w:tc>
          <w:tcPr>
            <w:tcW w:w="2550" w:type="dxa"/>
          </w:tcPr>
          <w:p w14:paraId="465BEC91" w14:textId="77777777" w:rsidR="00373D55" w:rsidRPr="00C97766" w:rsidRDefault="00373D55" w:rsidP="00F7550F">
            <w:pPr>
              <w:rPr>
                <w:rFonts w:ascii="Comic Sans MS" w:hAnsi="Comic Sans MS"/>
                <w:sz w:val="20"/>
                <w:szCs w:val="20"/>
              </w:rPr>
            </w:pPr>
            <w:r>
              <w:rPr>
                <w:rFonts w:ascii="Comic Sans MS" w:hAnsi="Comic Sans MS"/>
                <w:sz w:val="20"/>
                <w:szCs w:val="20"/>
              </w:rPr>
              <w:t>Vert</w:t>
            </w:r>
          </w:p>
        </w:tc>
      </w:tr>
      <w:tr w:rsidR="00373D55" w:rsidRPr="00C97766" w14:paraId="65C3A1C4" w14:textId="77777777" w:rsidTr="00F7550F">
        <w:tc>
          <w:tcPr>
            <w:tcW w:w="561" w:type="dxa"/>
          </w:tcPr>
          <w:p w14:paraId="4616C063" w14:textId="77777777" w:rsidR="00373D55" w:rsidRDefault="00373D55" w:rsidP="00F7550F">
            <w:pPr>
              <w:rPr>
                <w:rFonts w:ascii="Comic Sans MS" w:hAnsi="Comic Sans MS"/>
                <w:sz w:val="20"/>
                <w:szCs w:val="20"/>
              </w:rPr>
            </w:pPr>
            <w:r>
              <w:rPr>
                <w:rFonts w:ascii="Comic Sans MS" w:hAnsi="Comic Sans MS"/>
                <w:sz w:val="20"/>
                <w:szCs w:val="20"/>
              </w:rPr>
              <w:t>27-</w:t>
            </w:r>
          </w:p>
        </w:tc>
        <w:tc>
          <w:tcPr>
            <w:tcW w:w="2472" w:type="dxa"/>
          </w:tcPr>
          <w:p w14:paraId="71DF6BC1" w14:textId="77777777" w:rsidR="00373D55" w:rsidRPr="00C97766" w:rsidRDefault="00373D55" w:rsidP="00F7550F">
            <w:pPr>
              <w:rPr>
                <w:rFonts w:ascii="Comic Sans MS" w:hAnsi="Comic Sans MS"/>
                <w:sz w:val="20"/>
                <w:szCs w:val="20"/>
              </w:rPr>
            </w:pPr>
            <w:r>
              <w:rPr>
                <w:rFonts w:ascii="Comic Sans MS" w:hAnsi="Comic Sans MS"/>
                <w:sz w:val="20"/>
                <w:szCs w:val="20"/>
              </w:rPr>
              <w:t>Rouge Ombré</w:t>
            </w:r>
          </w:p>
        </w:tc>
        <w:tc>
          <w:tcPr>
            <w:tcW w:w="544" w:type="dxa"/>
          </w:tcPr>
          <w:p w14:paraId="2335CA7E" w14:textId="77777777" w:rsidR="00373D55" w:rsidRPr="00C97766" w:rsidRDefault="00373D55" w:rsidP="00F7550F">
            <w:pPr>
              <w:rPr>
                <w:rFonts w:ascii="Comic Sans MS" w:hAnsi="Comic Sans MS"/>
                <w:sz w:val="20"/>
                <w:szCs w:val="20"/>
              </w:rPr>
            </w:pPr>
            <w:r>
              <w:rPr>
                <w:rFonts w:ascii="Comic Sans MS" w:hAnsi="Comic Sans MS"/>
                <w:sz w:val="20"/>
                <w:szCs w:val="20"/>
              </w:rPr>
              <w:t>63-</w:t>
            </w:r>
          </w:p>
        </w:tc>
        <w:tc>
          <w:tcPr>
            <w:tcW w:w="2547" w:type="dxa"/>
          </w:tcPr>
          <w:p w14:paraId="61A61585" w14:textId="77777777" w:rsidR="00373D55" w:rsidRPr="00C97766" w:rsidRDefault="00373D55" w:rsidP="00F7550F">
            <w:pPr>
              <w:rPr>
                <w:rFonts w:ascii="Comic Sans MS" w:hAnsi="Comic Sans MS"/>
                <w:sz w:val="20"/>
                <w:szCs w:val="20"/>
              </w:rPr>
            </w:pPr>
            <w:r>
              <w:rPr>
                <w:rFonts w:ascii="Comic Sans MS" w:hAnsi="Comic Sans MS"/>
                <w:sz w:val="20"/>
                <w:szCs w:val="20"/>
              </w:rPr>
              <w:t>Rouge Ombré</w:t>
            </w:r>
          </w:p>
        </w:tc>
        <w:tc>
          <w:tcPr>
            <w:tcW w:w="675" w:type="dxa"/>
          </w:tcPr>
          <w:p w14:paraId="3B946FAD" w14:textId="77777777" w:rsidR="00373D55" w:rsidRPr="00C97766" w:rsidRDefault="00373D55" w:rsidP="00F7550F">
            <w:pPr>
              <w:rPr>
                <w:rFonts w:ascii="Comic Sans MS" w:hAnsi="Comic Sans MS"/>
                <w:sz w:val="20"/>
                <w:szCs w:val="20"/>
              </w:rPr>
            </w:pPr>
            <w:r>
              <w:rPr>
                <w:rFonts w:ascii="Comic Sans MS" w:hAnsi="Comic Sans MS"/>
                <w:sz w:val="20"/>
                <w:szCs w:val="20"/>
              </w:rPr>
              <w:t>99-</w:t>
            </w:r>
          </w:p>
        </w:tc>
        <w:tc>
          <w:tcPr>
            <w:tcW w:w="2550" w:type="dxa"/>
          </w:tcPr>
          <w:p w14:paraId="488D09F4" w14:textId="77777777" w:rsidR="00373D55" w:rsidRPr="00C97766" w:rsidRDefault="00373D55" w:rsidP="00F7550F">
            <w:pPr>
              <w:rPr>
                <w:rFonts w:ascii="Comic Sans MS" w:hAnsi="Comic Sans MS"/>
                <w:sz w:val="20"/>
                <w:szCs w:val="20"/>
              </w:rPr>
            </w:pPr>
            <w:r>
              <w:rPr>
                <w:rFonts w:ascii="Comic Sans MS" w:hAnsi="Comic Sans MS"/>
                <w:sz w:val="20"/>
                <w:szCs w:val="20"/>
              </w:rPr>
              <w:t>Rouge Ombré</w:t>
            </w:r>
          </w:p>
        </w:tc>
      </w:tr>
      <w:tr w:rsidR="00373D55" w:rsidRPr="00C97766" w14:paraId="5E6FEA91" w14:textId="77777777" w:rsidTr="00F7550F">
        <w:tc>
          <w:tcPr>
            <w:tcW w:w="561" w:type="dxa"/>
          </w:tcPr>
          <w:p w14:paraId="1D21CB06" w14:textId="77777777" w:rsidR="00373D55" w:rsidRDefault="00373D55" w:rsidP="00F7550F">
            <w:pPr>
              <w:rPr>
                <w:rFonts w:ascii="Comic Sans MS" w:hAnsi="Comic Sans MS"/>
                <w:sz w:val="20"/>
                <w:szCs w:val="20"/>
              </w:rPr>
            </w:pPr>
            <w:r>
              <w:rPr>
                <w:rFonts w:ascii="Comic Sans MS" w:hAnsi="Comic Sans MS"/>
                <w:sz w:val="20"/>
                <w:szCs w:val="20"/>
              </w:rPr>
              <w:t>28-</w:t>
            </w:r>
          </w:p>
        </w:tc>
        <w:tc>
          <w:tcPr>
            <w:tcW w:w="2472" w:type="dxa"/>
          </w:tcPr>
          <w:p w14:paraId="34767175" w14:textId="77777777" w:rsidR="00373D55" w:rsidRPr="00C97766" w:rsidRDefault="00373D55" w:rsidP="00F7550F">
            <w:pPr>
              <w:rPr>
                <w:rFonts w:ascii="Comic Sans MS" w:hAnsi="Comic Sans MS"/>
                <w:sz w:val="20"/>
                <w:szCs w:val="20"/>
              </w:rPr>
            </w:pPr>
            <w:r>
              <w:rPr>
                <w:rFonts w:ascii="Comic Sans MS" w:hAnsi="Comic Sans MS"/>
                <w:sz w:val="20"/>
                <w:szCs w:val="20"/>
              </w:rPr>
              <w:t>Vert Ombré</w:t>
            </w:r>
          </w:p>
        </w:tc>
        <w:tc>
          <w:tcPr>
            <w:tcW w:w="544" w:type="dxa"/>
          </w:tcPr>
          <w:p w14:paraId="3EEB6BE6" w14:textId="77777777" w:rsidR="00373D55" w:rsidRPr="00C97766" w:rsidRDefault="00373D55" w:rsidP="00F7550F">
            <w:pPr>
              <w:rPr>
                <w:rFonts w:ascii="Comic Sans MS" w:hAnsi="Comic Sans MS"/>
                <w:sz w:val="20"/>
                <w:szCs w:val="20"/>
              </w:rPr>
            </w:pPr>
            <w:r>
              <w:rPr>
                <w:rFonts w:ascii="Comic Sans MS" w:hAnsi="Comic Sans MS"/>
                <w:sz w:val="20"/>
                <w:szCs w:val="20"/>
              </w:rPr>
              <w:t>64-</w:t>
            </w:r>
          </w:p>
        </w:tc>
        <w:tc>
          <w:tcPr>
            <w:tcW w:w="2547" w:type="dxa"/>
          </w:tcPr>
          <w:p w14:paraId="68971A96" w14:textId="77777777" w:rsidR="00373D55" w:rsidRPr="00C97766" w:rsidRDefault="00373D55" w:rsidP="00F7550F">
            <w:pPr>
              <w:rPr>
                <w:rFonts w:ascii="Comic Sans MS" w:hAnsi="Comic Sans MS"/>
                <w:sz w:val="20"/>
                <w:szCs w:val="20"/>
              </w:rPr>
            </w:pPr>
            <w:r>
              <w:rPr>
                <w:rFonts w:ascii="Comic Sans MS" w:hAnsi="Comic Sans MS"/>
                <w:sz w:val="20"/>
                <w:szCs w:val="20"/>
              </w:rPr>
              <w:t>Vert Ombré</w:t>
            </w:r>
          </w:p>
        </w:tc>
        <w:tc>
          <w:tcPr>
            <w:tcW w:w="675" w:type="dxa"/>
          </w:tcPr>
          <w:p w14:paraId="07E3EA00" w14:textId="77777777" w:rsidR="00373D55" w:rsidRPr="00C97766" w:rsidRDefault="00373D55" w:rsidP="00F7550F">
            <w:pPr>
              <w:rPr>
                <w:rFonts w:ascii="Comic Sans MS" w:hAnsi="Comic Sans MS"/>
                <w:sz w:val="20"/>
                <w:szCs w:val="20"/>
              </w:rPr>
            </w:pPr>
            <w:r>
              <w:rPr>
                <w:rFonts w:ascii="Comic Sans MS" w:hAnsi="Comic Sans MS"/>
                <w:sz w:val="20"/>
                <w:szCs w:val="20"/>
              </w:rPr>
              <w:t>100-</w:t>
            </w:r>
          </w:p>
        </w:tc>
        <w:tc>
          <w:tcPr>
            <w:tcW w:w="2550" w:type="dxa"/>
          </w:tcPr>
          <w:p w14:paraId="4D94BEFE" w14:textId="77777777" w:rsidR="00373D55" w:rsidRPr="00C97766" w:rsidRDefault="00373D55" w:rsidP="00F7550F">
            <w:pPr>
              <w:rPr>
                <w:rFonts w:ascii="Comic Sans MS" w:hAnsi="Comic Sans MS"/>
                <w:sz w:val="20"/>
                <w:szCs w:val="20"/>
              </w:rPr>
            </w:pPr>
            <w:r>
              <w:rPr>
                <w:rFonts w:ascii="Comic Sans MS" w:hAnsi="Comic Sans MS"/>
                <w:sz w:val="20"/>
                <w:szCs w:val="20"/>
              </w:rPr>
              <w:t>Vert Ombré</w:t>
            </w:r>
          </w:p>
        </w:tc>
      </w:tr>
      <w:tr w:rsidR="00373D55" w:rsidRPr="00C97766" w14:paraId="1A0EE0C6" w14:textId="77777777" w:rsidTr="00F7550F">
        <w:tc>
          <w:tcPr>
            <w:tcW w:w="561" w:type="dxa"/>
          </w:tcPr>
          <w:p w14:paraId="0686A3C8" w14:textId="77777777" w:rsidR="00373D55" w:rsidRDefault="00373D55" w:rsidP="00F7550F">
            <w:pPr>
              <w:rPr>
                <w:rFonts w:ascii="Comic Sans MS" w:hAnsi="Comic Sans MS"/>
                <w:sz w:val="20"/>
                <w:szCs w:val="20"/>
              </w:rPr>
            </w:pPr>
            <w:r>
              <w:rPr>
                <w:rFonts w:ascii="Comic Sans MS" w:hAnsi="Comic Sans MS"/>
                <w:sz w:val="20"/>
                <w:szCs w:val="20"/>
              </w:rPr>
              <w:t>29-</w:t>
            </w:r>
          </w:p>
        </w:tc>
        <w:tc>
          <w:tcPr>
            <w:tcW w:w="2472" w:type="dxa"/>
          </w:tcPr>
          <w:p w14:paraId="7645E0BB" w14:textId="77777777" w:rsidR="00373D55" w:rsidRPr="00C97766" w:rsidRDefault="00373D55" w:rsidP="00F7550F">
            <w:pPr>
              <w:rPr>
                <w:rFonts w:ascii="Comic Sans MS" w:hAnsi="Comic Sans MS"/>
                <w:sz w:val="20"/>
                <w:szCs w:val="20"/>
              </w:rPr>
            </w:pPr>
            <w:r>
              <w:rPr>
                <w:rFonts w:ascii="Comic Sans MS" w:hAnsi="Comic Sans MS"/>
                <w:sz w:val="20"/>
                <w:szCs w:val="20"/>
              </w:rPr>
              <w:t>Jaune</w:t>
            </w:r>
          </w:p>
        </w:tc>
        <w:tc>
          <w:tcPr>
            <w:tcW w:w="544" w:type="dxa"/>
          </w:tcPr>
          <w:p w14:paraId="71CB6529" w14:textId="77777777" w:rsidR="00373D55" w:rsidRPr="00C97766" w:rsidRDefault="00373D55" w:rsidP="00F7550F">
            <w:pPr>
              <w:rPr>
                <w:rFonts w:ascii="Comic Sans MS" w:hAnsi="Comic Sans MS"/>
                <w:sz w:val="20"/>
                <w:szCs w:val="20"/>
              </w:rPr>
            </w:pPr>
            <w:r>
              <w:rPr>
                <w:rFonts w:ascii="Comic Sans MS" w:hAnsi="Comic Sans MS"/>
                <w:sz w:val="20"/>
                <w:szCs w:val="20"/>
              </w:rPr>
              <w:t>65-</w:t>
            </w:r>
          </w:p>
        </w:tc>
        <w:tc>
          <w:tcPr>
            <w:tcW w:w="2547" w:type="dxa"/>
          </w:tcPr>
          <w:p w14:paraId="22F4C038" w14:textId="77777777" w:rsidR="00373D55" w:rsidRPr="00C97766" w:rsidRDefault="00373D55" w:rsidP="00F7550F">
            <w:pPr>
              <w:rPr>
                <w:rFonts w:ascii="Comic Sans MS" w:hAnsi="Comic Sans MS"/>
                <w:sz w:val="20"/>
                <w:szCs w:val="20"/>
              </w:rPr>
            </w:pPr>
            <w:r>
              <w:rPr>
                <w:rFonts w:ascii="Comic Sans MS" w:hAnsi="Comic Sans MS"/>
                <w:sz w:val="20"/>
                <w:szCs w:val="20"/>
              </w:rPr>
              <w:t>Jaune</w:t>
            </w:r>
          </w:p>
        </w:tc>
        <w:tc>
          <w:tcPr>
            <w:tcW w:w="675" w:type="dxa"/>
          </w:tcPr>
          <w:p w14:paraId="227EF498" w14:textId="77777777" w:rsidR="00373D55" w:rsidRPr="00C97766" w:rsidRDefault="00373D55" w:rsidP="00F7550F">
            <w:pPr>
              <w:rPr>
                <w:rFonts w:ascii="Comic Sans MS" w:hAnsi="Comic Sans MS"/>
                <w:sz w:val="20"/>
                <w:szCs w:val="20"/>
              </w:rPr>
            </w:pPr>
          </w:p>
        </w:tc>
        <w:tc>
          <w:tcPr>
            <w:tcW w:w="2550" w:type="dxa"/>
          </w:tcPr>
          <w:p w14:paraId="7B7A334C" w14:textId="77777777" w:rsidR="00373D55" w:rsidRPr="00C97766" w:rsidRDefault="00373D55" w:rsidP="00F7550F">
            <w:pPr>
              <w:rPr>
                <w:rFonts w:ascii="Comic Sans MS" w:hAnsi="Comic Sans MS"/>
                <w:sz w:val="20"/>
                <w:szCs w:val="20"/>
              </w:rPr>
            </w:pPr>
          </w:p>
        </w:tc>
      </w:tr>
      <w:tr w:rsidR="00373D55" w:rsidRPr="00C97766" w14:paraId="5D0CB0DB" w14:textId="77777777" w:rsidTr="00F7550F">
        <w:tc>
          <w:tcPr>
            <w:tcW w:w="561" w:type="dxa"/>
          </w:tcPr>
          <w:p w14:paraId="47D1D0A4" w14:textId="77777777" w:rsidR="00373D55" w:rsidRDefault="00373D55" w:rsidP="00F7550F">
            <w:pPr>
              <w:rPr>
                <w:rFonts w:ascii="Comic Sans MS" w:hAnsi="Comic Sans MS"/>
                <w:sz w:val="20"/>
                <w:szCs w:val="20"/>
              </w:rPr>
            </w:pPr>
            <w:r>
              <w:rPr>
                <w:rFonts w:ascii="Comic Sans MS" w:hAnsi="Comic Sans MS"/>
                <w:sz w:val="20"/>
                <w:szCs w:val="20"/>
              </w:rPr>
              <w:t>30-</w:t>
            </w:r>
          </w:p>
        </w:tc>
        <w:tc>
          <w:tcPr>
            <w:tcW w:w="2472" w:type="dxa"/>
          </w:tcPr>
          <w:p w14:paraId="573DECB5" w14:textId="77777777" w:rsidR="00373D55" w:rsidRPr="00C97766" w:rsidRDefault="00373D55" w:rsidP="00F7550F">
            <w:pPr>
              <w:rPr>
                <w:rFonts w:ascii="Comic Sans MS" w:hAnsi="Comic Sans MS"/>
                <w:sz w:val="20"/>
                <w:szCs w:val="20"/>
              </w:rPr>
            </w:pPr>
            <w:r>
              <w:rPr>
                <w:rFonts w:ascii="Comic Sans MS" w:hAnsi="Comic Sans MS"/>
                <w:sz w:val="20"/>
                <w:szCs w:val="20"/>
              </w:rPr>
              <w:t>Violet</w:t>
            </w:r>
          </w:p>
        </w:tc>
        <w:tc>
          <w:tcPr>
            <w:tcW w:w="544" w:type="dxa"/>
          </w:tcPr>
          <w:p w14:paraId="7DAEC061" w14:textId="77777777" w:rsidR="00373D55" w:rsidRPr="00C97766" w:rsidRDefault="00373D55" w:rsidP="00F7550F">
            <w:pPr>
              <w:rPr>
                <w:rFonts w:ascii="Comic Sans MS" w:hAnsi="Comic Sans MS"/>
                <w:sz w:val="20"/>
                <w:szCs w:val="20"/>
              </w:rPr>
            </w:pPr>
            <w:r>
              <w:rPr>
                <w:rFonts w:ascii="Comic Sans MS" w:hAnsi="Comic Sans MS"/>
                <w:sz w:val="20"/>
                <w:szCs w:val="20"/>
              </w:rPr>
              <w:t>66-</w:t>
            </w:r>
          </w:p>
        </w:tc>
        <w:tc>
          <w:tcPr>
            <w:tcW w:w="2547" w:type="dxa"/>
          </w:tcPr>
          <w:p w14:paraId="34174745" w14:textId="77777777" w:rsidR="00373D55" w:rsidRPr="00C97766" w:rsidRDefault="00373D55" w:rsidP="00F7550F">
            <w:pPr>
              <w:rPr>
                <w:rFonts w:ascii="Comic Sans MS" w:hAnsi="Comic Sans MS"/>
                <w:sz w:val="20"/>
                <w:szCs w:val="20"/>
              </w:rPr>
            </w:pPr>
            <w:r>
              <w:rPr>
                <w:rFonts w:ascii="Comic Sans MS" w:hAnsi="Comic Sans MS"/>
                <w:sz w:val="20"/>
                <w:szCs w:val="20"/>
              </w:rPr>
              <w:t>Violet</w:t>
            </w:r>
          </w:p>
        </w:tc>
        <w:tc>
          <w:tcPr>
            <w:tcW w:w="675" w:type="dxa"/>
          </w:tcPr>
          <w:p w14:paraId="7C15E99F" w14:textId="77777777" w:rsidR="00373D55" w:rsidRPr="00C97766" w:rsidRDefault="00373D55" w:rsidP="00F7550F">
            <w:pPr>
              <w:rPr>
                <w:rFonts w:ascii="Comic Sans MS" w:hAnsi="Comic Sans MS"/>
                <w:sz w:val="20"/>
                <w:szCs w:val="20"/>
              </w:rPr>
            </w:pPr>
          </w:p>
        </w:tc>
        <w:tc>
          <w:tcPr>
            <w:tcW w:w="2550" w:type="dxa"/>
          </w:tcPr>
          <w:p w14:paraId="6FB06482" w14:textId="77777777" w:rsidR="00373D55" w:rsidRPr="00C97766" w:rsidRDefault="00373D55" w:rsidP="00F7550F">
            <w:pPr>
              <w:rPr>
                <w:rFonts w:ascii="Comic Sans MS" w:hAnsi="Comic Sans MS"/>
                <w:sz w:val="20"/>
                <w:szCs w:val="20"/>
              </w:rPr>
            </w:pPr>
          </w:p>
        </w:tc>
      </w:tr>
      <w:tr w:rsidR="00373D55" w:rsidRPr="00C97766" w14:paraId="4BD0B16E" w14:textId="77777777" w:rsidTr="00F7550F">
        <w:tc>
          <w:tcPr>
            <w:tcW w:w="561" w:type="dxa"/>
          </w:tcPr>
          <w:p w14:paraId="4AE9B579" w14:textId="77777777" w:rsidR="00373D55" w:rsidRDefault="00373D55" w:rsidP="00F7550F">
            <w:pPr>
              <w:rPr>
                <w:rFonts w:ascii="Comic Sans MS" w:hAnsi="Comic Sans MS"/>
                <w:sz w:val="20"/>
                <w:szCs w:val="20"/>
              </w:rPr>
            </w:pPr>
            <w:r>
              <w:rPr>
                <w:rFonts w:ascii="Comic Sans MS" w:hAnsi="Comic Sans MS"/>
                <w:sz w:val="20"/>
                <w:szCs w:val="20"/>
              </w:rPr>
              <w:t>31-</w:t>
            </w:r>
          </w:p>
        </w:tc>
        <w:tc>
          <w:tcPr>
            <w:tcW w:w="2472" w:type="dxa"/>
          </w:tcPr>
          <w:p w14:paraId="02E3BCBA" w14:textId="77777777" w:rsidR="00373D55" w:rsidRPr="00C97766" w:rsidRDefault="00373D55" w:rsidP="00F7550F">
            <w:pPr>
              <w:rPr>
                <w:rFonts w:ascii="Comic Sans MS" w:hAnsi="Comic Sans MS"/>
                <w:sz w:val="20"/>
                <w:szCs w:val="20"/>
              </w:rPr>
            </w:pPr>
            <w:r>
              <w:rPr>
                <w:rFonts w:ascii="Comic Sans MS" w:hAnsi="Comic Sans MS"/>
                <w:sz w:val="20"/>
                <w:szCs w:val="20"/>
              </w:rPr>
              <w:t>Jaune Ombré</w:t>
            </w:r>
          </w:p>
        </w:tc>
        <w:tc>
          <w:tcPr>
            <w:tcW w:w="544" w:type="dxa"/>
          </w:tcPr>
          <w:p w14:paraId="75CBCFE8" w14:textId="77777777" w:rsidR="00373D55" w:rsidRPr="00C97766" w:rsidRDefault="00373D55" w:rsidP="00F7550F">
            <w:pPr>
              <w:rPr>
                <w:rFonts w:ascii="Comic Sans MS" w:hAnsi="Comic Sans MS"/>
                <w:sz w:val="20"/>
                <w:szCs w:val="20"/>
              </w:rPr>
            </w:pPr>
            <w:r>
              <w:rPr>
                <w:rFonts w:ascii="Comic Sans MS" w:hAnsi="Comic Sans MS"/>
                <w:sz w:val="20"/>
                <w:szCs w:val="20"/>
              </w:rPr>
              <w:t>67-</w:t>
            </w:r>
          </w:p>
        </w:tc>
        <w:tc>
          <w:tcPr>
            <w:tcW w:w="2547" w:type="dxa"/>
          </w:tcPr>
          <w:p w14:paraId="26F3FB29" w14:textId="77777777" w:rsidR="00373D55" w:rsidRPr="00C97766" w:rsidRDefault="00373D55" w:rsidP="00F7550F">
            <w:pPr>
              <w:rPr>
                <w:rFonts w:ascii="Comic Sans MS" w:hAnsi="Comic Sans MS"/>
                <w:sz w:val="20"/>
                <w:szCs w:val="20"/>
              </w:rPr>
            </w:pPr>
            <w:r>
              <w:rPr>
                <w:rFonts w:ascii="Comic Sans MS" w:hAnsi="Comic Sans MS"/>
                <w:sz w:val="20"/>
                <w:szCs w:val="20"/>
              </w:rPr>
              <w:t>Jaune Ombré</w:t>
            </w:r>
          </w:p>
        </w:tc>
        <w:tc>
          <w:tcPr>
            <w:tcW w:w="675" w:type="dxa"/>
          </w:tcPr>
          <w:p w14:paraId="78F71275" w14:textId="77777777" w:rsidR="00373D55" w:rsidRPr="00C97766" w:rsidRDefault="00373D55" w:rsidP="00F7550F">
            <w:pPr>
              <w:rPr>
                <w:rFonts w:ascii="Comic Sans MS" w:hAnsi="Comic Sans MS"/>
                <w:sz w:val="20"/>
                <w:szCs w:val="20"/>
              </w:rPr>
            </w:pPr>
          </w:p>
        </w:tc>
        <w:tc>
          <w:tcPr>
            <w:tcW w:w="2550" w:type="dxa"/>
          </w:tcPr>
          <w:p w14:paraId="398C060B" w14:textId="77777777" w:rsidR="00373D55" w:rsidRPr="00C97766" w:rsidRDefault="00373D55" w:rsidP="00F7550F">
            <w:pPr>
              <w:rPr>
                <w:rFonts w:ascii="Comic Sans MS" w:hAnsi="Comic Sans MS"/>
                <w:sz w:val="20"/>
                <w:szCs w:val="20"/>
              </w:rPr>
            </w:pPr>
          </w:p>
        </w:tc>
      </w:tr>
      <w:tr w:rsidR="00373D55" w:rsidRPr="00C97766" w14:paraId="3BA9A603" w14:textId="77777777" w:rsidTr="00F7550F">
        <w:tc>
          <w:tcPr>
            <w:tcW w:w="561" w:type="dxa"/>
          </w:tcPr>
          <w:p w14:paraId="2033B635" w14:textId="77777777" w:rsidR="00373D55" w:rsidRDefault="00373D55" w:rsidP="00F7550F">
            <w:pPr>
              <w:rPr>
                <w:rFonts w:ascii="Comic Sans MS" w:hAnsi="Comic Sans MS"/>
                <w:sz w:val="20"/>
                <w:szCs w:val="20"/>
              </w:rPr>
            </w:pPr>
            <w:r>
              <w:rPr>
                <w:rFonts w:ascii="Comic Sans MS" w:hAnsi="Comic Sans MS"/>
                <w:sz w:val="20"/>
                <w:szCs w:val="20"/>
              </w:rPr>
              <w:t>32-</w:t>
            </w:r>
          </w:p>
        </w:tc>
        <w:tc>
          <w:tcPr>
            <w:tcW w:w="2472" w:type="dxa"/>
          </w:tcPr>
          <w:p w14:paraId="7AE1E2A5" w14:textId="77777777" w:rsidR="00373D55" w:rsidRPr="00C97766" w:rsidRDefault="00373D55" w:rsidP="00F7550F">
            <w:pPr>
              <w:rPr>
                <w:rFonts w:ascii="Comic Sans MS" w:hAnsi="Comic Sans MS"/>
                <w:sz w:val="20"/>
                <w:szCs w:val="20"/>
              </w:rPr>
            </w:pPr>
            <w:r>
              <w:rPr>
                <w:rFonts w:ascii="Comic Sans MS" w:hAnsi="Comic Sans MS"/>
                <w:sz w:val="20"/>
                <w:szCs w:val="20"/>
              </w:rPr>
              <w:t>Violet Ombré</w:t>
            </w:r>
          </w:p>
        </w:tc>
        <w:tc>
          <w:tcPr>
            <w:tcW w:w="544" w:type="dxa"/>
          </w:tcPr>
          <w:p w14:paraId="46C0DA83" w14:textId="77777777" w:rsidR="00373D55" w:rsidRPr="00C97766" w:rsidRDefault="00373D55" w:rsidP="00F7550F">
            <w:pPr>
              <w:rPr>
                <w:rFonts w:ascii="Comic Sans MS" w:hAnsi="Comic Sans MS"/>
                <w:sz w:val="20"/>
                <w:szCs w:val="20"/>
              </w:rPr>
            </w:pPr>
            <w:r>
              <w:rPr>
                <w:rFonts w:ascii="Comic Sans MS" w:hAnsi="Comic Sans MS"/>
                <w:sz w:val="20"/>
                <w:szCs w:val="20"/>
              </w:rPr>
              <w:t>68-</w:t>
            </w:r>
          </w:p>
        </w:tc>
        <w:tc>
          <w:tcPr>
            <w:tcW w:w="2547" w:type="dxa"/>
          </w:tcPr>
          <w:p w14:paraId="6F8BB61E" w14:textId="77777777" w:rsidR="00373D55" w:rsidRPr="00C97766" w:rsidRDefault="00373D55" w:rsidP="00F7550F">
            <w:pPr>
              <w:rPr>
                <w:rFonts w:ascii="Comic Sans MS" w:hAnsi="Comic Sans MS"/>
                <w:sz w:val="20"/>
                <w:szCs w:val="20"/>
              </w:rPr>
            </w:pPr>
            <w:r>
              <w:rPr>
                <w:rFonts w:ascii="Comic Sans MS" w:hAnsi="Comic Sans MS"/>
                <w:sz w:val="20"/>
                <w:szCs w:val="20"/>
              </w:rPr>
              <w:t>Violet Ombré</w:t>
            </w:r>
          </w:p>
        </w:tc>
        <w:tc>
          <w:tcPr>
            <w:tcW w:w="675" w:type="dxa"/>
          </w:tcPr>
          <w:p w14:paraId="5DD697A1" w14:textId="77777777" w:rsidR="00373D55" w:rsidRPr="00C97766" w:rsidRDefault="00373D55" w:rsidP="00F7550F">
            <w:pPr>
              <w:rPr>
                <w:rFonts w:ascii="Comic Sans MS" w:hAnsi="Comic Sans MS"/>
                <w:sz w:val="20"/>
                <w:szCs w:val="20"/>
              </w:rPr>
            </w:pPr>
          </w:p>
        </w:tc>
        <w:tc>
          <w:tcPr>
            <w:tcW w:w="2550" w:type="dxa"/>
          </w:tcPr>
          <w:p w14:paraId="0C83E9B6" w14:textId="77777777" w:rsidR="00373D55" w:rsidRPr="00C97766" w:rsidRDefault="00373D55" w:rsidP="00F7550F">
            <w:pPr>
              <w:rPr>
                <w:rFonts w:ascii="Comic Sans MS" w:hAnsi="Comic Sans MS"/>
                <w:sz w:val="20"/>
                <w:szCs w:val="20"/>
              </w:rPr>
            </w:pPr>
          </w:p>
        </w:tc>
      </w:tr>
      <w:tr w:rsidR="00373D55" w:rsidRPr="00C97766" w14:paraId="41DAF743" w14:textId="77777777" w:rsidTr="00F7550F">
        <w:tc>
          <w:tcPr>
            <w:tcW w:w="561" w:type="dxa"/>
          </w:tcPr>
          <w:p w14:paraId="76529216" w14:textId="77777777" w:rsidR="00373D55" w:rsidRDefault="00373D55" w:rsidP="00F7550F">
            <w:pPr>
              <w:rPr>
                <w:rFonts w:ascii="Comic Sans MS" w:hAnsi="Comic Sans MS"/>
                <w:sz w:val="20"/>
                <w:szCs w:val="20"/>
              </w:rPr>
            </w:pPr>
            <w:r>
              <w:rPr>
                <w:rFonts w:ascii="Comic Sans MS" w:hAnsi="Comic Sans MS"/>
                <w:sz w:val="20"/>
                <w:szCs w:val="20"/>
              </w:rPr>
              <w:t>33-</w:t>
            </w:r>
          </w:p>
        </w:tc>
        <w:tc>
          <w:tcPr>
            <w:tcW w:w="2472" w:type="dxa"/>
          </w:tcPr>
          <w:p w14:paraId="58BB3D64" w14:textId="77777777" w:rsidR="00373D55" w:rsidRPr="00C97766" w:rsidRDefault="00373D55" w:rsidP="00F7550F">
            <w:pPr>
              <w:rPr>
                <w:rFonts w:ascii="Comic Sans MS" w:hAnsi="Comic Sans MS"/>
                <w:sz w:val="20"/>
                <w:szCs w:val="20"/>
              </w:rPr>
            </w:pPr>
            <w:r>
              <w:rPr>
                <w:rFonts w:ascii="Comic Sans MS" w:hAnsi="Comic Sans MS"/>
                <w:sz w:val="20"/>
                <w:szCs w:val="20"/>
              </w:rPr>
              <w:t>Bleu</w:t>
            </w:r>
          </w:p>
        </w:tc>
        <w:tc>
          <w:tcPr>
            <w:tcW w:w="544" w:type="dxa"/>
          </w:tcPr>
          <w:p w14:paraId="222F18A5" w14:textId="77777777" w:rsidR="00373D55" w:rsidRPr="00C97766" w:rsidRDefault="00373D55" w:rsidP="00F7550F">
            <w:pPr>
              <w:rPr>
                <w:rFonts w:ascii="Comic Sans MS" w:hAnsi="Comic Sans MS"/>
                <w:sz w:val="20"/>
                <w:szCs w:val="20"/>
              </w:rPr>
            </w:pPr>
            <w:r>
              <w:rPr>
                <w:rFonts w:ascii="Comic Sans MS" w:hAnsi="Comic Sans MS"/>
                <w:sz w:val="20"/>
                <w:szCs w:val="20"/>
              </w:rPr>
              <w:t>69-</w:t>
            </w:r>
          </w:p>
        </w:tc>
        <w:tc>
          <w:tcPr>
            <w:tcW w:w="2547" w:type="dxa"/>
          </w:tcPr>
          <w:p w14:paraId="03D13A53" w14:textId="77777777" w:rsidR="00373D55" w:rsidRPr="00C97766" w:rsidRDefault="00373D55" w:rsidP="00F7550F">
            <w:pPr>
              <w:rPr>
                <w:rFonts w:ascii="Comic Sans MS" w:hAnsi="Comic Sans MS"/>
                <w:sz w:val="20"/>
                <w:szCs w:val="20"/>
              </w:rPr>
            </w:pPr>
            <w:r>
              <w:rPr>
                <w:rFonts w:ascii="Comic Sans MS" w:hAnsi="Comic Sans MS"/>
                <w:sz w:val="20"/>
                <w:szCs w:val="20"/>
              </w:rPr>
              <w:t>Bleu</w:t>
            </w:r>
          </w:p>
        </w:tc>
        <w:tc>
          <w:tcPr>
            <w:tcW w:w="675" w:type="dxa"/>
          </w:tcPr>
          <w:p w14:paraId="0CB74777" w14:textId="77777777" w:rsidR="00373D55" w:rsidRPr="00C97766" w:rsidRDefault="00373D55" w:rsidP="00F7550F">
            <w:pPr>
              <w:rPr>
                <w:rFonts w:ascii="Comic Sans MS" w:hAnsi="Comic Sans MS"/>
                <w:sz w:val="20"/>
                <w:szCs w:val="20"/>
              </w:rPr>
            </w:pPr>
          </w:p>
        </w:tc>
        <w:tc>
          <w:tcPr>
            <w:tcW w:w="2550" w:type="dxa"/>
          </w:tcPr>
          <w:p w14:paraId="6E3D5461" w14:textId="77777777" w:rsidR="00373D55" w:rsidRPr="00C97766" w:rsidRDefault="00373D55" w:rsidP="00F7550F">
            <w:pPr>
              <w:rPr>
                <w:rFonts w:ascii="Comic Sans MS" w:hAnsi="Comic Sans MS"/>
                <w:sz w:val="20"/>
                <w:szCs w:val="20"/>
              </w:rPr>
            </w:pPr>
          </w:p>
        </w:tc>
      </w:tr>
      <w:tr w:rsidR="00373D55" w:rsidRPr="00C97766" w14:paraId="5FCF45CB" w14:textId="77777777" w:rsidTr="00F7550F">
        <w:tc>
          <w:tcPr>
            <w:tcW w:w="561" w:type="dxa"/>
          </w:tcPr>
          <w:p w14:paraId="084CA015" w14:textId="77777777" w:rsidR="00373D55" w:rsidRDefault="00373D55" w:rsidP="00F7550F">
            <w:pPr>
              <w:rPr>
                <w:rFonts w:ascii="Comic Sans MS" w:hAnsi="Comic Sans MS"/>
                <w:sz w:val="20"/>
                <w:szCs w:val="20"/>
              </w:rPr>
            </w:pPr>
            <w:r>
              <w:rPr>
                <w:rFonts w:ascii="Comic Sans MS" w:hAnsi="Comic Sans MS"/>
                <w:sz w:val="20"/>
                <w:szCs w:val="20"/>
              </w:rPr>
              <w:t>34-</w:t>
            </w:r>
          </w:p>
        </w:tc>
        <w:tc>
          <w:tcPr>
            <w:tcW w:w="2472" w:type="dxa"/>
          </w:tcPr>
          <w:p w14:paraId="7EA5F7D4" w14:textId="77777777" w:rsidR="00373D55" w:rsidRPr="00C97766" w:rsidRDefault="00373D55" w:rsidP="00F7550F">
            <w:pPr>
              <w:rPr>
                <w:rFonts w:ascii="Comic Sans MS" w:hAnsi="Comic Sans MS"/>
                <w:sz w:val="20"/>
                <w:szCs w:val="20"/>
              </w:rPr>
            </w:pPr>
            <w:r>
              <w:rPr>
                <w:rFonts w:ascii="Comic Sans MS" w:hAnsi="Comic Sans MS"/>
                <w:sz w:val="20"/>
                <w:szCs w:val="20"/>
              </w:rPr>
              <w:t>Orangé</w:t>
            </w:r>
          </w:p>
        </w:tc>
        <w:tc>
          <w:tcPr>
            <w:tcW w:w="544" w:type="dxa"/>
          </w:tcPr>
          <w:p w14:paraId="402174AE" w14:textId="77777777" w:rsidR="00373D55" w:rsidRPr="00C97766" w:rsidRDefault="00373D55" w:rsidP="00F7550F">
            <w:pPr>
              <w:rPr>
                <w:rFonts w:ascii="Comic Sans MS" w:hAnsi="Comic Sans MS"/>
                <w:sz w:val="20"/>
                <w:szCs w:val="20"/>
              </w:rPr>
            </w:pPr>
            <w:r>
              <w:rPr>
                <w:rFonts w:ascii="Comic Sans MS" w:hAnsi="Comic Sans MS"/>
                <w:sz w:val="20"/>
                <w:szCs w:val="20"/>
              </w:rPr>
              <w:t>70-</w:t>
            </w:r>
          </w:p>
        </w:tc>
        <w:tc>
          <w:tcPr>
            <w:tcW w:w="2547" w:type="dxa"/>
          </w:tcPr>
          <w:p w14:paraId="5E860A01" w14:textId="77777777" w:rsidR="00373D55" w:rsidRPr="00C97766" w:rsidRDefault="00373D55" w:rsidP="00F7550F">
            <w:pPr>
              <w:rPr>
                <w:rFonts w:ascii="Comic Sans MS" w:hAnsi="Comic Sans MS"/>
                <w:sz w:val="20"/>
                <w:szCs w:val="20"/>
              </w:rPr>
            </w:pPr>
            <w:r>
              <w:rPr>
                <w:rFonts w:ascii="Comic Sans MS" w:hAnsi="Comic Sans MS"/>
                <w:sz w:val="20"/>
                <w:szCs w:val="20"/>
              </w:rPr>
              <w:t>Orangé</w:t>
            </w:r>
          </w:p>
        </w:tc>
        <w:tc>
          <w:tcPr>
            <w:tcW w:w="675" w:type="dxa"/>
          </w:tcPr>
          <w:p w14:paraId="573ABD8D" w14:textId="77777777" w:rsidR="00373D55" w:rsidRPr="00C97766" w:rsidRDefault="00373D55" w:rsidP="00F7550F">
            <w:pPr>
              <w:rPr>
                <w:rFonts w:ascii="Comic Sans MS" w:hAnsi="Comic Sans MS"/>
                <w:sz w:val="20"/>
                <w:szCs w:val="20"/>
              </w:rPr>
            </w:pPr>
          </w:p>
        </w:tc>
        <w:tc>
          <w:tcPr>
            <w:tcW w:w="2550" w:type="dxa"/>
          </w:tcPr>
          <w:p w14:paraId="0386A75D" w14:textId="77777777" w:rsidR="00373D55" w:rsidRPr="00C97766" w:rsidRDefault="00373D55" w:rsidP="00F7550F">
            <w:pPr>
              <w:rPr>
                <w:rFonts w:ascii="Comic Sans MS" w:hAnsi="Comic Sans MS"/>
                <w:sz w:val="20"/>
                <w:szCs w:val="20"/>
              </w:rPr>
            </w:pPr>
          </w:p>
        </w:tc>
      </w:tr>
      <w:tr w:rsidR="00373D55" w:rsidRPr="00C97766" w14:paraId="69ACF197" w14:textId="77777777" w:rsidTr="00F7550F">
        <w:tc>
          <w:tcPr>
            <w:tcW w:w="561" w:type="dxa"/>
          </w:tcPr>
          <w:p w14:paraId="2DB560A0" w14:textId="77777777" w:rsidR="00373D55" w:rsidRDefault="00373D55" w:rsidP="00F7550F">
            <w:pPr>
              <w:rPr>
                <w:rFonts w:ascii="Comic Sans MS" w:hAnsi="Comic Sans MS"/>
                <w:sz w:val="20"/>
                <w:szCs w:val="20"/>
              </w:rPr>
            </w:pPr>
            <w:r>
              <w:rPr>
                <w:rFonts w:ascii="Comic Sans MS" w:hAnsi="Comic Sans MS"/>
                <w:sz w:val="20"/>
                <w:szCs w:val="20"/>
              </w:rPr>
              <w:t>35-</w:t>
            </w:r>
          </w:p>
        </w:tc>
        <w:tc>
          <w:tcPr>
            <w:tcW w:w="2472" w:type="dxa"/>
          </w:tcPr>
          <w:p w14:paraId="2248B8D6" w14:textId="77777777" w:rsidR="00373D55" w:rsidRPr="00C97766" w:rsidRDefault="00373D55" w:rsidP="00F7550F">
            <w:pPr>
              <w:rPr>
                <w:rFonts w:ascii="Comic Sans MS" w:hAnsi="Comic Sans MS"/>
                <w:sz w:val="20"/>
                <w:szCs w:val="20"/>
              </w:rPr>
            </w:pPr>
            <w:r>
              <w:rPr>
                <w:rFonts w:ascii="Comic Sans MS" w:hAnsi="Comic Sans MS"/>
                <w:sz w:val="20"/>
                <w:szCs w:val="20"/>
              </w:rPr>
              <w:t>Bleu Ombré</w:t>
            </w:r>
          </w:p>
        </w:tc>
        <w:tc>
          <w:tcPr>
            <w:tcW w:w="544" w:type="dxa"/>
          </w:tcPr>
          <w:p w14:paraId="5AE7B3FF" w14:textId="77777777" w:rsidR="00373D55" w:rsidRPr="00C97766" w:rsidRDefault="00373D55" w:rsidP="00F7550F">
            <w:pPr>
              <w:rPr>
                <w:rFonts w:ascii="Comic Sans MS" w:hAnsi="Comic Sans MS"/>
                <w:sz w:val="20"/>
                <w:szCs w:val="20"/>
              </w:rPr>
            </w:pPr>
            <w:r>
              <w:rPr>
                <w:rFonts w:ascii="Comic Sans MS" w:hAnsi="Comic Sans MS"/>
                <w:sz w:val="20"/>
                <w:szCs w:val="20"/>
              </w:rPr>
              <w:t>71-</w:t>
            </w:r>
          </w:p>
        </w:tc>
        <w:tc>
          <w:tcPr>
            <w:tcW w:w="2547" w:type="dxa"/>
          </w:tcPr>
          <w:p w14:paraId="05F117B4" w14:textId="77777777" w:rsidR="00373D55" w:rsidRPr="00C97766" w:rsidRDefault="00373D55" w:rsidP="00F7550F">
            <w:pPr>
              <w:rPr>
                <w:rFonts w:ascii="Comic Sans MS" w:hAnsi="Comic Sans MS"/>
                <w:sz w:val="20"/>
                <w:szCs w:val="20"/>
              </w:rPr>
            </w:pPr>
            <w:r>
              <w:rPr>
                <w:rFonts w:ascii="Comic Sans MS" w:hAnsi="Comic Sans MS"/>
                <w:sz w:val="20"/>
                <w:szCs w:val="20"/>
              </w:rPr>
              <w:t>Bleu Ombré</w:t>
            </w:r>
          </w:p>
        </w:tc>
        <w:tc>
          <w:tcPr>
            <w:tcW w:w="675" w:type="dxa"/>
          </w:tcPr>
          <w:p w14:paraId="0D27149C" w14:textId="77777777" w:rsidR="00373D55" w:rsidRPr="00C97766" w:rsidRDefault="00373D55" w:rsidP="00F7550F">
            <w:pPr>
              <w:rPr>
                <w:rFonts w:ascii="Comic Sans MS" w:hAnsi="Comic Sans MS"/>
                <w:sz w:val="20"/>
                <w:szCs w:val="20"/>
              </w:rPr>
            </w:pPr>
          </w:p>
        </w:tc>
        <w:tc>
          <w:tcPr>
            <w:tcW w:w="2550" w:type="dxa"/>
          </w:tcPr>
          <w:p w14:paraId="2F4E4B56" w14:textId="77777777" w:rsidR="00373D55" w:rsidRPr="00C97766" w:rsidRDefault="00373D55" w:rsidP="00F7550F">
            <w:pPr>
              <w:rPr>
                <w:rFonts w:ascii="Comic Sans MS" w:hAnsi="Comic Sans MS"/>
                <w:sz w:val="20"/>
                <w:szCs w:val="20"/>
              </w:rPr>
            </w:pPr>
          </w:p>
        </w:tc>
      </w:tr>
      <w:tr w:rsidR="00373D55" w:rsidRPr="00C97766" w14:paraId="301F2EC9" w14:textId="77777777" w:rsidTr="00F7550F">
        <w:tc>
          <w:tcPr>
            <w:tcW w:w="561" w:type="dxa"/>
          </w:tcPr>
          <w:p w14:paraId="2ABD1568" w14:textId="77777777" w:rsidR="00373D55" w:rsidRDefault="00373D55" w:rsidP="00F7550F">
            <w:pPr>
              <w:rPr>
                <w:rFonts w:ascii="Comic Sans MS" w:hAnsi="Comic Sans MS"/>
                <w:sz w:val="20"/>
                <w:szCs w:val="20"/>
              </w:rPr>
            </w:pPr>
            <w:r>
              <w:rPr>
                <w:rFonts w:ascii="Comic Sans MS" w:hAnsi="Comic Sans MS"/>
                <w:sz w:val="20"/>
                <w:szCs w:val="20"/>
              </w:rPr>
              <w:t>36-</w:t>
            </w:r>
          </w:p>
        </w:tc>
        <w:tc>
          <w:tcPr>
            <w:tcW w:w="2472" w:type="dxa"/>
          </w:tcPr>
          <w:p w14:paraId="32EB11AC" w14:textId="77777777" w:rsidR="00373D55" w:rsidRPr="00C97766" w:rsidRDefault="00373D55" w:rsidP="00F7550F">
            <w:pPr>
              <w:rPr>
                <w:rFonts w:ascii="Comic Sans MS" w:hAnsi="Comic Sans MS"/>
                <w:sz w:val="20"/>
                <w:szCs w:val="20"/>
              </w:rPr>
            </w:pPr>
            <w:r>
              <w:rPr>
                <w:rFonts w:ascii="Comic Sans MS" w:hAnsi="Comic Sans MS"/>
                <w:sz w:val="20"/>
                <w:szCs w:val="20"/>
              </w:rPr>
              <w:t>Orangé Ombré</w:t>
            </w:r>
          </w:p>
        </w:tc>
        <w:tc>
          <w:tcPr>
            <w:tcW w:w="544" w:type="dxa"/>
          </w:tcPr>
          <w:p w14:paraId="7F11B39F" w14:textId="77777777" w:rsidR="00373D55" w:rsidRPr="00C97766" w:rsidRDefault="00373D55" w:rsidP="00F7550F">
            <w:pPr>
              <w:rPr>
                <w:rFonts w:ascii="Comic Sans MS" w:hAnsi="Comic Sans MS"/>
                <w:sz w:val="20"/>
                <w:szCs w:val="20"/>
              </w:rPr>
            </w:pPr>
            <w:r>
              <w:rPr>
                <w:rFonts w:ascii="Comic Sans MS" w:hAnsi="Comic Sans MS"/>
                <w:sz w:val="20"/>
                <w:szCs w:val="20"/>
              </w:rPr>
              <w:t>72-</w:t>
            </w:r>
          </w:p>
        </w:tc>
        <w:tc>
          <w:tcPr>
            <w:tcW w:w="2547" w:type="dxa"/>
          </w:tcPr>
          <w:p w14:paraId="6524C72E" w14:textId="77777777" w:rsidR="00373D55" w:rsidRPr="00C97766" w:rsidRDefault="00373D55" w:rsidP="00F7550F">
            <w:pPr>
              <w:rPr>
                <w:rFonts w:ascii="Comic Sans MS" w:hAnsi="Comic Sans MS"/>
                <w:sz w:val="20"/>
                <w:szCs w:val="20"/>
              </w:rPr>
            </w:pPr>
            <w:r>
              <w:rPr>
                <w:rFonts w:ascii="Comic Sans MS" w:hAnsi="Comic Sans MS"/>
                <w:sz w:val="20"/>
                <w:szCs w:val="20"/>
              </w:rPr>
              <w:t>Orangé Ombré</w:t>
            </w:r>
          </w:p>
        </w:tc>
        <w:tc>
          <w:tcPr>
            <w:tcW w:w="675" w:type="dxa"/>
          </w:tcPr>
          <w:p w14:paraId="4EFA299E" w14:textId="77777777" w:rsidR="00373D55" w:rsidRPr="00C97766" w:rsidRDefault="00373D55" w:rsidP="00F7550F">
            <w:pPr>
              <w:rPr>
                <w:rFonts w:ascii="Comic Sans MS" w:hAnsi="Comic Sans MS"/>
                <w:sz w:val="20"/>
                <w:szCs w:val="20"/>
              </w:rPr>
            </w:pPr>
          </w:p>
        </w:tc>
        <w:tc>
          <w:tcPr>
            <w:tcW w:w="2550" w:type="dxa"/>
          </w:tcPr>
          <w:p w14:paraId="6E1B808A" w14:textId="77777777" w:rsidR="00373D55" w:rsidRPr="00C97766" w:rsidRDefault="00373D55" w:rsidP="00F7550F">
            <w:pPr>
              <w:rPr>
                <w:rFonts w:ascii="Comic Sans MS" w:hAnsi="Comic Sans MS"/>
                <w:sz w:val="20"/>
                <w:szCs w:val="20"/>
              </w:rPr>
            </w:pPr>
          </w:p>
        </w:tc>
      </w:tr>
    </w:tbl>
    <w:p w14:paraId="3752AA37" w14:textId="77777777" w:rsidR="00373D55" w:rsidRDefault="00373D55" w:rsidP="00373D55">
      <w:pPr>
        <w:rPr>
          <w:rFonts w:ascii="Comic Sans MS" w:hAnsi="Comic Sans MS"/>
        </w:rPr>
      </w:pPr>
    </w:p>
    <w:p w14:paraId="7958C79C" w14:textId="77777777" w:rsidR="00373D55" w:rsidRPr="00C63A34" w:rsidRDefault="00373D55" w:rsidP="00373D55">
      <w:pPr>
        <w:ind w:firstLine="142"/>
        <w:rPr>
          <w:rFonts w:ascii="Comic Sans MS" w:hAnsi="Comic Sans MS"/>
        </w:rPr>
      </w:pPr>
      <w:r>
        <w:rPr>
          <w:rFonts w:ascii="Comic Sans MS" w:hAnsi="Comic Sans MS"/>
        </w:rPr>
        <w:t xml:space="preserve">Données : </w:t>
      </w:r>
      <w:proofErr w:type="spellStart"/>
      <w:r>
        <w:rPr>
          <w:rFonts w:ascii="Comic Sans MS" w:hAnsi="Comic Sans MS"/>
        </w:rPr>
        <w:t>Adéla</w:t>
      </w:r>
      <w:proofErr w:type="spellEnd"/>
      <w:r>
        <w:rPr>
          <w:rFonts w:ascii="Comic Sans MS" w:hAnsi="Comic Sans MS"/>
        </w:rPr>
        <w:t xml:space="preserve"> Tremblay-Sergerie</w:t>
      </w:r>
    </w:p>
    <w:p w14:paraId="44D17C07" w14:textId="77777777" w:rsidR="00DD39F8" w:rsidRDefault="00DD39F8" w:rsidP="00CD2807"/>
    <w:p w14:paraId="1E585516" w14:textId="77777777" w:rsidR="00271C6B" w:rsidRDefault="00271C6B" w:rsidP="00271C6B">
      <w:pPr>
        <w:jc w:val="center"/>
      </w:pPr>
    </w:p>
    <w:tbl>
      <w:tblPr>
        <w:tblStyle w:val="Grilledutableau"/>
        <w:tblW w:w="0" w:type="auto"/>
        <w:tblLook w:val="04A0" w:firstRow="1" w:lastRow="0" w:firstColumn="1" w:lastColumn="0" w:noHBand="0" w:noVBand="1"/>
      </w:tblPr>
      <w:tblGrid>
        <w:gridCol w:w="1696"/>
        <w:gridCol w:w="6934"/>
      </w:tblGrid>
      <w:tr w:rsidR="00271C6B" w14:paraId="01ACE54E" w14:textId="77777777" w:rsidTr="00F7550F">
        <w:tc>
          <w:tcPr>
            <w:tcW w:w="8630" w:type="dxa"/>
            <w:gridSpan w:val="2"/>
            <w:vAlign w:val="center"/>
          </w:tcPr>
          <w:p w14:paraId="3DC4F4EC" w14:textId="77777777" w:rsidR="00271C6B" w:rsidRDefault="00271C6B" w:rsidP="00F7550F">
            <w:pPr>
              <w:jc w:val="center"/>
              <w:rPr>
                <w:b/>
              </w:rPr>
            </w:pPr>
          </w:p>
          <w:p w14:paraId="47F4E9F6" w14:textId="77777777" w:rsidR="00271C6B" w:rsidRDefault="00271C6B" w:rsidP="00F7550F">
            <w:pPr>
              <w:jc w:val="center"/>
            </w:pPr>
            <w:r>
              <w:rPr>
                <w:b/>
              </w:rPr>
              <w:t>HISTORIQUE DE L’HEURE AU QUÉBEC</w:t>
            </w:r>
          </w:p>
          <w:p w14:paraId="19C04F3F" w14:textId="77777777" w:rsidR="00271C6B" w:rsidRDefault="00271C6B" w:rsidP="00F7550F">
            <w:pPr>
              <w:jc w:val="center"/>
            </w:pPr>
          </w:p>
        </w:tc>
      </w:tr>
      <w:tr w:rsidR="00271C6B" w14:paraId="25986B4F" w14:textId="77777777" w:rsidTr="00F7550F">
        <w:tc>
          <w:tcPr>
            <w:tcW w:w="1696" w:type="dxa"/>
          </w:tcPr>
          <w:p w14:paraId="60E58467" w14:textId="77777777" w:rsidR="00271C6B" w:rsidRDefault="00271C6B" w:rsidP="00F7550F">
            <w:r>
              <w:t>1884</w:t>
            </w:r>
          </w:p>
        </w:tc>
        <w:tc>
          <w:tcPr>
            <w:tcW w:w="6934" w:type="dxa"/>
          </w:tcPr>
          <w:p w14:paraId="60153D8F" w14:textId="77777777" w:rsidR="00271C6B" w:rsidRDefault="00271C6B" w:rsidP="00F7550F">
            <w:r>
              <w:t>Adoption des fuseaux horaires canadiens. Pour le Québec, deux fuseaux seront en vigueur.</w:t>
            </w:r>
          </w:p>
          <w:p w14:paraId="29E77523" w14:textId="77777777" w:rsidR="00271C6B" w:rsidRDefault="00271C6B" w:rsidP="00F7550F">
            <w:r>
              <w:t>Heure normale de l’est (HNE) pour tout lieu situé à l’ouest de la longitude 68 degrés ouest. Pour ce fuseau la différence de temps avec Greenwich est de 5 heures.</w:t>
            </w:r>
          </w:p>
          <w:p w14:paraId="2F857F8E" w14:textId="77777777" w:rsidR="00271C6B" w:rsidRDefault="00271C6B" w:rsidP="00F7550F">
            <w:r>
              <w:t>Heure normale de l’Atlantique (HNA) pour tout lieu situé à l’est de la longitude 68 degrés ouest. Pour ce fuseau, la différence de temps avec Greenwich est de 4 heures.</w:t>
            </w:r>
          </w:p>
          <w:p w14:paraId="2F7B3B23" w14:textId="77777777" w:rsidR="00271C6B" w:rsidRDefault="00271C6B" w:rsidP="00F7550F"/>
        </w:tc>
      </w:tr>
      <w:tr w:rsidR="00271C6B" w14:paraId="7647F197" w14:textId="77777777" w:rsidTr="00F7550F">
        <w:tc>
          <w:tcPr>
            <w:tcW w:w="1696" w:type="dxa"/>
          </w:tcPr>
          <w:p w14:paraId="63597503" w14:textId="77777777" w:rsidR="00271C6B" w:rsidRDefault="00271C6B" w:rsidP="00F7550F">
            <w:r>
              <w:t>1942 28/9</w:t>
            </w:r>
          </w:p>
        </w:tc>
        <w:tc>
          <w:tcPr>
            <w:tcW w:w="6934" w:type="dxa"/>
          </w:tcPr>
          <w:p w14:paraId="79EAE095" w14:textId="77777777" w:rsidR="00271C6B" w:rsidRDefault="00271C6B" w:rsidP="00F7550F">
            <w:r>
              <w:t>L’heure normale de l’est adoptée au sud du fleuve Saint-Laurent et à l’est de la longitude 68 degrés ouest.</w:t>
            </w:r>
          </w:p>
          <w:p w14:paraId="42B6B4EE" w14:textId="77777777" w:rsidR="00271C6B" w:rsidRDefault="00271C6B" w:rsidP="00F7550F"/>
        </w:tc>
      </w:tr>
      <w:tr w:rsidR="00271C6B" w14:paraId="1A15161A" w14:textId="77777777" w:rsidTr="00F7550F">
        <w:tc>
          <w:tcPr>
            <w:tcW w:w="1696" w:type="dxa"/>
          </w:tcPr>
          <w:p w14:paraId="410C139C" w14:textId="77777777" w:rsidR="00271C6B" w:rsidRDefault="00271C6B" w:rsidP="00F7550F">
            <w:r>
              <w:t>1952 6/10</w:t>
            </w:r>
          </w:p>
        </w:tc>
        <w:tc>
          <w:tcPr>
            <w:tcW w:w="6934" w:type="dxa"/>
          </w:tcPr>
          <w:p w14:paraId="075914ED" w14:textId="77777777" w:rsidR="00271C6B" w:rsidRDefault="00271C6B" w:rsidP="00F7550F">
            <w:r>
              <w:t>Retour de l’heure normale de l’Atlantique au sud du fleure Saint-Laurent et à l’est de 68 degrés de longitude ouest.</w:t>
            </w:r>
          </w:p>
          <w:p w14:paraId="7F8485FC" w14:textId="77777777" w:rsidR="00271C6B" w:rsidRDefault="00271C6B" w:rsidP="00F7550F"/>
        </w:tc>
      </w:tr>
      <w:tr w:rsidR="00271C6B" w14:paraId="597EF44B" w14:textId="77777777" w:rsidTr="00F7550F">
        <w:tc>
          <w:tcPr>
            <w:tcW w:w="1696" w:type="dxa"/>
          </w:tcPr>
          <w:p w14:paraId="35FD992B" w14:textId="77777777" w:rsidR="00271C6B" w:rsidRDefault="00271C6B" w:rsidP="00F7550F">
            <w:r>
              <w:t>1953 1/11</w:t>
            </w:r>
          </w:p>
        </w:tc>
        <w:tc>
          <w:tcPr>
            <w:tcW w:w="6934" w:type="dxa"/>
          </w:tcPr>
          <w:p w14:paraId="5CE9E986" w14:textId="77777777" w:rsidR="00271C6B" w:rsidRDefault="00271C6B" w:rsidP="00F7550F">
            <w:r>
              <w:t>L’heure normale de l’Atlantique est adoptée à l’ouest de la longitude 68 degrés ouest dans les comtés de Rimouski, Rivière-du-Loup, Témiscouata, Saguenay et Matane.</w:t>
            </w:r>
          </w:p>
          <w:p w14:paraId="14B0B0E5" w14:textId="77777777" w:rsidR="00271C6B" w:rsidRDefault="00271C6B" w:rsidP="00F7550F"/>
        </w:tc>
      </w:tr>
      <w:tr w:rsidR="00271C6B" w14:paraId="1726A676" w14:textId="77777777" w:rsidTr="00F7550F">
        <w:tc>
          <w:tcPr>
            <w:tcW w:w="1696" w:type="dxa"/>
          </w:tcPr>
          <w:p w14:paraId="766EB670" w14:textId="77777777" w:rsidR="00271C6B" w:rsidRDefault="00271C6B" w:rsidP="00F7550F">
            <w:r>
              <w:t>1961 29/10</w:t>
            </w:r>
          </w:p>
        </w:tc>
        <w:tc>
          <w:tcPr>
            <w:tcW w:w="6934" w:type="dxa"/>
          </w:tcPr>
          <w:p w14:paraId="1059D4AF" w14:textId="77777777" w:rsidR="00271C6B" w:rsidRDefault="00271C6B" w:rsidP="00F7550F">
            <w:r>
              <w:t>L’heure normale de l’est est rétablie à l’ouest de 68 degrés de longitude ouest dans les comtés de de Rimouski, Rivière-du-Loup, Témiscouata, Saguenay et Matane.</w:t>
            </w:r>
          </w:p>
          <w:p w14:paraId="614109ED" w14:textId="77777777" w:rsidR="00271C6B" w:rsidRDefault="00271C6B" w:rsidP="00F7550F"/>
        </w:tc>
      </w:tr>
      <w:tr w:rsidR="00271C6B" w14:paraId="1FF56EFB" w14:textId="77777777" w:rsidTr="00F7550F">
        <w:tc>
          <w:tcPr>
            <w:tcW w:w="1696" w:type="dxa"/>
          </w:tcPr>
          <w:p w14:paraId="40CCBCC8" w14:textId="77777777" w:rsidR="00271C6B" w:rsidRDefault="00271C6B" w:rsidP="00F7550F">
            <w:r>
              <w:t>1962 1/11</w:t>
            </w:r>
          </w:p>
        </w:tc>
        <w:tc>
          <w:tcPr>
            <w:tcW w:w="6934" w:type="dxa"/>
          </w:tcPr>
          <w:p w14:paraId="09731C2D" w14:textId="77777777" w:rsidR="00271C6B" w:rsidRDefault="00271C6B" w:rsidP="00F7550F">
            <w:r>
              <w:t>L’heure normale de l’Atlantique est adoptée dans le comté de Témiscouata.</w:t>
            </w:r>
          </w:p>
          <w:p w14:paraId="200CA3D2" w14:textId="77777777" w:rsidR="00271C6B" w:rsidRDefault="00271C6B" w:rsidP="00F7550F"/>
        </w:tc>
      </w:tr>
      <w:tr w:rsidR="00271C6B" w14:paraId="454FEDDC" w14:textId="77777777" w:rsidTr="00F7550F">
        <w:tc>
          <w:tcPr>
            <w:tcW w:w="1696" w:type="dxa"/>
          </w:tcPr>
          <w:p w14:paraId="25AF55CC" w14:textId="77777777" w:rsidR="00271C6B" w:rsidRDefault="00271C6B" w:rsidP="00F7550F">
            <w:r>
              <w:t>1969 23/10</w:t>
            </w:r>
          </w:p>
        </w:tc>
        <w:tc>
          <w:tcPr>
            <w:tcW w:w="6934" w:type="dxa"/>
          </w:tcPr>
          <w:p w14:paraId="527B38F1" w14:textId="77777777" w:rsidR="00271C6B" w:rsidRDefault="00271C6B" w:rsidP="00F7550F">
            <w:r>
              <w:t>Le méridien de démarcation devient la longitude 63 degrés ouest. Tout ce qui est à l’est de celle-ci fait partie de l’heure normale de l’Atlantique et tout ce qui est à l’ouest fait partie de l’heure normale de l’est.</w:t>
            </w:r>
          </w:p>
          <w:p w14:paraId="5C445A7A" w14:textId="77777777" w:rsidR="00271C6B" w:rsidRDefault="00271C6B" w:rsidP="00F7550F"/>
        </w:tc>
      </w:tr>
    </w:tbl>
    <w:p w14:paraId="2664EE36" w14:textId="77777777" w:rsidR="00271C6B" w:rsidRDefault="00271C6B" w:rsidP="00271C6B"/>
    <w:p w14:paraId="09134691" w14:textId="77777777" w:rsidR="00271C6B" w:rsidRDefault="00271C6B" w:rsidP="00271C6B">
      <w:pPr>
        <w:rPr>
          <w:b/>
        </w:rPr>
      </w:pPr>
      <w:r>
        <w:rPr>
          <w:b/>
        </w:rPr>
        <w:br w:type="page"/>
      </w:r>
    </w:p>
    <w:p w14:paraId="4386DDF3" w14:textId="77777777" w:rsidR="00271C6B" w:rsidRDefault="00271C6B" w:rsidP="00271C6B">
      <w:pPr>
        <w:jc w:val="center"/>
      </w:pPr>
      <w:r>
        <w:rPr>
          <w:b/>
        </w:rPr>
        <w:lastRenderedPageBreak/>
        <w:t>L’HEURE AVANCÉE AU QUÉBEC</w:t>
      </w:r>
    </w:p>
    <w:p w14:paraId="27FD92BD" w14:textId="77777777" w:rsidR="00271C6B" w:rsidRDefault="00271C6B" w:rsidP="00271C6B">
      <w:pPr>
        <w:jc w:val="both"/>
      </w:pPr>
    </w:p>
    <w:p w14:paraId="45F31FDF" w14:textId="77777777" w:rsidR="00271C6B" w:rsidRDefault="00271C6B" w:rsidP="00271C6B">
      <w:pPr>
        <w:jc w:val="both"/>
      </w:pPr>
      <w:r>
        <w:t>La première question que doit se poser l’astrologue avant de procéder au calcul de toute carte du ciel est de savoir si l’heure qu’il possède est normale ou avancée. Lorsque la question se pose pour une naissance au Québec, nous faisons face à deux périodes : une de clarté et une d’incertitude. Depuis 1968, l’observation de l’heure avancée est uniforme sur l’ensemble de la province, depuis le dernier dimanche d’avril jusqu’au dernier dimanche d’octobre de chaque année. Il y eut aussi observation obligatoire durant les deux guerres, soit du 14 avril au 31 octobre 1918, ainsi que du 30 septembre 1940 au 30 septembre 1945.</w:t>
      </w:r>
    </w:p>
    <w:p w14:paraId="1B1A853B" w14:textId="19375334" w:rsidR="00271C6B" w:rsidRDefault="00271C6B" w:rsidP="00271C6B">
      <w:pPr>
        <w:jc w:val="both"/>
      </w:pPr>
      <w:r>
        <w:t>Dans les grands centres (Montréal, Québec, Sherbrooke, Hull et Trois-Rivières), l’usage de l’heure avancée s’est installé très tôt. Montréal eut une période d’essai en 1917, et l’observation est constante depuis ; cela est valable pour Sherbrooke et Trois-Rivières depuis 1919, pour Hull depuis 1920, enfin pour Québec depuis 1924l</w:t>
      </w:r>
    </w:p>
    <w:p w14:paraId="6375EC64" w14:textId="603A5E09" w:rsidR="00271C6B" w:rsidRDefault="00271C6B" w:rsidP="00271C6B">
      <w:pPr>
        <w:jc w:val="both"/>
      </w:pPr>
      <w:r>
        <w:t>Il n’y eut jamais de vérification systématique pour chaque ville et village du Québec, ce qui fait que l’on nage dans le doute dans un grand nombre de cas. Il est généralement admis que l’usage de l’heure avancée se soit généralisé à compter de 1932.</w:t>
      </w:r>
    </w:p>
    <w:p w14:paraId="3DFAAEDD" w14:textId="77777777" w:rsidR="00271C6B" w:rsidRDefault="00271C6B" w:rsidP="00271C6B">
      <w:pPr>
        <w:jc w:val="both"/>
      </w:pPr>
      <w:r>
        <w:t>À partir de cette date, il est suggéré de considérer l’heure comme avancée, si la date de naissance se situe à l’intérieure des dates mentionnées dans la table ci-après. Il ne faut pas oublier de consulter la rubrique CAS D’EXCEPTION qui souligne des observations particulières à certaines villes. Avant 1932, il vaut mieux ne considérer que les grands centres cités plus haut, en y incluant les villes contiguës, par exemple Lachine en relation avec Montréal.</w:t>
      </w:r>
    </w:p>
    <w:p w14:paraId="55133BC3" w14:textId="77777777" w:rsidR="00271C6B" w:rsidRDefault="00271C6B" w:rsidP="00271C6B">
      <w:pPr>
        <w:jc w:val="both"/>
      </w:pPr>
      <w:r>
        <w:t>Pour les cas douteux, l’astrologue devra en dernier ressort s’en remettre à l’étude du thème astrologique pour vraiment trancher s’il y a lieu ou non, d’apporter une correction.</w:t>
      </w:r>
    </w:p>
    <w:p w14:paraId="5DE87BC2" w14:textId="77777777" w:rsidR="00271C6B" w:rsidRDefault="00271C6B" w:rsidP="00271C6B"/>
    <w:p w14:paraId="348BE8B0" w14:textId="3CB48FEF" w:rsidR="00DD39F8" w:rsidRDefault="00DD39F8" w:rsidP="00CD2807"/>
    <w:p w14:paraId="0FD7E33A" w14:textId="77777777" w:rsidR="00271C6B" w:rsidRDefault="00271C6B" w:rsidP="00CD2807"/>
    <w:p w14:paraId="4F22182B" w14:textId="77777777" w:rsidR="00271C6B" w:rsidRDefault="00271C6B" w:rsidP="00CD2807"/>
    <w:p w14:paraId="04DF0A9C" w14:textId="77777777" w:rsidR="00271C6B" w:rsidRDefault="00271C6B" w:rsidP="00CD2807"/>
    <w:p w14:paraId="4710D12E" w14:textId="77777777" w:rsidR="00271C6B" w:rsidRDefault="00271C6B" w:rsidP="00CD2807"/>
    <w:p w14:paraId="079DF3E5" w14:textId="77777777" w:rsidR="00271C6B" w:rsidRDefault="00271C6B" w:rsidP="00CD2807"/>
    <w:p w14:paraId="5AA52C23" w14:textId="77777777" w:rsidR="00271C6B" w:rsidRDefault="00271C6B" w:rsidP="00CD2807"/>
    <w:p w14:paraId="1222953E" w14:textId="77777777" w:rsidR="00271C6B" w:rsidRDefault="00271C6B" w:rsidP="00CD2807"/>
    <w:p w14:paraId="27C8FEF2" w14:textId="77777777" w:rsidR="00271C6B" w:rsidRDefault="00271C6B" w:rsidP="00CD2807"/>
    <w:p w14:paraId="7C70D008" w14:textId="77777777" w:rsidR="001E2E80" w:rsidRDefault="001E2E80" w:rsidP="001E2E80">
      <w:pPr>
        <w:rPr>
          <w:b/>
          <w:u w:val="single"/>
        </w:rPr>
      </w:pPr>
    </w:p>
    <w:p w14:paraId="0EE9AAAF" w14:textId="77777777" w:rsidR="001E2E80" w:rsidRPr="004D35A6" w:rsidRDefault="001E2E80" w:rsidP="001E2E80">
      <w:pPr>
        <w:jc w:val="center"/>
        <w:rPr>
          <w:b/>
          <w:u w:val="single"/>
        </w:rPr>
      </w:pPr>
      <w:r w:rsidRPr="004D35A6">
        <w:rPr>
          <w:b/>
          <w:u w:val="single"/>
        </w:rPr>
        <w:lastRenderedPageBreak/>
        <w:t>ÉNERGIE DES HEURES</w:t>
      </w:r>
    </w:p>
    <w:p w14:paraId="3545C514" w14:textId="77777777" w:rsidR="001E2E80" w:rsidRDefault="001E2E80" w:rsidP="001E2E80">
      <w:r w:rsidRPr="004D35A6">
        <w:t xml:space="preserve">Au-dessous des 4 premiers courants, il y a </w:t>
      </w:r>
      <w:r w:rsidRPr="004D35A6">
        <w:rPr>
          <w:u w:val="single"/>
        </w:rPr>
        <w:t>celui des heures</w:t>
      </w:r>
      <w:r w:rsidRPr="004D35A6">
        <w:t xml:space="preserve"> : il s’étend sur toute </w:t>
      </w:r>
      <w:proofErr w:type="gramStart"/>
      <w:r w:rsidRPr="004D35A6">
        <w:t>la</w:t>
      </w:r>
      <w:r>
        <w:t xml:space="preserve"> </w:t>
      </w:r>
      <w:r w:rsidRPr="004D35A6">
        <w:t xml:space="preserve"> terre</w:t>
      </w:r>
      <w:proofErr w:type="gramEnd"/>
      <w:r w:rsidRPr="004D35A6">
        <w:t xml:space="preserve"> et prend 2 heures à passer.  Il y en a donc 12 différents par 24 heures.  Ils apparaissent dans l’ordre suivant commençant à minuit…</w:t>
      </w:r>
    </w:p>
    <w:p w14:paraId="50A6715F" w14:textId="77777777" w:rsidR="001E2E80" w:rsidRDefault="001E2E80" w:rsidP="001E2E80"/>
    <w:tbl>
      <w:tblPr>
        <w:tblW w:w="978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2692"/>
        <w:gridCol w:w="2410"/>
        <w:gridCol w:w="2552"/>
      </w:tblGrid>
      <w:tr w:rsidR="001E2E80" w:rsidRPr="004D35A6" w14:paraId="25743DCC" w14:textId="77777777" w:rsidTr="00F7550F">
        <w:tc>
          <w:tcPr>
            <w:tcW w:w="2127" w:type="dxa"/>
            <w:tcBorders>
              <w:right w:val="nil"/>
            </w:tcBorders>
          </w:tcPr>
          <w:p w14:paraId="1C5832F0" w14:textId="77777777" w:rsidR="001E2E80" w:rsidRPr="004D35A6" w:rsidRDefault="001E2E80" w:rsidP="00F7550F">
            <w:pPr>
              <w:spacing w:after="0"/>
            </w:pPr>
            <w:r w:rsidRPr="004D35A6">
              <w:t xml:space="preserve">  </w:t>
            </w:r>
            <w:proofErr w:type="gramStart"/>
            <w:r w:rsidRPr="004D35A6">
              <w:t>minuit</w:t>
            </w:r>
            <w:proofErr w:type="gramEnd"/>
            <w:r w:rsidRPr="004D35A6">
              <w:t xml:space="preserve"> </w:t>
            </w:r>
            <w:r>
              <w:t>e</w:t>
            </w:r>
            <w:r w:rsidRPr="004D35A6">
              <w:t>t 01 :00</w:t>
            </w:r>
          </w:p>
        </w:tc>
        <w:tc>
          <w:tcPr>
            <w:tcW w:w="2692" w:type="dxa"/>
            <w:tcBorders>
              <w:left w:val="nil"/>
            </w:tcBorders>
          </w:tcPr>
          <w:p w14:paraId="7EA6EA77" w14:textId="77777777" w:rsidR="001E2E80" w:rsidRPr="004D35A6" w:rsidRDefault="001E2E80" w:rsidP="00F7550F">
            <w:pPr>
              <w:spacing w:after="0"/>
            </w:pPr>
            <w:r w:rsidRPr="004D35A6">
              <w:t xml:space="preserve">Rouge </w:t>
            </w:r>
          </w:p>
        </w:tc>
        <w:tc>
          <w:tcPr>
            <w:tcW w:w="2410" w:type="dxa"/>
            <w:tcBorders>
              <w:right w:val="nil"/>
            </w:tcBorders>
          </w:tcPr>
          <w:p w14:paraId="647DC9CB" w14:textId="77777777" w:rsidR="001E2E80" w:rsidRPr="004D35A6" w:rsidRDefault="001E2E80" w:rsidP="00F7550F">
            <w:pPr>
              <w:spacing w:after="0"/>
            </w:pPr>
            <w:r w:rsidRPr="004D35A6">
              <w:t xml:space="preserve">De 00 :00 à 01 :59   </w:t>
            </w:r>
          </w:p>
        </w:tc>
        <w:tc>
          <w:tcPr>
            <w:tcW w:w="2552" w:type="dxa"/>
            <w:tcBorders>
              <w:left w:val="nil"/>
            </w:tcBorders>
          </w:tcPr>
          <w:p w14:paraId="48B3669C" w14:textId="77777777" w:rsidR="001E2E80" w:rsidRPr="004D35A6" w:rsidRDefault="001E2E80" w:rsidP="00F7550F">
            <w:pPr>
              <w:spacing w:after="0"/>
            </w:pPr>
            <w:r w:rsidRPr="004D35A6">
              <w:t xml:space="preserve">Rouge </w:t>
            </w:r>
          </w:p>
        </w:tc>
      </w:tr>
      <w:tr w:rsidR="001E2E80" w:rsidRPr="004D35A6" w14:paraId="66BABE97" w14:textId="77777777" w:rsidTr="00F7550F">
        <w:tc>
          <w:tcPr>
            <w:tcW w:w="2127" w:type="dxa"/>
            <w:tcBorders>
              <w:right w:val="nil"/>
            </w:tcBorders>
          </w:tcPr>
          <w:p w14:paraId="77738DC1" w14:textId="77777777" w:rsidR="001E2E80" w:rsidRPr="004D35A6" w:rsidRDefault="001E2E80" w:rsidP="00F7550F">
            <w:pPr>
              <w:spacing w:after="0"/>
            </w:pPr>
            <w:r w:rsidRPr="004D35A6">
              <w:t xml:space="preserve">  02 :00 et 03 :00</w:t>
            </w:r>
          </w:p>
        </w:tc>
        <w:tc>
          <w:tcPr>
            <w:tcW w:w="2692" w:type="dxa"/>
            <w:tcBorders>
              <w:left w:val="nil"/>
            </w:tcBorders>
          </w:tcPr>
          <w:p w14:paraId="27120C5E" w14:textId="77777777" w:rsidR="001E2E80" w:rsidRPr="004D35A6" w:rsidRDefault="001E2E80" w:rsidP="00F7550F">
            <w:pPr>
              <w:spacing w:after="0"/>
            </w:pPr>
            <w:r w:rsidRPr="004D35A6">
              <w:t xml:space="preserve">Vert </w:t>
            </w:r>
          </w:p>
        </w:tc>
        <w:tc>
          <w:tcPr>
            <w:tcW w:w="2410" w:type="dxa"/>
            <w:tcBorders>
              <w:right w:val="nil"/>
            </w:tcBorders>
          </w:tcPr>
          <w:p w14:paraId="7A71314F" w14:textId="77777777" w:rsidR="001E2E80" w:rsidRPr="004D35A6" w:rsidRDefault="001E2E80" w:rsidP="00F7550F">
            <w:pPr>
              <w:spacing w:after="0"/>
            </w:pPr>
            <w:r w:rsidRPr="004D35A6">
              <w:t xml:space="preserve">De 02 :00 à 03 :59   </w:t>
            </w:r>
          </w:p>
        </w:tc>
        <w:tc>
          <w:tcPr>
            <w:tcW w:w="2552" w:type="dxa"/>
            <w:tcBorders>
              <w:left w:val="nil"/>
            </w:tcBorders>
          </w:tcPr>
          <w:p w14:paraId="637DA89F" w14:textId="77777777" w:rsidR="001E2E80" w:rsidRPr="004D35A6" w:rsidRDefault="001E2E80" w:rsidP="00F7550F">
            <w:pPr>
              <w:spacing w:after="0"/>
            </w:pPr>
            <w:r w:rsidRPr="004D35A6">
              <w:t xml:space="preserve">Vert </w:t>
            </w:r>
          </w:p>
        </w:tc>
      </w:tr>
      <w:tr w:rsidR="001E2E80" w:rsidRPr="004D35A6" w14:paraId="0E2E895A" w14:textId="77777777" w:rsidTr="00F7550F">
        <w:tc>
          <w:tcPr>
            <w:tcW w:w="2127" w:type="dxa"/>
            <w:tcBorders>
              <w:right w:val="nil"/>
            </w:tcBorders>
          </w:tcPr>
          <w:p w14:paraId="252E971A" w14:textId="77777777" w:rsidR="001E2E80" w:rsidRPr="004D35A6" w:rsidRDefault="001E2E80" w:rsidP="00F7550F">
            <w:pPr>
              <w:spacing w:after="0"/>
            </w:pPr>
            <w:r w:rsidRPr="004D35A6">
              <w:t xml:space="preserve">  04 :00 et 05 :00     </w:t>
            </w:r>
          </w:p>
        </w:tc>
        <w:tc>
          <w:tcPr>
            <w:tcW w:w="2692" w:type="dxa"/>
            <w:tcBorders>
              <w:left w:val="nil"/>
            </w:tcBorders>
          </w:tcPr>
          <w:p w14:paraId="076777AC" w14:textId="77777777" w:rsidR="001E2E80" w:rsidRPr="004D35A6" w:rsidRDefault="001E2E80" w:rsidP="00F7550F">
            <w:pPr>
              <w:spacing w:after="0"/>
            </w:pPr>
            <w:r w:rsidRPr="004D35A6">
              <w:t xml:space="preserve">Jaune      </w:t>
            </w:r>
          </w:p>
        </w:tc>
        <w:tc>
          <w:tcPr>
            <w:tcW w:w="2410" w:type="dxa"/>
            <w:tcBorders>
              <w:right w:val="nil"/>
            </w:tcBorders>
          </w:tcPr>
          <w:p w14:paraId="2766AFF1" w14:textId="77777777" w:rsidR="001E2E80" w:rsidRPr="004D35A6" w:rsidRDefault="001E2E80" w:rsidP="00F7550F">
            <w:pPr>
              <w:spacing w:after="0"/>
            </w:pPr>
            <w:r w:rsidRPr="004D35A6">
              <w:t xml:space="preserve">De 04 :00 à 05 :59   </w:t>
            </w:r>
          </w:p>
        </w:tc>
        <w:tc>
          <w:tcPr>
            <w:tcW w:w="2552" w:type="dxa"/>
            <w:tcBorders>
              <w:left w:val="nil"/>
            </w:tcBorders>
          </w:tcPr>
          <w:p w14:paraId="29787BB5" w14:textId="77777777" w:rsidR="001E2E80" w:rsidRPr="004D35A6" w:rsidRDefault="001E2E80" w:rsidP="00F7550F">
            <w:pPr>
              <w:spacing w:after="0"/>
            </w:pPr>
            <w:r w:rsidRPr="004D35A6">
              <w:t xml:space="preserve">Jaune      </w:t>
            </w:r>
          </w:p>
        </w:tc>
      </w:tr>
      <w:tr w:rsidR="001E2E80" w:rsidRPr="004D35A6" w14:paraId="031AADBE" w14:textId="77777777" w:rsidTr="00F7550F">
        <w:tc>
          <w:tcPr>
            <w:tcW w:w="2127" w:type="dxa"/>
            <w:tcBorders>
              <w:right w:val="nil"/>
            </w:tcBorders>
          </w:tcPr>
          <w:p w14:paraId="2A57F6D2" w14:textId="77777777" w:rsidR="001E2E80" w:rsidRPr="004D35A6" w:rsidRDefault="001E2E80" w:rsidP="00F7550F">
            <w:pPr>
              <w:spacing w:after="0"/>
            </w:pPr>
            <w:r w:rsidRPr="004D35A6">
              <w:t xml:space="preserve">  06 :00 et 07 :00</w:t>
            </w:r>
          </w:p>
        </w:tc>
        <w:tc>
          <w:tcPr>
            <w:tcW w:w="2692" w:type="dxa"/>
            <w:tcBorders>
              <w:left w:val="nil"/>
            </w:tcBorders>
          </w:tcPr>
          <w:p w14:paraId="0BA4A7D1" w14:textId="77777777" w:rsidR="001E2E80" w:rsidRPr="004D35A6" w:rsidRDefault="001E2E80" w:rsidP="00F7550F">
            <w:pPr>
              <w:spacing w:after="0"/>
            </w:pPr>
            <w:r w:rsidRPr="004D35A6">
              <w:t xml:space="preserve">Violet </w:t>
            </w:r>
          </w:p>
        </w:tc>
        <w:tc>
          <w:tcPr>
            <w:tcW w:w="2410" w:type="dxa"/>
            <w:tcBorders>
              <w:right w:val="nil"/>
            </w:tcBorders>
          </w:tcPr>
          <w:p w14:paraId="46C6A204" w14:textId="77777777" w:rsidR="001E2E80" w:rsidRPr="004D35A6" w:rsidRDefault="001E2E80" w:rsidP="00F7550F">
            <w:pPr>
              <w:spacing w:after="0"/>
            </w:pPr>
            <w:r w:rsidRPr="004D35A6">
              <w:t xml:space="preserve">De 06 :00 à 07 :59   </w:t>
            </w:r>
          </w:p>
        </w:tc>
        <w:tc>
          <w:tcPr>
            <w:tcW w:w="2552" w:type="dxa"/>
            <w:tcBorders>
              <w:left w:val="nil"/>
            </w:tcBorders>
          </w:tcPr>
          <w:p w14:paraId="4D4249EB" w14:textId="77777777" w:rsidR="001E2E80" w:rsidRPr="004D35A6" w:rsidRDefault="001E2E80" w:rsidP="00F7550F">
            <w:pPr>
              <w:spacing w:after="0"/>
            </w:pPr>
            <w:r w:rsidRPr="004D35A6">
              <w:t xml:space="preserve">Violet </w:t>
            </w:r>
          </w:p>
        </w:tc>
      </w:tr>
      <w:tr w:rsidR="001E2E80" w:rsidRPr="004D35A6" w14:paraId="1DDBBA0E" w14:textId="77777777" w:rsidTr="00F7550F">
        <w:tc>
          <w:tcPr>
            <w:tcW w:w="2127" w:type="dxa"/>
            <w:tcBorders>
              <w:right w:val="nil"/>
            </w:tcBorders>
          </w:tcPr>
          <w:p w14:paraId="3187FEAF" w14:textId="77777777" w:rsidR="001E2E80" w:rsidRPr="004D35A6" w:rsidRDefault="001E2E80" w:rsidP="00F7550F">
            <w:pPr>
              <w:spacing w:after="0"/>
            </w:pPr>
            <w:r w:rsidRPr="004D35A6">
              <w:t xml:space="preserve">  08 :00 et 09 :00</w:t>
            </w:r>
          </w:p>
        </w:tc>
        <w:tc>
          <w:tcPr>
            <w:tcW w:w="2692" w:type="dxa"/>
            <w:tcBorders>
              <w:left w:val="nil"/>
            </w:tcBorders>
          </w:tcPr>
          <w:p w14:paraId="49423CF1" w14:textId="77777777" w:rsidR="001E2E80" w:rsidRPr="004D35A6" w:rsidRDefault="001E2E80" w:rsidP="00F7550F">
            <w:pPr>
              <w:spacing w:after="0"/>
            </w:pPr>
            <w:r w:rsidRPr="004D35A6">
              <w:t>Bleu</w:t>
            </w:r>
          </w:p>
        </w:tc>
        <w:tc>
          <w:tcPr>
            <w:tcW w:w="2410" w:type="dxa"/>
            <w:tcBorders>
              <w:right w:val="nil"/>
            </w:tcBorders>
          </w:tcPr>
          <w:p w14:paraId="0D28D154" w14:textId="77777777" w:rsidR="001E2E80" w:rsidRPr="004D35A6" w:rsidRDefault="001E2E80" w:rsidP="00F7550F">
            <w:pPr>
              <w:spacing w:after="0"/>
            </w:pPr>
            <w:r w:rsidRPr="004D35A6">
              <w:t xml:space="preserve">De 08 :00 à 09 :59   </w:t>
            </w:r>
          </w:p>
        </w:tc>
        <w:tc>
          <w:tcPr>
            <w:tcW w:w="2552" w:type="dxa"/>
            <w:tcBorders>
              <w:left w:val="nil"/>
            </w:tcBorders>
          </w:tcPr>
          <w:p w14:paraId="71F34CF1" w14:textId="77777777" w:rsidR="001E2E80" w:rsidRPr="004D35A6" w:rsidRDefault="001E2E80" w:rsidP="00F7550F">
            <w:pPr>
              <w:spacing w:after="0"/>
            </w:pPr>
            <w:r w:rsidRPr="004D35A6">
              <w:t>Bleu</w:t>
            </w:r>
          </w:p>
        </w:tc>
      </w:tr>
      <w:tr w:rsidR="001E2E80" w:rsidRPr="004D35A6" w14:paraId="48988BAD" w14:textId="77777777" w:rsidTr="00F7550F">
        <w:tc>
          <w:tcPr>
            <w:tcW w:w="2127" w:type="dxa"/>
            <w:tcBorders>
              <w:right w:val="nil"/>
            </w:tcBorders>
          </w:tcPr>
          <w:p w14:paraId="117D7259" w14:textId="77777777" w:rsidR="001E2E80" w:rsidRPr="004D35A6" w:rsidRDefault="001E2E80" w:rsidP="00F7550F">
            <w:pPr>
              <w:spacing w:after="0"/>
            </w:pPr>
            <w:r w:rsidRPr="004D35A6">
              <w:t xml:space="preserve">  10 :00 et 11 :00</w:t>
            </w:r>
          </w:p>
        </w:tc>
        <w:tc>
          <w:tcPr>
            <w:tcW w:w="2692" w:type="dxa"/>
            <w:tcBorders>
              <w:left w:val="nil"/>
            </w:tcBorders>
          </w:tcPr>
          <w:p w14:paraId="149869D8" w14:textId="77777777" w:rsidR="001E2E80" w:rsidRPr="004D35A6" w:rsidRDefault="001E2E80" w:rsidP="00F7550F">
            <w:pPr>
              <w:spacing w:after="0"/>
            </w:pPr>
            <w:r w:rsidRPr="004D35A6">
              <w:t>Orangé</w:t>
            </w:r>
          </w:p>
        </w:tc>
        <w:tc>
          <w:tcPr>
            <w:tcW w:w="2410" w:type="dxa"/>
            <w:tcBorders>
              <w:right w:val="nil"/>
            </w:tcBorders>
          </w:tcPr>
          <w:p w14:paraId="36214F13" w14:textId="77777777" w:rsidR="001E2E80" w:rsidRPr="004D35A6" w:rsidRDefault="001E2E80" w:rsidP="00F7550F">
            <w:pPr>
              <w:spacing w:after="0"/>
            </w:pPr>
            <w:r w:rsidRPr="004D35A6">
              <w:t xml:space="preserve">De 10 :00 à 11 :59   </w:t>
            </w:r>
          </w:p>
        </w:tc>
        <w:tc>
          <w:tcPr>
            <w:tcW w:w="2552" w:type="dxa"/>
            <w:tcBorders>
              <w:left w:val="nil"/>
            </w:tcBorders>
          </w:tcPr>
          <w:p w14:paraId="36E349F2" w14:textId="77777777" w:rsidR="001E2E80" w:rsidRPr="004D35A6" w:rsidRDefault="001E2E80" w:rsidP="00F7550F">
            <w:pPr>
              <w:spacing w:after="0"/>
            </w:pPr>
            <w:r w:rsidRPr="004D35A6">
              <w:t>Orangé</w:t>
            </w:r>
          </w:p>
        </w:tc>
      </w:tr>
      <w:tr w:rsidR="001E2E80" w:rsidRPr="004D35A6" w14:paraId="2F55DE7F" w14:textId="77777777" w:rsidTr="00F7550F">
        <w:tc>
          <w:tcPr>
            <w:tcW w:w="2127" w:type="dxa"/>
            <w:tcBorders>
              <w:right w:val="nil"/>
            </w:tcBorders>
          </w:tcPr>
          <w:p w14:paraId="1F333F9F" w14:textId="77777777" w:rsidR="001E2E80" w:rsidRPr="004D35A6" w:rsidRDefault="001E2E80" w:rsidP="00F7550F">
            <w:pPr>
              <w:spacing w:after="0"/>
            </w:pPr>
            <w:r w:rsidRPr="004D35A6">
              <w:t xml:space="preserve">  12 :00 et 13 :00</w:t>
            </w:r>
          </w:p>
        </w:tc>
        <w:tc>
          <w:tcPr>
            <w:tcW w:w="2692" w:type="dxa"/>
            <w:tcBorders>
              <w:left w:val="nil"/>
            </w:tcBorders>
          </w:tcPr>
          <w:p w14:paraId="0C1C6D17" w14:textId="77777777" w:rsidR="001E2E80" w:rsidRPr="004D35A6" w:rsidRDefault="001E2E80" w:rsidP="00F7550F">
            <w:pPr>
              <w:spacing w:after="0"/>
            </w:pPr>
            <w:r w:rsidRPr="004D35A6">
              <w:t>Rouge Ombré</w:t>
            </w:r>
          </w:p>
        </w:tc>
        <w:tc>
          <w:tcPr>
            <w:tcW w:w="2410" w:type="dxa"/>
            <w:tcBorders>
              <w:right w:val="nil"/>
            </w:tcBorders>
          </w:tcPr>
          <w:p w14:paraId="3991B2EB" w14:textId="77777777" w:rsidR="001E2E80" w:rsidRPr="004D35A6" w:rsidRDefault="001E2E80" w:rsidP="00F7550F">
            <w:pPr>
              <w:spacing w:after="0"/>
            </w:pPr>
            <w:r w:rsidRPr="004D35A6">
              <w:t xml:space="preserve">De 12 :00 à 13 :59   </w:t>
            </w:r>
          </w:p>
        </w:tc>
        <w:tc>
          <w:tcPr>
            <w:tcW w:w="2552" w:type="dxa"/>
            <w:tcBorders>
              <w:left w:val="nil"/>
            </w:tcBorders>
          </w:tcPr>
          <w:p w14:paraId="2589B79E" w14:textId="77777777" w:rsidR="001E2E80" w:rsidRPr="004D35A6" w:rsidRDefault="001E2E80" w:rsidP="00F7550F">
            <w:pPr>
              <w:spacing w:after="0"/>
            </w:pPr>
            <w:r w:rsidRPr="004D35A6">
              <w:t>Rouge Ombré</w:t>
            </w:r>
          </w:p>
        </w:tc>
      </w:tr>
      <w:tr w:rsidR="001E2E80" w:rsidRPr="004D35A6" w14:paraId="758C291A" w14:textId="77777777" w:rsidTr="00F7550F">
        <w:tc>
          <w:tcPr>
            <w:tcW w:w="2127" w:type="dxa"/>
            <w:tcBorders>
              <w:right w:val="nil"/>
            </w:tcBorders>
          </w:tcPr>
          <w:p w14:paraId="0C458D86" w14:textId="77777777" w:rsidR="001E2E80" w:rsidRPr="004D35A6" w:rsidRDefault="001E2E80" w:rsidP="00F7550F">
            <w:pPr>
              <w:spacing w:after="0"/>
            </w:pPr>
            <w:r w:rsidRPr="004D35A6">
              <w:t xml:space="preserve">  14 :00 et 15 :00</w:t>
            </w:r>
          </w:p>
        </w:tc>
        <w:tc>
          <w:tcPr>
            <w:tcW w:w="2692" w:type="dxa"/>
            <w:tcBorders>
              <w:left w:val="nil"/>
            </w:tcBorders>
          </w:tcPr>
          <w:p w14:paraId="635309EC" w14:textId="77777777" w:rsidR="001E2E80" w:rsidRPr="004D35A6" w:rsidRDefault="001E2E80" w:rsidP="00F7550F">
            <w:pPr>
              <w:spacing w:after="0"/>
            </w:pPr>
            <w:r w:rsidRPr="004D35A6">
              <w:t>Vert Ombré</w:t>
            </w:r>
          </w:p>
        </w:tc>
        <w:tc>
          <w:tcPr>
            <w:tcW w:w="2410" w:type="dxa"/>
            <w:tcBorders>
              <w:right w:val="nil"/>
            </w:tcBorders>
          </w:tcPr>
          <w:p w14:paraId="03B07E13" w14:textId="77777777" w:rsidR="001E2E80" w:rsidRPr="004D35A6" w:rsidRDefault="001E2E80" w:rsidP="00F7550F">
            <w:pPr>
              <w:spacing w:after="0"/>
            </w:pPr>
            <w:r w:rsidRPr="004D35A6">
              <w:t xml:space="preserve">De 14 :00 à 15 :59   </w:t>
            </w:r>
          </w:p>
        </w:tc>
        <w:tc>
          <w:tcPr>
            <w:tcW w:w="2552" w:type="dxa"/>
            <w:tcBorders>
              <w:left w:val="nil"/>
            </w:tcBorders>
          </w:tcPr>
          <w:p w14:paraId="24E1627D" w14:textId="77777777" w:rsidR="001E2E80" w:rsidRPr="004D35A6" w:rsidRDefault="001E2E80" w:rsidP="00F7550F">
            <w:pPr>
              <w:spacing w:after="0"/>
            </w:pPr>
            <w:r w:rsidRPr="004D35A6">
              <w:t>Vert Ombré</w:t>
            </w:r>
          </w:p>
        </w:tc>
      </w:tr>
      <w:tr w:rsidR="001E2E80" w:rsidRPr="004D35A6" w14:paraId="4F9544ED" w14:textId="77777777" w:rsidTr="00F7550F">
        <w:tc>
          <w:tcPr>
            <w:tcW w:w="2127" w:type="dxa"/>
            <w:tcBorders>
              <w:right w:val="nil"/>
            </w:tcBorders>
          </w:tcPr>
          <w:p w14:paraId="1D11C687" w14:textId="77777777" w:rsidR="001E2E80" w:rsidRPr="004D35A6" w:rsidRDefault="001E2E80" w:rsidP="00F7550F">
            <w:pPr>
              <w:spacing w:after="0"/>
            </w:pPr>
            <w:r w:rsidRPr="004D35A6">
              <w:t xml:space="preserve">  16 :00 et 17 :00</w:t>
            </w:r>
          </w:p>
        </w:tc>
        <w:tc>
          <w:tcPr>
            <w:tcW w:w="2692" w:type="dxa"/>
            <w:tcBorders>
              <w:left w:val="nil"/>
            </w:tcBorders>
          </w:tcPr>
          <w:p w14:paraId="4DF9FB17" w14:textId="77777777" w:rsidR="001E2E80" w:rsidRPr="004D35A6" w:rsidRDefault="001E2E80" w:rsidP="00F7550F">
            <w:pPr>
              <w:spacing w:after="0"/>
            </w:pPr>
            <w:r w:rsidRPr="004D35A6">
              <w:t>Jaune Ombré</w:t>
            </w:r>
          </w:p>
        </w:tc>
        <w:tc>
          <w:tcPr>
            <w:tcW w:w="2410" w:type="dxa"/>
            <w:tcBorders>
              <w:right w:val="nil"/>
            </w:tcBorders>
          </w:tcPr>
          <w:p w14:paraId="0A22773A" w14:textId="77777777" w:rsidR="001E2E80" w:rsidRPr="004D35A6" w:rsidRDefault="001E2E80" w:rsidP="00F7550F">
            <w:pPr>
              <w:spacing w:after="0"/>
            </w:pPr>
            <w:r w:rsidRPr="004D35A6">
              <w:t>De 16 :00 à 17 :59</w:t>
            </w:r>
          </w:p>
        </w:tc>
        <w:tc>
          <w:tcPr>
            <w:tcW w:w="2552" w:type="dxa"/>
            <w:tcBorders>
              <w:left w:val="nil"/>
            </w:tcBorders>
          </w:tcPr>
          <w:p w14:paraId="6744A5B0" w14:textId="77777777" w:rsidR="001E2E80" w:rsidRPr="004D35A6" w:rsidRDefault="001E2E80" w:rsidP="00F7550F">
            <w:pPr>
              <w:spacing w:after="0"/>
            </w:pPr>
            <w:r w:rsidRPr="004D35A6">
              <w:t>Jaune Ombré</w:t>
            </w:r>
          </w:p>
        </w:tc>
      </w:tr>
      <w:tr w:rsidR="001E2E80" w:rsidRPr="004D35A6" w14:paraId="6389E995" w14:textId="77777777" w:rsidTr="00F7550F">
        <w:tc>
          <w:tcPr>
            <w:tcW w:w="2127" w:type="dxa"/>
            <w:tcBorders>
              <w:right w:val="nil"/>
            </w:tcBorders>
          </w:tcPr>
          <w:p w14:paraId="2C8218D5" w14:textId="77777777" w:rsidR="001E2E80" w:rsidRPr="004D35A6" w:rsidRDefault="001E2E80" w:rsidP="00F7550F">
            <w:pPr>
              <w:spacing w:after="0"/>
            </w:pPr>
            <w:r w:rsidRPr="004D35A6">
              <w:t xml:space="preserve">  18 :00 et 19 :00</w:t>
            </w:r>
          </w:p>
        </w:tc>
        <w:tc>
          <w:tcPr>
            <w:tcW w:w="2692" w:type="dxa"/>
            <w:tcBorders>
              <w:left w:val="nil"/>
            </w:tcBorders>
          </w:tcPr>
          <w:p w14:paraId="15FF69F7" w14:textId="77777777" w:rsidR="001E2E80" w:rsidRPr="004D35A6" w:rsidRDefault="001E2E80" w:rsidP="00F7550F">
            <w:pPr>
              <w:spacing w:after="0"/>
            </w:pPr>
            <w:r w:rsidRPr="004D35A6">
              <w:t>Violet Ombré</w:t>
            </w:r>
          </w:p>
        </w:tc>
        <w:tc>
          <w:tcPr>
            <w:tcW w:w="2410" w:type="dxa"/>
            <w:tcBorders>
              <w:right w:val="nil"/>
            </w:tcBorders>
          </w:tcPr>
          <w:p w14:paraId="0290E042" w14:textId="77777777" w:rsidR="001E2E80" w:rsidRPr="004D35A6" w:rsidRDefault="001E2E80" w:rsidP="00F7550F">
            <w:pPr>
              <w:spacing w:after="0"/>
            </w:pPr>
            <w:r w:rsidRPr="004D35A6">
              <w:t xml:space="preserve">De 18 :00 à 19 :59   </w:t>
            </w:r>
          </w:p>
        </w:tc>
        <w:tc>
          <w:tcPr>
            <w:tcW w:w="2552" w:type="dxa"/>
            <w:tcBorders>
              <w:left w:val="nil"/>
            </w:tcBorders>
          </w:tcPr>
          <w:p w14:paraId="0AF7E7F2" w14:textId="77777777" w:rsidR="001E2E80" w:rsidRPr="004D35A6" w:rsidRDefault="001E2E80" w:rsidP="00F7550F">
            <w:pPr>
              <w:spacing w:after="0"/>
            </w:pPr>
            <w:r w:rsidRPr="004D35A6">
              <w:t>Violet Ombré</w:t>
            </w:r>
          </w:p>
        </w:tc>
      </w:tr>
      <w:tr w:rsidR="001E2E80" w:rsidRPr="004D35A6" w14:paraId="51669FE3" w14:textId="77777777" w:rsidTr="00F7550F">
        <w:tc>
          <w:tcPr>
            <w:tcW w:w="2127" w:type="dxa"/>
            <w:tcBorders>
              <w:right w:val="nil"/>
            </w:tcBorders>
          </w:tcPr>
          <w:p w14:paraId="3CD2F294" w14:textId="77777777" w:rsidR="001E2E80" w:rsidRPr="004D35A6" w:rsidRDefault="001E2E80" w:rsidP="00F7550F">
            <w:pPr>
              <w:spacing w:after="0"/>
            </w:pPr>
            <w:r w:rsidRPr="004D35A6">
              <w:t xml:space="preserve">  20 :00 et 21 :00</w:t>
            </w:r>
          </w:p>
        </w:tc>
        <w:tc>
          <w:tcPr>
            <w:tcW w:w="2692" w:type="dxa"/>
            <w:tcBorders>
              <w:left w:val="nil"/>
            </w:tcBorders>
          </w:tcPr>
          <w:p w14:paraId="03B0F32F" w14:textId="77777777" w:rsidR="001E2E80" w:rsidRPr="004D35A6" w:rsidRDefault="001E2E80" w:rsidP="00F7550F">
            <w:pPr>
              <w:spacing w:after="0"/>
            </w:pPr>
            <w:r w:rsidRPr="004D35A6">
              <w:t xml:space="preserve">Bleu Ombré </w:t>
            </w:r>
          </w:p>
        </w:tc>
        <w:tc>
          <w:tcPr>
            <w:tcW w:w="2410" w:type="dxa"/>
            <w:tcBorders>
              <w:right w:val="nil"/>
            </w:tcBorders>
          </w:tcPr>
          <w:p w14:paraId="366DF644" w14:textId="77777777" w:rsidR="001E2E80" w:rsidRPr="004D35A6" w:rsidRDefault="001E2E80" w:rsidP="00F7550F">
            <w:pPr>
              <w:spacing w:after="0"/>
            </w:pPr>
            <w:r w:rsidRPr="004D35A6">
              <w:t xml:space="preserve">De 20 :00 à 21 :59   </w:t>
            </w:r>
          </w:p>
        </w:tc>
        <w:tc>
          <w:tcPr>
            <w:tcW w:w="2552" w:type="dxa"/>
            <w:tcBorders>
              <w:left w:val="nil"/>
            </w:tcBorders>
          </w:tcPr>
          <w:p w14:paraId="338D5E47" w14:textId="77777777" w:rsidR="001E2E80" w:rsidRPr="004D35A6" w:rsidRDefault="001E2E80" w:rsidP="00F7550F">
            <w:pPr>
              <w:spacing w:after="0"/>
            </w:pPr>
            <w:r w:rsidRPr="004D35A6">
              <w:t xml:space="preserve">Bleu Ombré </w:t>
            </w:r>
          </w:p>
        </w:tc>
      </w:tr>
      <w:tr w:rsidR="001E2E80" w:rsidRPr="004D35A6" w14:paraId="4FAF58BC" w14:textId="77777777" w:rsidTr="00F7550F">
        <w:tc>
          <w:tcPr>
            <w:tcW w:w="2127" w:type="dxa"/>
            <w:tcBorders>
              <w:right w:val="nil"/>
            </w:tcBorders>
          </w:tcPr>
          <w:p w14:paraId="691095FD" w14:textId="77777777" w:rsidR="001E2E80" w:rsidRPr="004D35A6" w:rsidRDefault="001E2E80" w:rsidP="00F7550F">
            <w:pPr>
              <w:spacing w:after="0"/>
            </w:pPr>
            <w:r w:rsidRPr="004D35A6">
              <w:t xml:space="preserve">  22 :00 et 23 :00</w:t>
            </w:r>
          </w:p>
        </w:tc>
        <w:tc>
          <w:tcPr>
            <w:tcW w:w="2692" w:type="dxa"/>
            <w:tcBorders>
              <w:left w:val="nil"/>
            </w:tcBorders>
          </w:tcPr>
          <w:p w14:paraId="3C56F289" w14:textId="77777777" w:rsidR="001E2E80" w:rsidRPr="004D35A6" w:rsidRDefault="001E2E80" w:rsidP="00F7550F">
            <w:pPr>
              <w:spacing w:after="0"/>
            </w:pPr>
            <w:r w:rsidRPr="004D35A6">
              <w:t>Orangé Ombré</w:t>
            </w:r>
          </w:p>
        </w:tc>
        <w:tc>
          <w:tcPr>
            <w:tcW w:w="2410" w:type="dxa"/>
            <w:tcBorders>
              <w:right w:val="nil"/>
            </w:tcBorders>
          </w:tcPr>
          <w:p w14:paraId="6EA353A0" w14:textId="77777777" w:rsidR="001E2E80" w:rsidRPr="004D35A6" w:rsidRDefault="001E2E80" w:rsidP="00F7550F">
            <w:pPr>
              <w:spacing w:after="0"/>
            </w:pPr>
            <w:r w:rsidRPr="004D35A6">
              <w:t xml:space="preserve">De 22 :00 à 23 :59   </w:t>
            </w:r>
          </w:p>
        </w:tc>
        <w:tc>
          <w:tcPr>
            <w:tcW w:w="2552" w:type="dxa"/>
            <w:tcBorders>
              <w:left w:val="nil"/>
            </w:tcBorders>
          </w:tcPr>
          <w:p w14:paraId="0ACC0382" w14:textId="77777777" w:rsidR="001E2E80" w:rsidRPr="004D35A6" w:rsidRDefault="001E2E80" w:rsidP="00F7550F">
            <w:pPr>
              <w:spacing w:after="0"/>
            </w:pPr>
            <w:r w:rsidRPr="004D35A6">
              <w:t>Orangé Ombré</w:t>
            </w:r>
          </w:p>
        </w:tc>
      </w:tr>
    </w:tbl>
    <w:p w14:paraId="14EBFB37" w14:textId="77777777" w:rsidR="001E2E80" w:rsidRDefault="001E2E80" w:rsidP="001E2E80">
      <w:pPr>
        <w:spacing w:after="0"/>
      </w:pPr>
    </w:p>
    <w:p w14:paraId="3C113B6E" w14:textId="77777777" w:rsidR="001E2E80" w:rsidRDefault="001E2E80" w:rsidP="001E2E80">
      <w:pPr>
        <w:jc w:val="center"/>
        <w:rPr>
          <w:b/>
        </w:rPr>
      </w:pPr>
    </w:p>
    <w:p w14:paraId="7C21CB9D" w14:textId="77777777" w:rsidR="001E2E80" w:rsidRPr="007E013E" w:rsidRDefault="001E2E80" w:rsidP="001E2E80">
      <w:pPr>
        <w:jc w:val="center"/>
        <w:rPr>
          <w:b/>
        </w:rPr>
      </w:pPr>
      <w:r>
        <w:rPr>
          <w:b/>
        </w:rPr>
        <w:t>ÉNERGIE DES HEURES avancées</w:t>
      </w:r>
    </w:p>
    <w:tbl>
      <w:tblPr>
        <w:tblW w:w="978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2763"/>
        <w:gridCol w:w="2198"/>
        <w:gridCol w:w="2693"/>
      </w:tblGrid>
      <w:tr w:rsidR="001E2E80" w:rsidRPr="004D35A6" w14:paraId="2521CB7B" w14:textId="77777777" w:rsidTr="00F7550F">
        <w:tc>
          <w:tcPr>
            <w:tcW w:w="2127" w:type="dxa"/>
            <w:tcBorders>
              <w:right w:val="nil"/>
            </w:tcBorders>
          </w:tcPr>
          <w:p w14:paraId="378D5260" w14:textId="77777777" w:rsidR="001E2E80" w:rsidRPr="004D35A6" w:rsidRDefault="001E2E80" w:rsidP="00F7550F">
            <w:pPr>
              <w:spacing w:after="0"/>
            </w:pPr>
            <w:r w:rsidRPr="004D35A6">
              <w:t xml:space="preserve">  </w:t>
            </w:r>
            <w:r>
              <w:t>01 :00</w:t>
            </w:r>
            <w:r w:rsidRPr="004D35A6">
              <w:t xml:space="preserve"> et 0</w:t>
            </w:r>
            <w:r>
              <w:t>2</w:t>
            </w:r>
            <w:r w:rsidRPr="004D35A6">
              <w:t xml:space="preserve"> :00 </w:t>
            </w:r>
          </w:p>
        </w:tc>
        <w:tc>
          <w:tcPr>
            <w:tcW w:w="2763" w:type="dxa"/>
            <w:tcBorders>
              <w:left w:val="nil"/>
            </w:tcBorders>
          </w:tcPr>
          <w:p w14:paraId="439E0EF5" w14:textId="77777777" w:rsidR="001E2E80" w:rsidRPr="004D35A6" w:rsidRDefault="001E2E80" w:rsidP="00F7550F">
            <w:pPr>
              <w:spacing w:after="0"/>
            </w:pPr>
            <w:r w:rsidRPr="004D35A6">
              <w:t xml:space="preserve">Rouge </w:t>
            </w:r>
          </w:p>
        </w:tc>
        <w:tc>
          <w:tcPr>
            <w:tcW w:w="2198" w:type="dxa"/>
            <w:tcBorders>
              <w:right w:val="nil"/>
            </w:tcBorders>
          </w:tcPr>
          <w:p w14:paraId="21B09DEE" w14:textId="77777777" w:rsidR="001E2E80" w:rsidRPr="004D35A6" w:rsidRDefault="001E2E80" w:rsidP="00F7550F">
            <w:pPr>
              <w:spacing w:after="0"/>
            </w:pPr>
            <w:r w:rsidRPr="004D35A6">
              <w:t>De 0</w:t>
            </w:r>
            <w:r>
              <w:t>1</w:t>
            </w:r>
            <w:r w:rsidRPr="004D35A6">
              <w:t> :00 à 0</w:t>
            </w:r>
            <w:r>
              <w:t>2</w:t>
            </w:r>
            <w:r w:rsidRPr="004D35A6">
              <w:t xml:space="preserve"> :59   </w:t>
            </w:r>
          </w:p>
        </w:tc>
        <w:tc>
          <w:tcPr>
            <w:tcW w:w="2693" w:type="dxa"/>
            <w:tcBorders>
              <w:left w:val="nil"/>
            </w:tcBorders>
          </w:tcPr>
          <w:p w14:paraId="0FA76D89" w14:textId="77777777" w:rsidR="001E2E80" w:rsidRPr="004D35A6" w:rsidRDefault="001E2E80" w:rsidP="00F7550F">
            <w:pPr>
              <w:spacing w:after="0"/>
            </w:pPr>
            <w:r w:rsidRPr="004D35A6">
              <w:t xml:space="preserve">Rouge </w:t>
            </w:r>
          </w:p>
        </w:tc>
      </w:tr>
      <w:tr w:rsidR="001E2E80" w:rsidRPr="004D35A6" w14:paraId="40A12347" w14:textId="77777777" w:rsidTr="00F7550F">
        <w:tc>
          <w:tcPr>
            <w:tcW w:w="2127" w:type="dxa"/>
            <w:tcBorders>
              <w:right w:val="nil"/>
            </w:tcBorders>
          </w:tcPr>
          <w:p w14:paraId="1C87F5B1" w14:textId="77777777" w:rsidR="001E2E80" w:rsidRPr="004D35A6" w:rsidRDefault="001E2E80" w:rsidP="00F7550F">
            <w:pPr>
              <w:spacing w:after="0"/>
            </w:pPr>
            <w:r w:rsidRPr="004D35A6">
              <w:t xml:space="preserve">  0</w:t>
            </w:r>
            <w:r>
              <w:t>3</w:t>
            </w:r>
            <w:r w:rsidRPr="004D35A6">
              <w:t> :00 et 0</w:t>
            </w:r>
            <w:r>
              <w:t>4</w:t>
            </w:r>
            <w:r w:rsidRPr="004D35A6">
              <w:t xml:space="preserve"> :0</w:t>
            </w:r>
            <w:r>
              <w:t>0</w:t>
            </w:r>
          </w:p>
        </w:tc>
        <w:tc>
          <w:tcPr>
            <w:tcW w:w="2763" w:type="dxa"/>
            <w:tcBorders>
              <w:left w:val="nil"/>
            </w:tcBorders>
          </w:tcPr>
          <w:p w14:paraId="26E95022" w14:textId="77777777" w:rsidR="001E2E80" w:rsidRPr="004D35A6" w:rsidRDefault="001E2E80" w:rsidP="00F7550F">
            <w:pPr>
              <w:spacing w:after="0"/>
            </w:pPr>
            <w:r w:rsidRPr="004D35A6">
              <w:t xml:space="preserve">Vert </w:t>
            </w:r>
          </w:p>
        </w:tc>
        <w:tc>
          <w:tcPr>
            <w:tcW w:w="2198" w:type="dxa"/>
            <w:tcBorders>
              <w:right w:val="nil"/>
            </w:tcBorders>
          </w:tcPr>
          <w:p w14:paraId="5FB3F11B" w14:textId="77777777" w:rsidR="001E2E80" w:rsidRPr="004D35A6" w:rsidRDefault="001E2E80" w:rsidP="00F7550F">
            <w:pPr>
              <w:spacing w:after="0"/>
            </w:pPr>
            <w:r w:rsidRPr="004D35A6">
              <w:t>De 0</w:t>
            </w:r>
            <w:r>
              <w:t>3</w:t>
            </w:r>
            <w:r w:rsidRPr="004D35A6">
              <w:t> :00 à 0</w:t>
            </w:r>
            <w:r>
              <w:t>4</w:t>
            </w:r>
            <w:r w:rsidRPr="004D35A6">
              <w:t xml:space="preserve"> :59   </w:t>
            </w:r>
          </w:p>
        </w:tc>
        <w:tc>
          <w:tcPr>
            <w:tcW w:w="2693" w:type="dxa"/>
            <w:tcBorders>
              <w:left w:val="nil"/>
            </w:tcBorders>
          </w:tcPr>
          <w:p w14:paraId="153580F6" w14:textId="77777777" w:rsidR="001E2E80" w:rsidRPr="004D35A6" w:rsidRDefault="001E2E80" w:rsidP="00F7550F">
            <w:pPr>
              <w:spacing w:after="0"/>
            </w:pPr>
            <w:r w:rsidRPr="004D35A6">
              <w:t xml:space="preserve">Vert </w:t>
            </w:r>
          </w:p>
        </w:tc>
      </w:tr>
      <w:tr w:rsidR="001E2E80" w:rsidRPr="004D35A6" w14:paraId="59A3442B" w14:textId="77777777" w:rsidTr="00F7550F">
        <w:tc>
          <w:tcPr>
            <w:tcW w:w="2127" w:type="dxa"/>
            <w:tcBorders>
              <w:right w:val="nil"/>
            </w:tcBorders>
          </w:tcPr>
          <w:p w14:paraId="00D32055" w14:textId="77777777" w:rsidR="001E2E80" w:rsidRPr="004D35A6" w:rsidRDefault="001E2E80" w:rsidP="00F7550F">
            <w:pPr>
              <w:spacing w:after="0"/>
            </w:pPr>
            <w:r w:rsidRPr="004D35A6">
              <w:t xml:space="preserve">  0</w:t>
            </w:r>
            <w:r>
              <w:t>5</w:t>
            </w:r>
            <w:r w:rsidRPr="004D35A6">
              <w:t> :00 et 0</w:t>
            </w:r>
            <w:r>
              <w:t>6</w:t>
            </w:r>
            <w:r w:rsidRPr="004D35A6">
              <w:t> :00</w:t>
            </w:r>
          </w:p>
        </w:tc>
        <w:tc>
          <w:tcPr>
            <w:tcW w:w="2763" w:type="dxa"/>
            <w:tcBorders>
              <w:left w:val="nil"/>
            </w:tcBorders>
          </w:tcPr>
          <w:p w14:paraId="3E8BFF92" w14:textId="77777777" w:rsidR="001E2E80" w:rsidRPr="004D35A6" w:rsidRDefault="001E2E80" w:rsidP="00F7550F">
            <w:pPr>
              <w:spacing w:after="0"/>
            </w:pPr>
            <w:r w:rsidRPr="004D35A6">
              <w:t xml:space="preserve">Jaune      </w:t>
            </w:r>
          </w:p>
        </w:tc>
        <w:tc>
          <w:tcPr>
            <w:tcW w:w="2198" w:type="dxa"/>
            <w:tcBorders>
              <w:right w:val="nil"/>
            </w:tcBorders>
          </w:tcPr>
          <w:p w14:paraId="1BD861B4" w14:textId="77777777" w:rsidR="001E2E80" w:rsidRPr="004D35A6" w:rsidRDefault="001E2E80" w:rsidP="00F7550F">
            <w:pPr>
              <w:spacing w:after="0"/>
            </w:pPr>
            <w:r w:rsidRPr="004D35A6">
              <w:t>De 0</w:t>
            </w:r>
            <w:r>
              <w:t>5</w:t>
            </w:r>
            <w:r w:rsidRPr="004D35A6">
              <w:t> :00 à 0</w:t>
            </w:r>
            <w:r>
              <w:t>6</w:t>
            </w:r>
            <w:r w:rsidRPr="004D35A6">
              <w:t xml:space="preserve"> :59       </w:t>
            </w:r>
          </w:p>
        </w:tc>
        <w:tc>
          <w:tcPr>
            <w:tcW w:w="2693" w:type="dxa"/>
            <w:tcBorders>
              <w:left w:val="nil"/>
            </w:tcBorders>
          </w:tcPr>
          <w:p w14:paraId="5728F747" w14:textId="77777777" w:rsidR="001E2E80" w:rsidRPr="004D35A6" w:rsidRDefault="001E2E80" w:rsidP="00F7550F">
            <w:pPr>
              <w:spacing w:after="0"/>
            </w:pPr>
            <w:r w:rsidRPr="004D35A6">
              <w:t xml:space="preserve">Jaune      </w:t>
            </w:r>
          </w:p>
        </w:tc>
      </w:tr>
      <w:tr w:rsidR="001E2E80" w:rsidRPr="004D35A6" w14:paraId="64B45A50" w14:textId="77777777" w:rsidTr="00F7550F">
        <w:tc>
          <w:tcPr>
            <w:tcW w:w="2127" w:type="dxa"/>
            <w:tcBorders>
              <w:right w:val="nil"/>
            </w:tcBorders>
          </w:tcPr>
          <w:p w14:paraId="677B1C9B" w14:textId="77777777" w:rsidR="001E2E80" w:rsidRPr="004D35A6" w:rsidRDefault="001E2E80" w:rsidP="00F7550F">
            <w:pPr>
              <w:spacing w:after="0"/>
            </w:pPr>
            <w:r w:rsidRPr="004D35A6">
              <w:t xml:space="preserve">  0</w:t>
            </w:r>
            <w:r>
              <w:t>7</w:t>
            </w:r>
            <w:r w:rsidRPr="004D35A6">
              <w:t> :00 et 0</w:t>
            </w:r>
            <w:r>
              <w:t>8</w:t>
            </w:r>
            <w:r w:rsidRPr="004D35A6">
              <w:t> :00</w:t>
            </w:r>
          </w:p>
        </w:tc>
        <w:tc>
          <w:tcPr>
            <w:tcW w:w="2763" w:type="dxa"/>
            <w:tcBorders>
              <w:left w:val="nil"/>
            </w:tcBorders>
          </w:tcPr>
          <w:p w14:paraId="7905513A" w14:textId="77777777" w:rsidR="001E2E80" w:rsidRPr="004D35A6" w:rsidRDefault="001E2E80" w:rsidP="00F7550F">
            <w:pPr>
              <w:spacing w:after="0"/>
            </w:pPr>
            <w:r w:rsidRPr="004D35A6">
              <w:t xml:space="preserve">Violet </w:t>
            </w:r>
          </w:p>
        </w:tc>
        <w:tc>
          <w:tcPr>
            <w:tcW w:w="2198" w:type="dxa"/>
            <w:tcBorders>
              <w:right w:val="nil"/>
            </w:tcBorders>
          </w:tcPr>
          <w:p w14:paraId="5C0A25FD" w14:textId="77777777" w:rsidR="001E2E80" w:rsidRPr="004D35A6" w:rsidRDefault="001E2E80" w:rsidP="00F7550F">
            <w:pPr>
              <w:spacing w:after="0"/>
            </w:pPr>
            <w:r w:rsidRPr="004D35A6">
              <w:t>De 0</w:t>
            </w:r>
            <w:r>
              <w:t>7</w:t>
            </w:r>
            <w:r w:rsidRPr="004D35A6">
              <w:t> :00 à 0</w:t>
            </w:r>
            <w:r>
              <w:t>8</w:t>
            </w:r>
            <w:r w:rsidRPr="004D35A6">
              <w:t xml:space="preserve"> :59   </w:t>
            </w:r>
          </w:p>
        </w:tc>
        <w:tc>
          <w:tcPr>
            <w:tcW w:w="2693" w:type="dxa"/>
            <w:tcBorders>
              <w:left w:val="nil"/>
            </w:tcBorders>
          </w:tcPr>
          <w:p w14:paraId="0C6047EF" w14:textId="77777777" w:rsidR="001E2E80" w:rsidRPr="004D35A6" w:rsidRDefault="001E2E80" w:rsidP="00F7550F">
            <w:pPr>
              <w:spacing w:after="0"/>
            </w:pPr>
            <w:r w:rsidRPr="004D35A6">
              <w:t xml:space="preserve">Violet </w:t>
            </w:r>
          </w:p>
        </w:tc>
      </w:tr>
      <w:tr w:rsidR="001E2E80" w:rsidRPr="004D35A6" w14:paraId="0894568A" w14:textId="77777777" w:rsidTr="00F7550F">
        <w:tc>
          <w:tcPr>
            <w:tcW w:w="2127" w:type="dxa"/>
            <w:tcBorders>
              <w:right w:val="nil"/>
            </w:tcBorders>
          </w:tcPr>
          <w:p w14:paraId="75F99BA1" w14:textId="77777777" w:rsidR="001E2E80" w:rsidRPr="004D35A6" w:rsidRDefault="001E2E80" w:rsidP="00F7550F">
            <w:pPr>
              <w:spacing w:after="0"/>
            </w:pPr>
            <w:r w:rsidRPr="004D35A6">
              <w:t xml:space="preserve">  0</w:t>
            </w:r>
            <w:r>
              <w:t>9</w:t>
            </w:r>
            <w:r w:rsidRPr="004D35A6">
              <w:t xml:space="preserve"> :00 et </w:t>
            </w:r>
            <w:r>
              <w:t>1</w:t>
            </w:r>
            <w:r w:rsidRPr="004D35A6">
              <w:t>0 :0</w:t>
            </w:r>
            <w:r>
              <w:t>0</w:t>
            </w:r>
          </w:p>
        </w:tc>
        <w:tc>
          <w:tcPr>
            <w:tcW w:w="2763" w:type="dxa"/>
            <w:tcBorders>
              <w:left w:val="nil"/>
            </w:tcBorders>
          </w:tcPr>
          <w:p w14:paraId="03D47743" w14:textId="77777777" w:rsidR="001E2E80" w:rsidRPr="004D35A6" w:rsidRDefault="001E2E80" w:rsidP="00F7550F">
            <w:pPr>
              <w:spacing w:after="0"/>
            </w:pPr>
            <w:r w:rsidRPr="004D35A6">
              <w:t>Bleu</w:t>
            </w:r>
          </w:p>
        </w:tc>
        <w:tc>
          <w:tcPr>
            <w:tcW w:w="2198" w:type="dxa"/>
            <w:tcBorders>
              <w:right w:val="nil"/>
            </w:tcBorders>
          </w:tcPr>
          <w:p w14:paraId="08EFFDEA" w14:textId="77777777" w:rsidR="001E2E80" w:rsidRPr="004D35A6" w:rsidRDefault="001E2E80" w:rsidP="00F7550F">
            <w:pPr>
              <w:spacing w:after="0"/>
            </w:pPr>
            <w:r w:rsidRPr="004D35A6">
              <w:t>De 0</w:t>
            </w:r>
            <w:r>
              <w:t>9</w:t>
            </w:r>
            <w:r w:rsidRPr="004D35A6">
              <w:t xml:space="preserve"> :00 à </w:t>
            </w:r>
            <w:r>
              <w:t>1</w:t>
            </w:r>
            <w:r w:rsidRPr="004D35A6">
              <w:t>0</w:t>
            </w:r>
            <w:r>
              <w:t xml:space="preserve"> </w:t>
            </w:r>
            <w:r w:rsidRPr="004D35A6">
              <w:t xml:space="preserve">:59   </w:t>
            </w:r>
          </w:p>
        </w:tc>
        <w:tc>
          <w:tcPr>
            <w:tcW w:w="2693" w:type="dxa"/>
            <w:tcBorders>
              <w:left w:val="nil"/>
            </w:tcBorders>
          </w:tcPr>
          <w:p w14:paraId="79ECB2CD" w14:textId="77777777" w:rsidR="001E2E80" w:rsidRPr="004D35A6" w:rsidRDefault="001E2E80" w:rsidP="00F7550F">
            <w:pPr>
              <w:spacing w:after="0"/>
            </w:pPr>
            <w:r w:rsidRPr="004D35A6">
              <w:t>Bleu</w:t>
            </w:r>
          </w:p>
        </w:tc>
      </w:tr>
      <w:tr w:rsidR="001E2E80" w:rsidRPr="004D35A6" w14:paraId="7BB2DBB0" w14:textId="77777777" w:rsidTr="00F7550F">
        <w:tc>
          <w:tcPr>
            <w:tcW w:w="2127" w:type="dxa"/>
            <w:tcBorders>
              <w:right w:val="nil"/>
            </w:tcBorders>
          </w:tcPr>
          <w:p w14:paraId="3DC8AD8C" w14:textId="77777777" w:rsidR="001E2E80" w:rsidRPr="004D35A6" w:rsidRDefault="001E2E80" w:rsidP="00F7550F">
            <w:pPr>
              <w:spacing w:after="0"/>
            </w:pPr>
            <w:r w:rsidRPr="004D35A6">
              <w:t xml:space="preserve">  1</w:t>
            </w:r>
            <w:r>
              <w:t>1</w:t>
            </w:r>
            <w:r w:rsidRPr="004D35A6">
              <w:t> :00 et 1</w:t>
            </w:r>
            <w:r>
              <w:t>2</w:t>
            </w:r>
            <w:r w:rsidRPr="004D35A6">
              <w:t> :00</w:t>
            </w:r>
          </w:p>
        </w:tc>
        <w:tc>
          <w:tcPr>
            <w:tcW w:w="2763" w:type="dxa"/>
            <w:tcBorders>
              <w:left w:val="nil"/>
            </w:tcBorders>
          </w:tcPr>
          <w:p w14:paraId="56B69D4A" w14:textId="77777777" w:rsidR="001E2E80" w:rsidRPr="004D35A6" w:rsidRDefault="001E2E80" w:rsidP="00F7550F">
            <w:pPr>
              <w:spacing w:after="0"/>
            </w:pPr>
            <w:r w:rsidRPr="004D35A6">
              <w:t>Orangé</w:t>
            </w:r>
          </w:p>
        </w:tc>
        <w:tc>
          <w:tcPr>
            <w:tcW w:w="2198" w:type="dxa"/>
            <w:tcBorders>
              <w:right w:val="nil"/>
            </w:tcBorders>
          </w:tcPr>
          <w:p w14:paraId="36BCFA06" w14:textId="77777777" w:rsidR="001E2E80" w:rsidRPr="004D35A6" w:rsidRDefault="001E2E80" w:rsidP="00F7550F">
            <w:pPr>
              <w:spacing w:after="0"/>
            </w:pPr>
            <w:r w:rsidRPr="004D35A6">
              <w:t>De 1</w:t>
            </w:r>
            <w:r>
              <w:t>1</w:t>
            </w:r>
            <w:r w:rsidRPr="004D35A6">
              <w:t> :00 à 1</w:t>
            </w:r>
            <w:r>
              <w:t>2</w:t>
            </w:r>
            <w:r w:rsidRPr="004D35A6">
              <w:t xml:space="preserve"> :59   </w:t>
            </w:r>
          </w:p>
        </w:tc>
        <w:tc>
          <w:tcPr>
            <w:tcW w:w="2693" w:type="dxa"/>
            <w:tcBorders>
              <w:left w:val="nil"/>
            </w:tcBorders>
          </w:tcPr>
          <w:p w14:paraId="0AD07F5D" w14:textId="77777777" w:rsidR="001E2E80" w:rsidRPr="004D35A6" w:rsidRDefault="001E2E80" w:rsidP="00F7550F">
            <w:pPr>
              <w:spacing w:after="0"/>
            </w:pPr>
            <w:r w:rsidRPr="004D35A6">
              <w:t>Orangé</w:t>
            </w:r>
          </w:p>
        </w:tc>
      </w:tr>
      <w:tr w:rsidR="001E2E80" w:rsidRPr="004D35A6" w14:paraId="523F7446" w14:textId="77777777" w:rsidTr="00F7550F">
        <w:tc>
          <w:tcPr>
            <w:tcW w:w="2127" w:type="dxa"/>
            <w:tcBorders>
              <w:right w:val="nil"/>
            </w:tcBorders>
          </w:tcPr>
          <w:p w14:paraId="17A2E507" w14:textId="77777777" w:rsidR="001E2E80" w:rsidRPr="004D35A6" w:rsidRDefault="001E2E80" w:rsidP="00F7550F">
            <w:pPr>
              <w:spacing w:after="0"/>
            </w:pPr>
            <w:r w:rsidRPr="004D35A6">
              <w:t xml:space="preserve">  1</w:t>
            </w:r>
            <w:r>
              <w:t>3</w:t>
            </w:r>
            <w:r w:rsidRPr="004D35A6">
              <w:t> :00 et 1</w:t>
            </w:r>
            <w:r>
              <w:t>4</w:t>
            </w:r>
            <w:r w:rsidRPr="004D35A6">
              <w:t> :00</w:t>
            </w:r>
          </w:p>
        </w:tc>
        <w:tc>
          <w:tcPr>
            <w:tcW w:w="2763" w:type="dxa"/>
            <w:tcBorders>
              <w:left w:val="nil"/>
            </w:tcBorders>
          </w:tcPr>
          <w:p w14:paraId="5F38FB35" w14:textId="77777777" w:rsidR="001E2E80" w:rsidRPr="004D35A6" w:rsidRDefault="001E2E80" w:rsidP="00F7550F">
            <w:pPr>
              <w:spacing w:after="0"/>
            </w:pPr>
            <w:r>
              <w:t>R</w:t>
            </w:r>
            <w:r w:rsidRPr="004D35A6">
              <w:t>ouge Ombré</w:t>
            </w:r>
          </w:p>
        </w:tc>
        <w:tc>
          <w:tcPr>
            <w:tcW w:w="2198" w:type="dxa"/>
            <w:tcBorders>
              <w:right w:val="nil"/>
            </w:tcBorders>
          </w:tcPr>
          <w:p w14:paraId="280A0CE7" w14:textId="77777777" w:rsidR="001E2E80" w:rsidRPr="004D35A6" w:rsidRDefault="001E2E80" w:rsidP="00F7550F">
            <w:pPr>
              <w:spacing w:after="0"/>
            </w:pPr>
            <w:r w:rsidRPr="004D35A6">
              <w:t>De 1</w:t>
            </w:r>
            <w:r>
              <w:t>3</w:t>
            </w:r>
            <w:r w:rsidRPr="004D35A6">
              <w:t> :00 à 1</w:t>
            </w:r>
            <w:r>
              <w:t>4</w:t>
            </w:r>
            <w:r w:rsidRPr="004D35A6">
              <w:t xml:space="preserve"> :59   </w:t>
            </w:r>
          </w:p>
        </w:tc>
        <w:tc>
          <w:tcPr>
            <w:tcW w:w="2693" w:type="dxa"/>
            <w:tcBorders>
              <w:left w:val="nil"/>
            </w:tcBorders>
          </w:tcPr>
          <w:p w14:paraId="249DBBEF" w14:textId="77777777" w:rsidR="001E2E80" w:rsidRPr="004D35A6" w:rsidRDefault="001E2E80" w:rsidP="00F7550F">
            <w:pPr>
              <w:spacing w:after="0"/>
            </w:pPr>
            <w:r w:rsidRPr="004D35A6">
              <w:t>Rouge Ombré</w:t>
            </w:r>
          </w:p>
        </w:tc>
      </w:tr>
      <w:tr w:rsidR="001E2E80" w:rsidRPr="004D35A6" w14:paraId="334DA513" w14:textId="77777777" w:rsidTr="00F7550F">
        <w:tc>
          <w:tcPr>
            <w:tcW w:w="2127" w:type="dxa"/>
            <w:tcBorders>
              <w:right w:val="nil"/>
            </w:tcBorders>
          </w:tcPr>
          <w:p w14:paraId="675C80F6" w14:textId="77777777" w:rsidR="001E2E80" w:rsidRPr="004D35A6" w:rsidRDefault="001E2E80" w:rsidP="00F7550F">
            <w:pPr>
              <w:spacing w:after="0"/>
            </w:pPr>
            <w:r w:rsidRPr="004D35A6">
              <w:t xml:space="preserve">  1</w:t>
            </w:r>
            <w:r>
              <w:t>5</w:t>
            </w:r>
            <w:r w:rsidRPr="004D35A6">
              <w:t> :00 et 1</w:t>
            </w:r>
            <w:r>
              <w:t>6</w:t>
            </w:r>
            <w:r w:rsidRPr="004D35A6">
              <w:t> :00</w:t>
            </w:r>
          </w:p>
        </w:tc>
        <w:tc>
          <w:tcPr>
            <w:tcW w:w="2763" w:type="dxa"/>
            <w:tcBorders>
              <w:left w:val="nil"/>
            </w:tcBorders>
          </w:tcPr>
          <w:p w14:paraId="62CC4DE8" w14:textId="77777777" w:rsidR="001E2E80" w:rsidRPr="004D35A6" w:rsidRDefault="001E2E80" w:rsidP="00F7550F">
            <w:pPr>
              <w:spacing w:after="0"/>
            </w:pPr>
            <w:r w:rsidRPr="004D35A6">
              <w:t>Vert Ombré</w:t>
            </w:r>
          </w:p>
        </w:tc>
        <w:tc>
          <w:tcPr>
            <w:tcW w:w="2198" w:type="dxa"/>
            <w:tcBorders>
              <w:right w:val="nil"/>
            </w:tcBorders>
          </w:tcPr>
          <w:p w14:paraId="52D5B6BD" w14:textId="77777777" w:rsidR="001E2E80" w:rsidRPr="004D35A6" w:rsidRDefault="001E2E80" w:rsidP="00F7550F">
            <w:pPr>
              <w:spacing w:after="0"/>
            </w:pPr>
            <w:r w:rsidRPr="004D35A6">
              <w:t>De 1</w:t>
            </w:r>
            <w:r>
              <w:t>5</w:t>
            </w:r>
            <w:r w:rsidRPr="004D35A6">
              <w:t> :00 à 1</w:t>
            </w:r>
            <w:r>
              <w:t>6</w:t>
            </w:r>
            <w:r w:rsidRPr="004D35A6">
              <w:t xml:space="preserve"> :59   </w:t>
            </w:r>
          </w:p>
        </w:tc>
        <w:tc>
          <w:tcPr>
            <w:tcW w:w="2693" w:type="dxa"/>
            <w:tcBorders>
              <w:left w:val="nil"/>
            </w:tcBorders>
          </w:tcPr>
          <w:p w14:paraId="6BD05B5B" w14:textId="77777777" w:rsidR="001E2E80" w:rsidRPr="004D35A6" w:rsidRDefault="001E2E80" w:rsidP="00F7550F">
            <w:pPr>
              <w:spacing w:after="0"/>
            </w:pPr>
            <w:r w:rsidRPr="004D35A6">
              <w:t>Vert Ombré</w:t>
            </w:r>
          </w:p>
        </w:tc>
      </w:tr>
      <w:tr w:rsidR="001E2E80" w:rsidRPr="004D35A6" w14:paraId="5812E8BD" w14:textId="77777777" w:rsidTr="00F7550F">
        <w:tc>
          <w:tcPr>
            <w:tcW w:w="2127" w:type="dxa"/>
            <w:tcBorders>
              <w:right w:val="nil"/>
            </w:tcBorders>
          </w:tcPr>
          <w:p w14:paraId="44C29CD9" w14:textId="77777777" w:rsidR="001E2E80" w:rsidRPr="004D35A6" w:rsidRDefault="001E2E80" w:rsidP="00F7550F">
            <w:pPr>
              <w:spacing w:after="0"/>
            </w:pPr>
            <w:r w:rsidRPr="004D35A6">
              <w:t xml:space="preserve">  1</w:t>
            </w:r>
            <w:r>
              <w:t>7</w:t>
            </w:r>
            <w:r w:rsidRPr="004D35A6">
              <w:t> :00 et 1</w:t>
            </w:r>
            <w:r>
              <w:t>8</w:t>
            </w:r>
            <w:r w:rsidRPr="004D35A6">
              <w:t> :00</w:t>
            </w:r>
          </w:p>
        </w:tc>
        <w:tc>
          <w:tcPr>
            <w:tcW w:w="2763" w:type="dxa"/>
            <w:tcBorders>
              <w:left w:val="nil"/>
            </w:tcBorders>
          </w:tcPr>
          <w:p w14:paraId="79080D97" w14:textId="77777777" w:rsidR="001E2E80" w:rsidRPr="004D35A6" w:rsidRDefault="001E2E80" w:rsidP="00F7550F">
            <w:pPr>
              <w:spacing w:after="0"/>
            </w:pPr>
            <w:r w:rsidRPr="004D35A6">
              <w:t>Jaune Ombré</w:t>
            </w:r>
          </w:p>
        </w:tc>
        <w:tc>
          <w:tcPr>
            <w:tcW w:w="2198" w:type="dxa"/>
            <w:tcBorders>
              <w:right w:val="nil"/>
            </w:tcBorders>
          </w:tcPr>
          <w:p w14:paraId="44FE551D" w14:textId="77777777" w:rsidR="001E2E80" w:rsidRPr="004D35A6" w:rsidRDefault="001E2E80" w:rsidP="00F7550F">
            <w:pPr>
              <w:spacing w:after="0"/>
            </w:pPr>
            <w:r w:rsidRPr="004D35A6">
              <w:t>De 1</w:t>
            </w:r>
            <w:r>
              <w:t>7</w:t>
            </w:r>
            <w:r w:rsidRPr="004D35A6">
              <w:t> :00 à 1</w:t>
            </w:r>
            <w:r>
              <w:t>8</w:t>
            </w:r>
            <w:r w:rsidRPr="004D35A6">
              <w:t xml:space="preserve"> :59   </w:t>
            </w:r>
          </w:p>
        </w:tc>
        <w:tc>
          <w:tcPr>
            <w:tcW w:w="2693" w:type="dxa"/>
            <w:tcBorders>
              <w:left w:val="nil"/>
            </w:tcBorders>
          </w:tcPr>
          <w:p w14:paraId="6C140BBB" w14:textId="77777777" w:rsidR="001E2E80" w:rsidRPr="004D35A6" w:rsidRDefault="001E2E80" w:rsidP="00F7550F">
            <w:pPr>
              <w:spacing w:after="0"/>
            </w:pPr>
            <w:r w:rsidRPr="004D35A6">
              <w:t>Jaune Ombré</w:t>
            </w:r>
          </w:p>
        </w:tc>
      </w:tr>
      <w:tr w:rsidR="001E2E80" w:rsidRPr="004D35A6" w14:paraId="10225CDF" w14:textId="77777777" w:rsidTr="00F7550F">
        <w:tc>
          <w:tcPr>
            <w:tcW w:w="2127" w:type="dxa"/>
            <w:tcBorders>
              <w:right w:val="nil"/>
            </w:tcBorders>
          </w:tcPr>
          <w:p w14:paraId="68777266" w14:textId="77777777" w:rsidR="001E2E80" w:rsidRPr="004D35A6" w:rsidRDefault="001E2E80" w:rsidP="00F7550F">
            <w:pPr>
              <w:spacing w:after="0"/>
            </w:pPr>
            <w:r w:rsidRPr="004D35A6">
              <w:t xml:space="preserve">  1</w:t>
            </w:r>
            <w:r>
              <w:t>9</w:t>
            </w:r>
            <w:r w:rsidRPr="004D35A6">
              <w:t xml:space="preserve"> :00 et </w:t>
            </w:r>
            <w:r>
              <w:t>20</w:t>
            </w:r>
            <w:r w:rsidRPr="004D35A6">
              <w:t> :00</w:t>
            </w:r>
          </w:p>
        </w:tc>
        <w:tc>
          <w:tcPr>
            <w:tcW w:w="2763" w:type="dxa"/>
            <w:tcBorders>
              <w:left w:val="nil"/>
            </w:tcBorders>
          </w:tcPr>
          <w:p w14:paraId="496CA7CB" w14:textId="77777777" w:rsidR="001E2E80" w:rsidRPr="004D35A6" w:rsidRDefault="001E2E80" w:rsidP="00F7550F">
            <w:pPr>
              <w:spacing w:after="0"/>
            </w:pPr>
            <w:r w:rsidRPr="004D35A6">
              <w:t>Violet Ombré</w:t>
            </w:r>
          </w:p>
        </w:tc>
        <w:tc>
          <w:tcPr>
            <w:tcW w:w="2198" w:type="dxa"/>
            <w:tcBorders>
              <w:right w:val="nil"/>
            </w:tcBorders>
          </w:tcPr>
          <w:p w14:paraId="686DF06F" w14:textId="77777777" w:rsidR="001E2E80" w:rsidRPr="004D35A6" w:rsidRDefault="001E2E80" w:rsidP="00F7550F">
            <w:pPr>
              <w:spacing w:after="0"/>
            </w:pPr>
            <w:r w:rsidRPr="004D35A6">
              <w:t>De 1</w:t>
            </w:r>
            <w:r>
              <w:t>9</w:t>
            </w:r>
            <w:r w:rsidRPr="004D35A6">
              <w:t xml:space="preserve"> :00 à </w:t>
            </w:r>
            <w:r>
              <w:t>20</w:t>
            </w:r>
            <w:r w:rsidRPr="004D35A6">
              <w:t xml:space="preserve"> :59   </w:t>
            </w:r>
          </w:p>
        </w:tc>
        <w:tc>
          <w:tcPr>
            <w:tcW w:w="2693" w:type="dxa"/>
            <w:tcBorders>
              <w:left w:val="nil"/>
            </w:tcBorders>
          </w:tcPr>
          <w:p w14:paraId="5CADBC6C" w14:textId="77777777" w:rsidR="001E2E80" w:rsidRPr="004D35A6" w:rsidRDefault="001E2E80" w:rsidP="00F7550F">
            <w:pPr>
              <w:spacing w:after="0"/>
            </w:pPr>
            <w:r w:rsidRPr="004D35A6">
              <w:t>Violet Ombré</w:t>
            </w:r>
          </w:p>
        </w:tc>
      </w:tr>
      <w:tr w:rsidR="001E2E80" w:rsidRPr="004D35A6" w14:paraId="1313D9DE" w14:textId="77777777" w:rsidTr="00F7550F">
        <w:tc>
          <w:tcPr>
            <w:tcW w:w="2127" w:type="dxa"/>
            <w:tcBorders>
              <w:right w:val="nil"/>
            </w:tcBorders>
          </w:tcPr>
          <w:p w14:paraId="11517E21" w14:textId="77777777" w:rsidR="001E2E80" w:rsidRPr="004D35A6" w:rsidRDefault="001E2E80" w:rsidP="00F7550F">
            <w:pPr>
              <w:spacing w:after="0"/>
            </w:pPr>
            <w:r w:rsidRPr="004D35A6">
              <w:t xml:space="preserve">  2</w:t>
            </w:r>
            <w:r>
              <w:t>1</w:t>
            </w:r>
            <w:r w:rsidRPr="004D35A6">
              <w:t> :00 et 2</w:t>
            </w:r>
            <w:r>
              <w:t>2</w:t>
            </w:r>
            <w:r w:rsidRPr="004D35A6">
              <w:t> :00</w:t>
            </w:r>
          </w:p>
        </w:tc>
        <w:tc>
          <w:tcPr>
            <w:tcW w:w="2763" w:type="dxa"/>
            <w:tcBorders>
              <w:left w:val="nil"/>
            </w:tcBorders>
          </w:tcPr>
          <w:p w14:paraId="7E60646B" w14:textId="77777777" w:rsidR="001E2E80" w:rsidRPr="004D35A6" w:rsidRDefault="001E2E80" w:rsidP="00F7550F">
            <w:pPr>
              <w:spacing w:after="0"/>
            </w:pPr>
            <w:r w:rsidRPr="004D35A6">
              <w:t xml:space="preserve">Bleu Ombré </w:t>
            </w:r>
          </w:p>
        </w:tc>
        <w:tc>
          <w:tcPr>
            <w:tcW w:w="2198" w:type="dxa"/>
            <w:tcBorders>
              <w:right w:val="nil"/>
            </w:tcBorders>
          </w:tcPr>
          <w:p w14:paraId="52F9520F" w14:textId="77777777" w:rsidR="001E2E80" w:rsidRPr="004D35A6" w:rsidRDefault="001E2E80" w:rsidP="00F7550F">
            <w:pPr>
              <w:spacing w:after="0"/>
            </w:pPr>
            <w:r w:rsidRPr="004D35A6">
              <w:t>De 2</w:t>
            </w:r>
            <w:r>
              <w:t>1</w:t>
            </w:r>
            <w:r w:rsidRPr="004D35A6">
              <w:t xml:space="preserve"> :00 à </w:t>
            </w:r>
            <w:r>
              <w:t>22</w:t>
            </w:r>
            <w:r w:rsidRPr="004D35A6">
              <w:t xml:space="preserve"> :59   </w:t>
            </w:r>
          </w:p>
        </w:tc>
        <w:tc>
          <w:tcPr>
            <w:tcW w:w="2693" w:type="dxa"/>
            <w:tcBorders>
              <w:left w:val="nil"/>
            </w:tcBorders>
          </w:tcPr>
          <w:p w14:paraId="41CDE696" w14:textId="77777777" w:rsidR="001E2E80" w:rsidRPr="004D35A6" w:rsidRDefault="001E2E80" w:rsidP="00F7550F">
            <w:pPr>
              <w:spacing w:after="0"/>
            </w:pPr>
            <w:r w:rsidRPr="004D35A6">
              <w:t xml:space="preserve">Bleu Ombré </w:t>
            </w:r>
          </w:p>
        </w:tc>
      </w:tr>
      <w:tr w:rsidR="001E2E80" w:rsidRPr="004D35A6" w14:paraId="169D6145" w14:textId="77777777" w:rsidTr="00F7550F">
        <w:tc>
          <w:tcPr>
            <w:tcW w:w="2127" w:type="dxa"/>
            <w:tcBorders>
              <w:right w:val="nil"/>
            </w:tcBorders>
          </w:tcPr>
          <w:p w14:paraId="7B99D729" w14:textId="77777777" w:rsidR="001E2E80" w:rsidRPr="004D35A6" w:rsidRDefault="001E2E80" w:rsidP="00F7550F">
            <w:pPr>
              <w:spacing w:after="0"/>
            </w:pPr>
            <w:r w:rsidRPr="004D35A6">
              <w:t xml:space="preserve">  2</w:t>
            </w:r>
            <w:r>
              <w:t>3</w:t>
            </w:r>
            <w:r w:rsidRPr="004D35A6">
              <w:t xml:space="preserve"> :00 et </w:t>
            </w:r>
            <w:r>
              <w:t>minuit</w:t>
            </w:r>
          </w:p>
        </w:tc>
        <w:tc>
          <w:tcPr>
            <w:tcW w:w="2763" w:type="dxa"/>
            <w:tcBorders>
              <w:left w:val="nil"/>
            </w:tcBorders>
          </w:tcPr>
          <w:p w14:paraId="57E044F7" w14:textId="77777777" w:rsidR="001E2E80" w:rsidRPr="004D35A6" w:rsidRDefault="001E2E80" w:rsidP="00F7550F">
            <w:pPr>
              <w:spacing w:after="0"/>
            </w:pPr>
            <w:r w:rsidRPr="004D35A6">
              <w:t>Orangé Ombré</w:t>
            </w:r>
          </w:p>
        </w:tc>
        <w:tc>
          <w:tcPr>
            <w:tcW w:w="2198" w:type="dxa"/>
            <w:tcBorders>
              <w:right w:val="nil"/>
            </w:tcBorders>
          </w:tcPr>
          <w:p w14:paraId="51C2A859" w14:textId="77777777" w:rsidR="001E2E80" w:rsidRPr="004D35A6" w:rsidRDefault="001E2E80" w:rsidP="00F7550F">
            <w:pPr>
              <w:spacing w:after="0"/>
            </w:pPr>
            <w:r w:rsidRPr="004D35A6">
              <w:t>De 2</w:t>
            </w:r>
            <w:r>
              <w:t>3</w:t>
            </w:r>
            <w:r w:rsidRPr="004D35A6">
              <w:t xml:space="preserve"> :00 à </w:t>
            </w:r>
            <w:r>
              <w:t>00</w:t>
            </w:r>
            <w:r w:rsidRPr="004D35A6">
              <w:t xml:space="preserve"> :59   </w:t>
            </w:r>
          </w:p>
        </w:tc>
        <w:tc>
          <w:tcPr>
            <w:tcW w:w="2693" w:type="dxa"/>
            <w:tcBorders>
              <w:left w:val="nil"/>
            </w:tcBorders>
          </w:tcPr>
          <w:p w14:paraId="33C13866" w14:textId="77777777" w:rsidR="001E2E80" w:rsidRPr="004D35A6" w:rsidRDefault="001E2E80" w:rsidP="00F7550F">
            <w:pPr>
              <w:spacing w:after="0"/>
            </w:pPr>
            <w:r w:rsidRPr="004D35A6">
              <w:t>Orangé Ombré</w:t>
            </w:r>
          </w:p>
        </w:tc>
      </w:tr>
    </w:tbl>
    <w:p w14:paraId="00E1337E" w14:textId="35B4CB79" w:rsidR="00271C6B" w:rsidRDefault="00C34529" w:rsidP="000B23FE">
      <w:pPr>
        <w:jc w:val="center"/>
        <w:rPr>
          <w:sz w:val="48"/>
          <w:szCs w:val="48"/>
        </w:rPr>
      </w:pPr>
      <w:r w:rsidRPr="000B23FE">
        <w:rPr>
          <w:noProof/>
          <w:sz w:val="48"/>
          <w:szCs w:val="48"/>
        </w:rPr>
        <w:lastRenderedPageBreak/>
        <w:drawing>
          <wp:anchor distT="0" distB="0" distL="114300" distR="114300" simplePos="0" relativeHeight="251658752" behindDoc="1" locked="0" layoutInCell="1" allowOverlap="1" wp14:anchorId="637A5DF7" wp14:editId="2AA3F120">
            <wp:simplePos x="0" y="0"/>
            <wp:positionH relativeFrom="column">
              <wp:posOffset>34290</wp:posOffset>
            </wp:positionH>
            <wp:positionV relativeFrom="paragraph">
              <wp:posOffset>641350</wp:posOffset>
            </wp:positionV>
            <wp:extent cx="5507990" cy="7576820"/>
            <wp:effectExtent l="0" t="0" r="0" b="0"/>
            <wp:wrapTight wrapText="bothSides">
              <wp:wrapPolygon edited="0">
                <wp:start x="0" y="0"/>
                <wp:lineTo x="0" y="21560"/>
                <wp:lineTo x="21515" y="21560"/>
                <wp:lineTo x="21515"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a:stretch>
                      <a:fillRect/>
                    </a:stretch>
                  </pic:blipFill>
                  <pic:spPr>
                    <a:xfrm>
                      <a:off x="0" y="0"/>
                      <a:ext cx="5507990" cy="7576820"/>
                    </a:xfrm>
                    <a:prstGeom prst="rect">
                      <a:avLst/>
                    </a:prstGeom>
                  </pic:spPr>
                </pic:pic>
              </a:graphicData>
            </a:graphic>
          </wp:anchor>
        </w:drawing>
      </w:r>
      <w:r w:rsidR="000B23FE" w:rsidRPr="000B23FE">
        <w:rPr>
          <w:sz w:val="48"/>
          <w:szCs w:val="48"/>
        </w:rPr>
        <w:t>Énergie région de Québec</w:t>
      </w:r>
    </w:p>
    <w:p w14:paraId="1D8B6936" w14:textId="7A222E92" w:rsidR="000B23FE" w:rsidRDefault="00EE5436" w:rsidP="000B23FE">
      <w:pPr>
        <w:jc w:val="center"/>
        <w:rPr>
          <w:sz w:val="48"/>
          <w:szCs w:val="48"/>
        </w:rPr>
      </w:pPr>
      <w:proofErr w:type="spellStart"/>
      <w:r>
        <w:rPr>
          <w:sz w:val="48"/>
          <w:szCs w:val="48"/>
        </w:rPr>
        <w:t>Adéla</w:t>
      </w:r>
      <w:proofErr w:type="spellEnd"/>
      <w:r>
        <w:rPr>
          <w:sz w:val="48"/>
          <w:szCs w:val="48"/>
        </w:rPr>
        <w:t xml:space="preserve"> Tremblay Sergerie</w:t>
      </w:r>
    </w:p>
    <w:sectPr w:rsidR="000B23FE" w:rsidSect="00813F4F">
      <w:footerReference w:type="default" r:id="rId11"/>
      <w:pgSz w:w="11906" w:h="16838" w:code="9"/>
      <w:pgMar w:top="1440" w:right="1616" w:bottom="1440" w:left="1616"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DB097" w14:textId="77777777" w:rsidR="00C00F3D" w:rsidRDefault="00C00F3D">
      <w:pPr>
        <w:spacing w:before="0" w:after="0" w:line="240" w:lineRule="auto"/>
      </w:pPr>
      <w:r>
        <w:separator/>
      </w:r>
    </w:p>
  </w:endnote>
  <w:endnote w:type="continuationSeparator" w:id="0">
    <w:p w14:paraId="3191204C" w14:textId="77777777" w:rsidR="00C00F3D" w:rsidRDefault="00C00F3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FE16E" w14:textId="77777777" w:rsidR="001638F6" w:rsidRDefault="00844483">
    <w:pPr>
      <w:pStyle w:val="Pieddepage"/>
    </w:pPr>
    <w:r>
      <w:rPr>
        <w:lang w:bidi="fr-FR"/>
      </w:rPr>
      <w:t xml:space="preserve">PAGE </w:t>
    </w:r>
    <w:r>
      <w:rPr>
        <w:lang w:bidi="fr-FR"/>
      </w:rPr>
      <w:fldChar w:fldCharType="begin"/>
    </w:r>
    <w:r>
      <w:rPr>
        <w:lang w:bidi="fr-FR"/>
      </w:rPr>
      <w:instrText xml:space="preserve"> PAGE  \* Arabic  \* MERGEFORMAT </w:instrText>
    </w:r>
    <w:r>
      <w:rPr>
        <w:lang w:bidi="fr-FR"/>
      </w:rPr>
      <w:fldChar w:fldCharType="separate"/>
    </w:r>
    <w:r w:rsidR="00813F4F">
      <w:rPr>
        <w:noProof/>
        <w:lang w:bidi="fr-FR"/>
      </w:rPr>
      <w:t>1</w:t>
    </w:r>
    <w:r>
      <w:rPr>
        <w:lang w:bidi="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504B5" w14:textId="77777777" w:rsidR="00C00F3D" w:rsidRDefault="00C00F3D">
      <w:pPr>
        <w:spacing w:before="0" w:after="0" w:line="240" w:lineRule="auto"/>
      </w:pPr>
      <w:r>
        <w:separator/>
      </w:r>
    </w:p>
  </w:footnote>
  <w:footnote w:type="continuationSeparator" w:id="0">
    <w:p w14:paraId="00419140" w14:textId="77777777" w:rsidR="00C00F3D" w:rsidRDefault="00C00F3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6FEF7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1D0ED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538F7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2B24A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D446A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23041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B4F50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C8EC65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75781F0C"/>
    <w:lvl w:ilvl="0">
      <w:start w:val="1"/>
      <w:numFmt w:val="bullet"/>
      <w:pStyle w:val="Listepuces"/>
      <w:lvlText w:val="−"/>
      <w:lvlJc w:val="left"/>
      <w:pPr>
        <w:ind w:left="720" w:hanging="360"/>
      </w:pPr>
      <w:rPr>
        <w:rFonts w:ascii="Century Gothic" w:hAnsi="Century Gothic" w:hint="default"/>
        <w:color w:val="0D0D0D" w:themeColor="text1" w:themeTint="F2"/>
      </w:rPr>
    </w:lvl>
  </w:abstractNum>
  <w:abstractNum w:abstractNumId="10" w15:restartNumberingAfterBreak="0">
    <w:nsid w:val="09954B0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BE426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F8F5B63"/>
    <w:multiLevelType w:val="multilevel"/>
    <w:tmpl w:val="1CD6B86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A3440CC"/>
    <w:multiLevelType w:val="multilevel"/>
    <w:tmpl w:val="B5CE572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65BC271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6BE0360C"/>
    <w:multiLevelType w:val="multilevel"/>
    <w:tmpl w:val="2E96955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256788676">
    <w:abstractNumId w:val="9"/>
  </w:num>
  <w:num w:numId="2" w16cid:durableId="1983995941">
    <w:abstractNumId w:val="9"/>
  </w:num>
  <w:num w:numId="3" w16cid:durableId="63072074">
    <w:abstractNumId w:val="8"/>
  </w:num>
  <w:num w:numId="4" w16cid:durableId="701394661">
    <w:abstractNumId w:val="8"/>
  </w:num>
  <w:num w:numId="5" w16cid:durableId="1086800526">
    <w:abstractNumId w:val="9"/>
  </w:num>
  <w:num w:numId="6" w16cid:durableId="1360543188">
    <w:abstractNumId w:val="8"/>
  </w:num>
  <w:num w:numId="7" w16cid:durableId="433794632">
    <w:abstractNumId w:val="11"/>
  </w:num>
  <w:num w:numId="8" w16cid:durableId="835344962">
    <w:abstractNumId w:val="10"/>
  </w:num>
  <w:num w:numId="9" w16cid:durableId="696547980">
    <w:abstractNumId w:val="13"/>
  </w:num>
  <w:num w:numId="10" w16cid:durableId="1660956788">
    <w:abstractNumId w:val="12"/>
  </w:num>
  <w:num w:numId="11" w16cid:durableId="1963539996">
    <w:abstractNumId w:val="15"/>
  </w:num>
  <w:num w:numId="12" w16cid:durableId="363018761">
    <w:abstractNumId w:val="14"/>
  </w:num>
  <w:num w:numId="13" w16cid:durableId="2134983176">
    <w:abstractNumId w:val="7"/>
  </w:num>
  <w:num w:numId="14" w16cid:durableId="1675572468">
    <w:abstractNumId w:val="6"/>
  </w:num>
  <w:num w:numId="15" w16cid:durableId="1852448105">
    <w:abstractNumId w:val="5"/>
  </w:num>
  <w:num w:numId="16" w16cid:durableId="815726680">
    <w:abstractNumId w:val="4"/>
  </w:num>
  <w:num w:numId="17" w16cid:durableId="245379605">
    <w:abstractNumId w:val="3"/>
  </w:num>
  <w:num w:numId="18" w16cid:durableId="233977942">
    <w:abstractNumId w:val="2"/>
  </w:num>
  <w:num w:numId="19" w16cid:durableId="1893956947">
    <w:abstractNumId w:val="1"/>
  </w:num>
  <w:num w:numId="20" w16cid:durableId="13537235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C1238"/>
    <w:rsid w:val="00037DF2"/>
    <w:rsid w:val="000451C4"/>
    <w:rsid w:val="000471F7"/>
    <w:rsid w:val="000512EA"/>
    <w:rsid w:val="00055030"/>
    <w:rsid w:val="000748AA"/>
    <w:rsid w:val="0008130B"/>
    <w:rsid w:val="00085957"/>
    <w:rsid w:val="000A1829"/>
    <w:rsid w:val="000A5B77"/>
    <w:rsid w:val="000B23FE"/>
    <w:rsid w:val="000D6B3F"/>
    <w:rsid w:val="000E7FE5"/>
    <w:rsid w:val="001638F6"/>
    <w:rsid w:val="0016790F"/>
    <w:rsid w:val="001729F2"/>
    <w:rsid w:val="001877DA"/>
    <w:rsid w:val="001A2000"/>
    <w:rsid w:val="001B71F0"/>
    <w:rsid w:val="001C4597"/>
    <w:rsid w:val="001E2E80"/>
    <w:rsid w:val="00216B54"/>
    <w:rsid w:val="0023235C"/>
    <w:rsid w:val="00257A5C"/>
    <w:rsid w:val="00271C6B"/>
    <w:rsid w:val="00287010"/>
    <w:rsid w:val="002A38DF"/>
    <w:rsid w:val="002A4423"/>
    <w:rsid w:val="002C3CC9"/>
    <w:rsid w:val="002E0B67"/>
    <w:rsid w:val="002E4AEB"/>
    <w:rsid w:val="002F7619"/>
    <w:rsid w:val="003149CD"/>
    <w:rsid w:val="003209D6"/>
    <w:rsid w:val="00334A73"/>
    <w:rsid w:val="003422FF"/>
    <w:rsid w:val="00373D55"/>
    <w:rsid w:val="00386371"/>
    <w:rsid w:val="003C4A2A"/>
    <w:rsid w:val="003D08CE"/>
    <w:rsid w:val="00414BD9"/>
    <w:rsid w:val="00423843"/>
    <w:rsid w:val="00452B31"/>
    <w:rsid w:val="004646DD"/>
    <w:rsid w:val="00473CA5"/>
    <w:rsid w:val="0047519E"/>
    <w:rsid w:val="00494414"/>
    <w:rsid w:val="004952C4"/>
    <w:rsid w:val="004A17E0"/>
    <w:rsid w:val="004B1E9C"/>
    <w:rsid w:val="004B5214"/>
    <w:rsid w:val="005035BE"/>
    <w:rsid w:val="005110B7"/>
    <w:rsid w:val="00536DC0"/>
    <w:rsid w:val="00541E9B"/>
    <w:rsid w:val="005A12B6"/>
    <w:rsid w:val="005A1C5A"/>
    <w:rsid w:val="005A55A1"/>
    <w:rsid w:val="005A6ED9"/>
    <w:rsid w:val="005C4C9A"/>
    <w:rsid w:val="005E4E33"/>
    <w:rsid w:val="00613C32"/>
    <w:rsid w:val="0062264C"/>
    <w:rsid w:val="00627F39"/>
    <w:rsid w:val="0063203B"/>
    <w:rsid w:val="006425FA"/>
    <w:rsid w:val="00652340"/>
    <w:rsid w:val="006657C4"/>
    <w:rsid w:val="0068193D"/>
    <w:rsid w:val="006843B4"/>
    <w:rsid w:val="00690EFD"/>
    <w:rsid w:val="006C7700"/>
    <w:rsid w:val="006E7E06"/>
    <w:rsid w:val="007021DE"/>
    <w:rsid w:val="00702F18"/>
    <w:rsid w:val="00721874"/>
    <w:rsid w:val="00732607"/>
    <w:rsid w:val="007403AF"/>
    <w:rsid w:val="0075376C"/>
    <w:rsid w:val="00765C4A"/>
    <w:rsid w:val="007710A2"/>
    <w:rsid w:val="00790E17"/>
    <w:rsid w:val="007911F0"/>
    <w:rsid w:val="007916FB"/>
    <w:rsid w:val="007925C9"/>
    <w:rsid w:val="007A35FB"/>
    <w:rsid w:val="007C7A99"/>
    <w:rsid w:val="007D7011"/>
    <w:rsid w:val="007F101C"/>
    <w:rsid w:val="00813DA4"/>
    <w:rsid w:val="00813F4F"/>
    <w:rsid w:val="008242B3"/>
    <w:rsid w:val="00844483"/>
    <w:rsid w:val="00864D33"/>
    <w:rsid w:val="008818D5"/>
    <w:rsid w:val="00892298"/>
    <w:rsid w:val="008B7A7B"/>
    <w:rsid w:val="009003C5"/>
    <w:rsid w:val="00915F26"/>
    <w:rsid w:val="00934C95"/>
    <w:rsid w:val="00934F1C"/>
    <w:rsid w:val="009352DD"/>
    <w:rsid w:val="00936150"/>
    <w:rsid w:val="00945C13"/>
    <w:rsid w:val="00955880"/>
    <w:rsid w:val="009858DC"/>
    <w:rsid w:val="0098729C"/>
    <w:rsid w:val="009D2231"/>
    <w:rsid w:val="009D5847"/>
    <w:rsid w:val="009E489A"/>
    <w:rsid w:val="009E6127"/>
    <w:rsid w:val="00A10CEE"/>
    <w:rsid w:val="00A122DB"/>
    <w:rsid w:val="00A62A2F"/>
    <w:rsid w:val="00A73360"/>
    <w:rsid w:val="00A73C3D"/>
    <w:rsid w:val="00AC1238"/>
    <w:rsid w:val="00AC3C3D"/>
    <w:rsid w:val="00AD165F"/>
    <w:rsid w:val="00AD56D1"/>
    <w:rsid w:val="00AF556A"/>
    <w:rsid w:val="00B01564"/>
    <w:rsid w:val="00B057EE"/>
    <w:rsid w:val="00B47B7A"/>
    <w:rsid w:val="00B517F2"/>
    <w:rsid w:val="00B60116"/>
    <w:rsid w:val="00B646B8"/>
    <w:rsid w:val="00B67125"/>
    <w:rsid w:val="00B671BA"/>
    <w:rsid w:val="00B71EAC"/>
    <w:rsid w:val="00B76728"/>
    <w:rsid w:val="00B90553"/>
    <w:rsid w:val="00B978C2"/>
    <w:rsid w:val="00BA373D"/>
    <w:rsid w:val="00BD2C02"/>
    <w:rsid w:val="00BD560A"/>
    <w:rsid w:val="00C00F3D"/>
    <w:rsid w:val="00C04586"/>
    <w:rsid w:val="00C1614A"/>
    <w:rsid w:val="00C16974"/>
    <w:rsid w:val="00C34529"/>
    <w:rsid w:val="00C57137"/>
    <w:rsid w:val="00C80BD4"/>
    <w:rsid w:val="00C80D27"/>
    <w:rsid w:val="00C8477D"/>
    <w:rsid w:val="00C86DF2"/>
    <w:rsid w:val="00CD2807"/>
    <w:rsid w:val="00CF1832"/>
    <w:rsid w:val="00CF3A42"/>
    <w:rsid w:val="00D5413C"/>
    <w:rsid w:val="00D55B30"/>
    <w:rsid w:val="00D56A6E"/>
    <w:rsid w:val="00D57DEC"/>
    <w:rsid w:val="00D75388"/>
    <w:rsid w:val="00DC07A3"/>
    <w:rsid w:val="00DC6AC3"/>
    <w:rsid w:val="00DD39F8"/>
    <w:rsid w:val="00DE014E"/>
    <w:rsid w:val="00DE21E5"/>
    <w:rsid w:val="00E11B8A"/>
    <w:rsid w:val="00E12709"/>
    <w:rsid w:val="00E146E7"/>
    <w:rsid w:val="00E47B0D"/>
    <w:rsid w:val="00E61DB7"/>
    <w:rsid w:val="00E64C70"/>
    <w:rsid w:val="00E9300A"/>
    <w:rsid w:val="00EA06CA"/>
    <w:rsid w:val="00EA3E62"/>
    <w:rsid w:val="00EC4D7F"/>
    <w:rsid w:val="00EE40BB"/>
    <w:rsid w:val="00EE5436"/>
    <w:rsid w:val="00EF0287"/>
    <w:rsid w:val="00F01D43"/>
    <w:rsid w:val="00F37DD7"/>
    <w:rsid w:val="00F41B3C"/>
    <w:rsid w:val="00F529E6"/>
    <w:rsid w:val="00F559B0"/>
    <w:rsid w:val="00F677F9"/>
    <w:rsid w:val="00F7550F"/>
    <w:rsid w:val="00F76FA7"/>
    <w:rsid w:val="00F9744A"/>
    <w:rsid w:val="00FD1504"/>
    <w:rsid w:val="00FE0599"/>
    <w:rsid w:val="00FE1418"/>
    <w:rsid w:val="00FE1EF6"/>
    <w:rsid w:val="00FF52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26DABB"/>
  <w15:docId w15:val="{0903CBBC-6937-49A3-AD96-C222D993C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4D322D" w:themeColor="text2"/>
        <w:sz w:val="22"/>
        <w:szCs w:val="22"/>
        <w:lang w:val="fr-FR"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4" w:unhideWhenUsed="1" w:qFormat="1"/>
    <w:lsdException w:name="heading 5" w:semiHidden="1" w:uiPriority="13" w:unhideWhenUsed="1" w:qFormat="1"/>
    <w:lsdException w:name="heading 6" w:semiHidden="1" w:uiPriority="13"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1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unhideWhenUsed="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1504"/>
  </w:style>
  <w:style w:type="paragraph" w:styleId="Titre1">
    <w:name w:val="heading 1"/>
    <w:basedOn w:val="Normal"/>
    <w:next w:val="Normal"/>
    <w:link w:val="Titre1Car"/>
    <w:uiPriority w:val="4"/>
    <w:qFormat/>
    <w:rsid w:val="00A122DB"/>
    <w:pPr>
      <w:keepNext/>
      <w:keepLines/>
      <w:spacing w:before="600" w:after="60"/>
      <w:outlineLvl w:val="0"/>
    </w:pPr>
    <w:rPr>
      <w:rFonts w:asciiTheme="majorHAnsi" w:eastAsiaTheme="majorEastAsia" w:hAnsiTheme="majorHAnsi" w:cstheme="majorBidi"/>
      <w:color w:val="3F251D" w:themeColor="accent1"/>
      <w:sz w:val="30"/>
      <w:szCs w:val="30"/>
    </w:rPr>
  </w:style>
  <w:style w:type="paragraph" w:styleId="Titre2">
    <w:name w:val="heading 2"/>
    <w:basedOn w:val="Normal"/>
    <w:next w:val="Normal"/>
    <w:link w:val="Titre2Car"/>
    <w:uiPriority w:val="4"/>
    <w:unhideWhenUsed/>
    <w:qFormat/>
    <w:rsid w:val="00A122DB"/>
    <w:pPr>
      <w:keepNext/>
      <w:keepLines/>
      <w:spacing w:before="240" w:after="0"/>
      <w:outlineLvl w:val="1"/>
    </w:pPr>
    <w:rPr>
      <w:rFonts w:asciiTheme="majorHAnsi" w:eastAsiaTheme="majorEastAsia" w:hAnsiTheme="majorHAnsi" w:cstheme="majorBidi"/>
      <w:caps/>
      <w:color w:val="3F251D" w:themeColor="accent1"/>
    </w:rPr>
  </w:style>
  <w:style w:type="paragraph" w:styleId="Titre3">
    <w:name w:val="heading 3"/>
    <w:basedOn w:val="Normal"/>
    <w:next w:val="Normal"/>
    <w:link w:val="Titre3Car"/>
    <w:uiPriority w:val="4"/>
    <w:semiHidden/>
    <w:unhideWhenUsed/>
    <w:qFormat/>
    <w:rsid w:val="00A122DB"/>
    <w:pPr>
      <w:keepNext/>
      <w:keepLines/>
      <w:spacing w:before="200" w:after="0"/>
      <w:outlineLvl w:val="2"/>
    </w:pPr>
    <w:rPr>
      <w:rFonts w:asciiTheme="majorHAnsi" w:eastAsiaTheme="majorEastAsia" w:hAnsiTheme="majorHAnsi" w:cstheme="majorBidi"/>
      <w:color w:val="3F251D" w:themeColor="accent1"/>
    </w:rPr>
  </w:style>
  <w:style w:type="paragraph" w:styleId="Titre5">
    <w:name w:val="heading 5"/>
    <w:basedOn w:val="Normal"/>
    <w:next w:val="Normal"/>
    <w:link w:val="Titre5Car"/>
    <w:uiPriority w:val="4"/>
    <w:semiHidden/>
    <w:unhideWhenUsed/>
    <w:qFormat/>
    <w:rsid w:val="00A122DB"/>
    <w:pPr>
      <w:keepNext/>
      <w:keepLines/>
      <w:spacing w:before="200" w:after="0"/>
      <w:outlineLvl w:val="4"/>
    </w:pPr>
    <w:rPr>
      <w:rFonts w:asciiTheme="majorHAnsi" w:eastAsiaTheme="majorEastAsia" w:hAnsiTheme="majorHAnsi" w:cstheme="majorBidi"/>
      <w:color w:val="1F120E" w:themeColor="accent1" w:themeShade="80"/>
    </w:rPr>
  </w:style>
  <w:style w:type="paragraph" w:styleId="Titre6">
    <w:name w:val="heading 6"/>
    <w:basedOn w:val="Normal"/>
    <w:next w:val="Normal"/>
    <w:link w:val="Titre6Car"/>
    <w:uiPriority w:val="4"/>
    <w:semiHidden/>
    <w:unhideWhenUsed/>
    <w:qFormat/>
    <w:rsid w:val="00A122DB"/>
    <w:pPr>
      <w:keepNext/>
      <w:keepLines/>
      <w:spacing w:before="200" w:after="0"/>
      <w:outlineLvl w:val="5"/>
    </w:pPr>
    <w:rPr>
      <w:rFonts w:asciiTheme="majorHAnsi" w:eastAsiaTheme="majorEastAsia" w:hAnsiTheme="majorHAnsi" w:cstheme="majorBidi"/>
      <w:i/>
      <w:iCs/>
      <w:color w:val="1F120E" w:themeColor="accent1" w:themeShade="7F"/>
    </w:rPr>
  </w:style>
  <w:style w:type="paragraph" w:styleId="Titre8">
    <w:name w:val="heading 8"/>
    <w:basedOn w:val="Normal"/>
    <w:next w:val="Normal"/>
    <w:link w:val="Titre8Car"/>
    <w:uiPriority w:val="4"/>
    <w:semiHidden/>
    <w:unhideWhenUsed/>
    <w:qFormat/>
    <w:rsid w:val="00A122DB"/>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Titre9">
    <w:name w:val="heading 9"/>
    <w:basedOn w:val="Normal"/>
    <w:next w:val="Normal"/>
    <w:link w:val="Titre9Car"/>
    <w:uiPriority w:val="4"/>
    <w:semiHidden/>
    <w:unhideWhenUsed/>
    <w:qFormat/>
    <w:rsid w:val="00A122DB"/>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Ombrageclair">
    <w:name w:val="Light Shading"/>
    <w:basedOn w:val="Tableau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ordonnes">
    <w:name w:val="Coordonnées"/>
    <w:basedOn w:val="Normal"/>
    <w:uiPriority w:val="4"/>
    <w:qFormat/>
    <w:pPr>
      <w:spacing w:before="360" w:after="0"/>
      <w:contextualSpacing/>
      <w:jc w:val="center"/>
    </w:pPr>
  </w:style>
  <w:style w:type="character" w:customStyle="1" w:styleId="Titre1Car">
    <w:name w:val="Titre 1 Car"/>
    <w:basedOn w:val="Policepardfaut"/>
    <w:link w:val="Titre1"/>
    <w:uiPriority w:val="4"/>
    <w:rsid w:val="00690EFD"/>
    <w:rPr>
      <w:rFonts w:asciiTheme="majorHAnsi" w:eastAsiaTheme="majorEastAsia" w:hAnsiTheme="majorHAnsi" w:cstheme="majorBidi"/>
      <w:color w:val="3F251D" w:themeColor="accent1"/>
      <w:sz w:val="30"/>
      <w:szCs w:val="30"/>
    </w:rPr>
  </w:style>
  <w:style w:type="character" w:customStyle="1" w:styleId="Titre2Car">
    <w:name w:val="Titre 2 Car"/>
    <w:basedOn w:val="Policepardfaut"/>
    <w:link w:val="Titre2"/>
    <w:uiPriority w:val="4"/>
    <w:rsid w:val="00690EFD"/>
    <w:rPr>
      <w:rFonts w:asciiTheme="majorHAnsi" w:eastAsiaTheme="majorEastAsia" w:hAnsiTheme="majorHAnsi" w:cstheme="majorBidi"/>
      <w:caps/>
      <w:color w:val="3F251D" w:themeColor="accent1"/>
      <w:sz w:val="22"/>
      <w:szCs w:val="22"/>
    </w:rPr>
  </w:style>
  <w:style w:type="character" w:customStyle="1" w:styleId="Titre3Car">
    <w:name w:val="Titre 3 Car"/>
    <w:basedOn w:val="Policepardfaut"/>
    <w:link w:val="Titre3"/>
    <w:uiPriority w:val="4"/>
    <w:semiHidden/>
    <w:rsid w:val="00690EFD"/>
    <w:rPr>
      <w:rFonts w:asciiTheme="majorHAnsi" w:eastAsiaTheme="majorEastAsia" w:hAnsiTheme="majorHAnsi" w:cstheme="majorBidi"/>
      <w:color w:val="3F251D" w:themeColor="accent1"/>
      <w:sz w:val="22"/>
      <w:szCs w:val="22"/>
    </w:rPr>
  </w:style>
  <w:style w:type="character" w:customStyle="1" w:styleId="Titre5Car">
    <w:name w:val="Titre 5 Car"/>
    <w:basedOn w:val="Policepardfaut"/>
    <w:link w:val="Titre5"/>
    <w:uiPriority w:val="4"/>
    <w:semiHidden/>
    <w:rsid w:val="00690EFD"/>
    <w:rPr>
      <w:rFonts w:asciiTheme="majorHAnsi" w:eastAsiaTheme="majorEastAsia" w:hAnsiTheme="majorHAnsi" w:cstheme="majorBidi"/>
      <w:color w:val="1F120E" w:themeColor="accent1" w:themeShade="80"/>
    </w:rPr>
  </w:style>
  <w:style w:type="character" w:customStyle="1" w:styleId="Titre6Car">
    <w:name w:val="Titre 6 Car"/>
    <w:basedOn w:val="Policepardfaut"/>
    <w:link w:val="Titre6"/>
    <w:uiPriority w:val="4"/>
    <w:semiHidden/>
    <w:rsid w:val="00690EFD"/>
    <w:rPr>
      <w:rFonts w:asciiTheme="majorHAnsi" w:eastAsiaTheme="majorEastAsia" w:hAnsiTheme="majorHAnsi" w:cstheme="majorBidi"/>
      <w:i/>
      <w:iCs/>
      <w:color w:val="1F120E" w:themeColor="accent1" w:themeShade="7F"/>
    </w:rPr>
  </w:style>
  <w:style w:type="paragraph" w:styleId="Listepuces">
    <w:name w:val="List Bullet"/>
    <w:basedOn w:val="Normal"/>
    <w:uiPriority w:val="7"/>
    <w:unhideWhenUsed/>
    <w:qFormat/>
    <w:pPr>
      <w:numPr>
        <w:numId w:val="5"/>
      </w:numPr>
    </w:pPr>
  </w:style>
  <w:style w:type="paragraph" w:styleId="Listenumros">
    <w:name w:val="List Number"/>
    <w:basedOn w:val="Normal"/>
    <w:uiPriority w:val="5"/>
    <w:unhideWhenUsed/>
    <w:qFormat/>
    <w:pPr>
      <w:numPr>
        <w:numId w:val="6"/>
      </w:numPr>
      <w:contextualSpacing/>
    </w:pPr>
  </w:style>
  <w:style w:type="paragraph" w:styleId="Titre">
    <w:name w:val="Title"/>
    <w:basedOn w:val="Normal"/>
    <w:link w:val="TitreCar"/>
    <w:uiPriority w:val="2"/>
    <w:unhideWhenUsed/>
    <w:qFormat/>
    <w:rsid w:val="00FD1504"/>
    <w:pPr>
      <w:spacing w:before="440" w:after="40" w:line="240" w:lineRule="auto"/>
      <w:contextualSpacing/>
      <w:jc w:val="center"/>
    </w:pPr>
    <w:rPr>
      <w:rFonts w:asciiTheme="majorHAnsi" w:eastAsiaTheme="majorEastAsia" w:hAnsiTheme="majorHAnsi" w:cstheme="majorBidi"/>
      <w:color w:val="3F251D" w:themeColor="accent1"/>
      <w:kern w:val="28"/>
      <w:sz w:val="60"/>
      <w:szCs w:val="60"/>
    </w:rPr>
  </w:style>
  <w:style w:type="character" w:customStyle="1" w:styleId="TitreCar">
    <w:name w:val="Titre Car"/>
    <w:basedOn w:val="Policepardfaut"/>
    <w:link w:val="Titre"/>
    <w:uiPriority w:val="2"/>
    <w:rsid w:val="00FD1504"/>
    <w:rPr>
      <w:rFonts w:asciiTheme="majorHAnsi" w:eastAsiaTheme="majorEastAsia" w:hAnsiTheme="majorHAnsi" w:cstheme="majorBidi"/>
      <w:color w:val="3F251D" w:themeColor="accent1"/>
      <w:kern w:val="28"/>
      <w:sz w:val="60"/>
      <w:szCs w:val="60"/>
    </w:rPr>
  </w:style>
  <w:style w:type="paragraph" w:styleId="Sous-titre">
    <w:name w:val="Subtitle"/>
    <w:basedOn w:val="Normal"/>
    <w:link w:val="Sous-titreCar"/>
    <w:uiPriority w:val="3"/>
    <w:unhideWhenUsed/>
    <w:qFormat/>
    <w:rsid w:val="00FD1504"/>
    <w:pPr>
      <w:numPr>
        <w:ilvl w:val="1"/>
      </w:numPr>
      <w:spacing w:before="300" w:after="40"/>
      <w:contextualSpacing/>
      <w:jc w:val="center"/>
    </w:pPr>
    <w:rPr>
      <w:rFonts w:asciiTheme="majorHAnsi" w:eastAsiaTheme="majorEastAsia" w:hAnsiTheme="majorHAnsi" w:cstheme="majorBidi"/>
      <w:caps/>
      <w:sz w:val="26"/>
      <w:szCs w:val="26"/>
    </w:rPr>
  </w:style>
  <w:style w:type="character" w:customStyle="1" w:styleId="Sous-titreCar">
    <w:name w:val="Sous-titre Car"/>
    <w:basedOn w:val="Policepardfaut"/>
    <w:link w:val="Sous-titre"/>
    <w:uiPriority w:val="3"/>
    <w:rsid w:val="00FD1504"/>
    <w:rPr>
      <w:rFonts w:asciiTheme="majorHAnsi" w:eastAsiaTheme="majorEastAsia" w:hAnsiTheme="majorHAnsi" w:cstheme="majorBidi"/>
      <w:caps/>
      <w:sz w:val="26"/>
      <w:szCs w:val="26"/>
    </w:rPr>
  </w:style>
  <w:style w:type="paragraph" w:customStyle="1" w:styleId="Photo">
    <w:name w:val="Photo"/>
    <w:basedOn w:val="Normal"/>
    <w:uiPriority w:val="1"/>
    <w:qFormat/>
    <w:rsid w:val="00D5413C"/>
    <w:pPr>
      <w:spacing w:before="2400" w:after="400"/>
      <w:jc w:val="center"/>
    </w:pPr>
  </w:style>
  <w:style w:type="paragraph" w:styleId="Lgende">
    <w:name w:val="caption"/>
    <w:basedOn w:val="Normal"/>
    <w:next w:val="Normal"/>
    <w:uiPriority w:val="2"/>
    <w:semiHidden/>
    <w:unhideWhenUsed/>
    <w:qFormat/>
    <w:rsid w:val="00A122DB"/>
    <w:pPr>
      <w:spacing w:before="0" w:line="240" w:lineRule="auto"/>
    </w:pPr>
    <w:rPr>
      <w:i/>
      <w:iCs/>
      <w:szCs w:val="18"/>
    </w:rPr>
  </w:style>
  <w:style w:type="character" w:customStyle="1" w:styleId="Titre9Car">
    <w:name w:val="Titre 9 Car"/>
    <w:basedOn w:val="Policepardfaut"/>
    <w:link w:val="Titre9"/>
    <w:uiPriority w:val="4"/>
    <w:semiHidden/>
    <w:rsid w:val="00A122DB"/>
    <w:rPr>
      <w:rFonts w:asciiTheme="majorHAnsi" w:eastAsiaTheme="majorEastAsia" w:hAnsiTheme="majorHAnsi" w:cstheme="majorBidi"/>
      <w:i/>
      <w:iCs/>
      <w:color w:val="272727" w:themeColor="text1" w:themeTint="D8"/>
      <w:szCs w:val="21"/>
    </w:rPr>
  </w:style>
  <w:style w:type="character" w:customStyle="1" w:styleId="Titre8Car">
    <w:name w:val="Titre 8 Car"/>
    <w:basedOn w:val="Policepardfaut"/>
    <w:link w:val="Titre8"/>
    <w:uiPriority w:val="4"/>
    <w:semiHidden/>
    <w:rsid w:val="00A122DB"/>
    <w:rPr>
      <w:rFonts w:asciiTheme="majorHAnsi" w:eastAsiaTheme="majorEastAsia" w:hAnsiTheme="majorHAnsi" w:cstheme="majorBidi"/>
      <w:color w:val="272727" w:themeColor="text1" w:themeTint="D8"/>
      <w:szCs w:val="21"/>
    </w:rPr>
  </w:style>
  <w:style w:type="paragraph" w:styleId="En-ttedetabledesmatires">
    <w:name w:val="TOC Heading"/>
    <w:basedOn w:val="Titre1"/>
    <w:next w:val="Normal"/>
    <w:uiPriority w:val="39"/>
    <w:semiHidden/>
    <w:unhideWhenUsed/>
    <w:qFormat/>
    <w:pPr>
      <w:spacing w:before="0"/>
      <w:outlineLvl w:val="9"/>
    </w:pPr>
  </w:style>
  <w:style w:type="paragraph" w:styleId="Pieddepage">
    <w:name w:val="footer"/>
    <w:basedOn w:val="Normal"/>
    <w:link w:val="PieddepageCar"/>
    <w:uiPriority w:val="99"/>
    <w:unhideWhenUsed/>
    <w:rsid w:val="003422FF"/>
    <w:pPr>
      <w:spacing w:before="0" w:after="0" w:line="240" w:lineRule="auto"/>
      <w:jc w:val="right"/>
    </w:pPr>
    <w:rPr>
      <w:szCs w:val="16"/>
    </w:rPr>
  </w:style>
  <w:style w:type="character" w:customStyle="1" w:styleId="PieddepageCar">
    <w:name w:val="Pied de page Car"/>
    <w:basedOn w:val="Policepardfaut"/>
    <w:link w:val="Pieddepage"/>
    <w:uiPriority w:val="99"/>
    <w:rsid w:val="003422FF"/>
    <w:rPr>
      <w:sz w:val="22"/>
      <w:szCs w:val="16"/>
    </w:rPr>
  </w:style>
  <w:style w:type="paragraph" w:styleId="TM3">
    <w:name w:val="toc 3"/>
    <w:basedOn w:val="Normal"/>
    <w:next w:val="Normal"/>
    <w:autoRedefine/>
    <w:uiPriority w:val="39"/>
    <w:semiHidden/>
    <w:unhideWhenUsed/>
    <w:pPr>
      <w:spacing w:after="100"/>
      <w:ind w:left="400"/>
    </w:pPr>
    <w:rPr>
      <w:i/>
      <w:iCs/>
    </w:rPr>
  </w:style>
  <w:style w:type="paragraph" w:styleId="TM1">
    <w:name w:val="toc 1"/>
    <w:basedOn w:val="Normal"/>
    <w:next w:val="Normal"/>
    <w:autoRedefine/>
    <w:uiPriority w:val="39"/>
    <w:semiHidden/>
    <w:unhideWhenUsed/>
    <w:pPr>
      <w:spacing w:after="100"/>
    </w:pPr>
  </w:style>
  <w:style w:type="paragraph" w:styleId="TM2">
    <w:name w:val="toc 2"/>
    <w:basedOn w:val="Normal"/>
    <w:next w:val="Normal"/>
    <w:autoRedefine/>
    <w:uiPriority w:val="39"/>
    <w:semiHidden/>
    <w:unhideWhenUsed/>
    <w:pPr>
      <w:spacing w:after="100"/>
      <w:ind w:left="200"/>
    </w:pPr>
  </w:style>
  <w:style w:type="paragraph" w:styleId="Textedebulles">
    <w:name w:val="Balloon Text"/>
    <w:basedOn w:val="Normal"/>
    <w:link w:val="TextedebullesCar"/>
    <w:uiPriority w:val="99"/>
    <w:semiHidden/>
    <w:unhideWhenUsed/>
    <w:rsid w:val="00A122DB"/>
    <w:pPr>
      <w:spacing w:after="0" w:line="240" w:lineRule="auto"/>
    </w:pPr>
    <w:rPr>
      <w:rFonts w:ascii="Tahoma" w:hAnsi="Tahoma" w:cs="Tahoma"/>
      <w:szCs w:val="16"/>
    </w:rPr>
  </w:style>
  <w:style w:type="character" w:customStyle="1" w:styleId="TextedebullesCar">
    <w:name w:val="Texte de bulles Car"/>
    <w:basedOn w:val="Policepardfaut"/>
    <w:link w:val="Textedebulles"/>
    <w:uiPriority w:val="99"/>
    <w:semiHidden/>
    <w:rsid w:val="00A122DB"/>
    <w:rPr>
      <w:rFonts w:ascii="Tahoma" w:hAnsi="Tahoma" w:cs="Tahoma"/>
      <w:szCs w:val="16"/>
    </w:rPr>
  </w:style>
  <w:style w:type="paragraph" w:styleId="Bibliographie">
    <w:name w:val="Bibliography"/>
    <w:basedOn w:val="Normal"/>
    <w:next w:val="Normal"/>
    <w:uiPriority w:val="39"/>
    <w:semiHidden/>
    <w:unhideWhenUsed/>
  </w:style>
  <w:style w:type="paragraph" w:styleId="Corpsdetexte3">
    <w:name w:val="Body Text 3"/>
    <w:basedOn w:val="Normal"/>
    <w:link w:val="Corpsdetexte3Car"/>
    <w:uiPriority w:val="99"/>
    <w:semiHidden/>
    <w:unhideWhenUsed/>
    <w:rsid w:val="00A122DB"/>
    <w:pPr>
      <w:spacing w:after="120"/>
    </w:pPr>
    <w:rPr>
      <w:szCs w:val="16"/>
    </w:rPr>
  </w:style>
  <w:style w:type="table" w:customStyle="1" w:styleId="Tableaudefiche">
    <w:name w:val="Tableau de fiche"/>
    <w:basedOn w:val="TableauNormal"/>
    <w:uiPriority w:val="99"/>
    <w:pPr>
      <w:spacing w:before="60" w:after="60" w:line="240" w:lineRule="auto"/>
      <w:jc w:val="center"/>
    </w:pPr>
    <w:tblPr>
      <w:tblBorders>
        <w:top w:val="single" w:sz="4" w:space="0" w:color="3F251D" w:themeColor="accent1"/>
        <w:left w:val="single" w:sz="4" w:space="0" w:color="3F251D" w:themeColor="accent1"/>
        <w:bottom w:val="single" w:sz="4" w:space="0" w:color="3F251D" w:themeColor="accent1"/>
        <w:right w:val="single" w:sz="4" w:space="0" w:color="3F251D" w:themeColor="accent1"/>
        <w:insideH w:val="single" w:sz="4" w:space="0" w:color="3F251D" w:themeColor="accent1"/>
        <w:insideV w:val="single" w:sz="4" w:space="0" w:color="3F251D"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Grilledutableau">
    <w:name w:val="Table Grid"/>
    <w:basedOn w:val="TableauNormal"/>
    <w:uiPriority w:val="3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A2000"/>
    <w:pPr>
      <w:spacing w:before="0" w:after="0" w:line="240" w:lineRule="auto"/>
    </w:pPr>
  </w:style>
  <w:style w:type="character" w:customStyle="1" w:styleId="En-tteCar">
    <w:name w:val="En-tête Car"/>
    <w:basedOn w:val="Policepardfaut"/>
    <w:link w:val="En-tte"/>
    <w:uiPriority w:val="99"/>
    <w:rsid w:val="001A2000"/>
  </w:style>
  <w:style w:type="character" w:customStyle="1" w:styleId="Corpsdetexte3Car">
    <w:name w:val="Corps de texte 3 Car"/>
    <w:basedOn w:val="Policepardfaut"/>
    <w:link w:val="Corpsdetexte3"/>
    <w:uiPriority w:val="99"/>
    <w:semiHidden/>
    <w:rsid w:val="00A122DB"/>
    <w:rPr>
      <w:szCs w:val="16"/>
    </w:rPr>
  </w:style>
  <w:style w:type="character" w:styleId="Marquedecommentaire">
    <w:name w:val="annotation reference"/>
    <w:basedOn w:val="Policepardfaut"/>
    <w:uiPriority w:val="99"/>
    <w:semiHidden/>
    <w:unhideWhenUsed/>
    <w:rsid w:val="00A122DB"/>
    <w:rPr>
      <w:sz w:val="22"/>
      <w:szCs w:val="16"/>
    </w:rPr>
  </w:style>
  <w:style w:type="paragraph" w:styleId="Retraitcorpsdetexte3">
    <w:name w:val="Body Text Indent 3"/>
    <w:basedOn w:val="Normal"/>
    <w:link w:val="Retraitcorpsdetexte3Car"/>
    <w:uiPriority w:val="99"/>
    <w:semiHidden/>
    <w:unhideWhenUsed/>
    <w:rsid w:val="00A122DB"/>
    <w:pPr>
      <w:spacing w:after="120"/>
      <w:ind w:left="360"/>
    </w:pPr>
    <w:rPr>
      <w:szCs w:val="16"/>
    </w:rPr>
  </w:style>
  <w:style w:type="character" w:customStyle="1" w:styleId="Retraitcorpsdetexte3Car">
    <w:name w:val="Retrait corps de texte 3 Car"/>
    <w:basedOn w:val="Policepardfaut"/>
    <w:link w:val="Retraitcorpsdetexte3"/>
    <w:uiPriority w:val="99"/>
    <w:semiHidden/>
    <w:rsid w:val="00A122DB"/>
    <w:rPr>
      <w:szCs w:val="16"/>
    </w:rPr>
  </w:style>
  <w:style w:type="paragraph" w:styleId="Commentaire">
    <w:name w:val="annotation text"/>
    <w:basedOn w:val="Normal"/>
    <w:link w:val="CommentaireCar"/>
    <w:uiPriority w:val="99"/>
    <w:semiHidden/>
    <w:unhideWhenUsed/>
    <w:rsid w:val="00A122DB"/>
    <w:pPr>
      <w:spacing w:line="240" w:lineRule="auto"/>
    </w:pPr>
    <w:rPr>
      <w:szCs w:val="20"/>
    </w:rPr>
  </w:style>
  <w:style w:type="character" w:customStyle="1" w:styleId="CommentaireCar">
    <w:name w:val="Commentaire Car"/>
    <w:basedOn w:val="Policepardfaut"/>
    <w:link w:val="Commentaire"/>
    <w:uiPriority w:val="99"/>
    <w:semiHidden/>
    <w:rsid w:val="00A122DB"/>
    <w:rPr>
      <w:szCs w:val="20"/>
    </w:rPr>
  </w:style>
  <w:style w:type="paragraph" w:styleId="Objetducommentaire">
    <w:name w:val="annotation subject"/>
    <w:basedOn w:val="Commentaire"/>
    <w:next w:val="Commentaire"/>
    <w:link w:val="ObjetducommentaireCar"/>
    <w:uiPriority w:val="99"/>
    <w:semiHidden/>
    <w:unhideWhenUsed/>
    <w:rsid w:val="00A122DB"/>
    <w:rPr>
      <w:b/>
      <w:bCs/>
    </w:rPr>
  </w:style>
  <w:style w:type="character" w:customStyle="1" w:styleId="ObjetducommentaireCar">
    <w:name w:val="Objet du commentaire Car"/>
    <w:basedOn w:val="CommentaireCar"/>
    <w:link w:val="Objetducommentaire"/>
    <w:uiPriority w:val="99"/>
    <w:semiHidden/>
    <w:rsid w:val="00A122DB"/>
    <w:rPr>
      <w:b/>
      <w:bCs/>
      <w:szCs w:val="20"/>
    </w:rPr>
  </w:style>
  <w:style w:type="paragraph" w:styleId="Explorateurdedocuments">
    <w:name w:val="Document Map"/>
    <w:basedOn w:val="Normal"/>
    <w:link w:val="ExplorateurdedocumentsCar"/>
    <w:uiPriority w:val="99"/>
    <w:semiHidden/>
    <w:unhideWhenUsed/>
    <w:rsid w:val="00A122DB"/>
    <w:pPr>
      <w:spacing w:before="0" w:after="0" w:line="240" w:lineRule="auto"/>
    </w:pPr>
    <w:rPr>
      <w:rFonts w:ascii="Segoe UI" w:hAnsi="Segoe UI" w:cs="Segoe UI"/>
      <w:szCs w:val="16"/>
    </w:rPr>
  </w:style>
  <w:style w:type="character" w:customStyle="1" w:styleId="ExplorateurdedocumentsCar">
    <w:name w:val="Explorateur de documents Car"/>
    <w:basedOn w:val="Policepardfaut"/>
    <w:link w:val="Explorateurdedocuments"/>
    <w:uiPriority w:val="99"/>
    <w:semiHidden/>
    <w:rsid w:val="00A122DB"/>
    <w:rPr>
      <w:rFonts w:ascii="Segoe UI" w:hAnsi="Segoe UI" w:cs="Segoe UI"/>
      <w:szCs w:val="16"/>
    </w:rPr>
  </w:style>
  <w:style w:type="paragraph" w:styleId="Notedefin">
    <w:name w:val="endnote text"/>
    <w:basedOn w:val="Normal"/>
    <w:link w:val="NotedefinCar"/>
    <w:uiPriority w:val="99"/>
    <w:semiHidden/>
    <w:unhideWhenUsed/>
    <w:rsid w:val="00A122DB"/>
    <w:pPr>
      <w:spacing w:before="0" w:after="0" w:line="240" w:lineRule="auto"/>
    </w:pPr>
    <w:rPr>
      <w:szCs w:val="20"/>
    </w:rPr>
  </w:style>
  <w:style w:type="character" w:customStyle="1" w:styleId="NotedefinCar">
    <w:name w:val="Note de fin Car"/>
    <w:basedOn w:val="Policepardfaut"/>
    <w:link w:val="Notedefin"/>
    <w:uiPriority w:val="99"/>
    <w:semiHidden/>
    <w:rsid w:val="00A122DB"/>
    <w:rPr>
      <w:szCs w:val="20"/>
    </w:rPr>
  </w:style>
  <w:style w:type="paragraph" w:styleId="Adresseexpditeur">
    <w:name w:val="envelope return"/>
    <w:basedOn w:val="Normal"/>
    <w:uiPriority w:val="99"/>
    <w:semiHidden/>
    <w:unhideWhenUsed/>
    <w:rsid w:val="00A122DB"/>
    <w:pPr>
      <w:spacing w:before="0" w:after="0" w:line="240" w:lineRule="auto"/>
    </w:pPr>
    <w:rPr>
      <w:rFonts w:asciiTheme="majorHAnsi" w:eastAsiaTheme="majorEastAsia" w:hAnsiTheme="majorHAnsi" w:cstheme="majorBidi"/>
      <w:szCs w:val="20"/>
    </w:rPr>
  </w:style>
  <w:style w:type="paragraph" w:styleId="Notedebasdepage">
    <w:name w:val="footnote text"/>
    <w:basedOn w:val="Normal"/>
    <w:link w:val="NotedebasdepageCar"/>
    <w:uiPriority w:val="99"/>
    <w:semiHidden/>
    <w:unhideWhenUsed/>
    <w:rsid w:val="00A122DB"/>
    <w:pPr>
      <w:spacing w:before="0" w:after="0" w:line="240" w:lineRule="auto"/>
    </w:pPr>
    <w:rPr>
      <w:szCs w:val="20"/>
    </w:rPr>
  </w:style>
  <w:style w:type="character" w:customStyle="1" w:styleId="NotedebasdepageCar">
    <w:name w:val="Note de bas de page Car"/>
    <w:basedOn w:val="Policepardfaut"/>
    <w:link w:val="Notedebasdepage"/>
    <w:uiPriority w:val="99"/>
    <w:semiHidden/>
    <w:rsid w:val="00A122DB"/>
    <w:rPr>
      <w:szCs w:val="20"/>
    </w:rPr>
  </w:style>
  <w:style w:type="character" w:styleId="CodeHTML">
    <w:name w:val="HTML Code"/>
    <w:basedOn w:val="Policepardfaut"/>
    <w:uiPriority w:val="99"/>
    <w:semiHidden/>
    <w:unhideWhenUsed/>
    <w:rsid w:val="00A122DB"/>
    <w:rPr>
      <w:rFonts w:ascii="Consolas" w:hAnsi="Consolas"/>
      <w:sz w:val="22"/>
      <w:szCs w:val="20"/>
    </w:rPr>
  </w:style>
  <w:style w:type="paragraph" w:styleId="PrformatHTML">
    <w:name w:val="HTML Preformatted"/>
    <w:basedOn w:val="Normal"/>
    <w:link w:val="PrformatHTMLCar"/>
    <w:uiPriority w:val="99"/>
    <w:semiHidden/>
    <w:unhideWhenUsed/>
    <w:rsid w:val="00A122DB"/>
    <w:pPr>
      <w:spacing w:before="0" w:after="0" w:line="240" w:lineRule="auto"/>
    </w:pPr>
    <w:rPr>
      <w:rFonts w:ascii="Consolas" w:hAnsi="Consolas"/>
      <w:szCs w:val="20"/>
    </w:rPr>
  </w:style>
  <w:style w:type="character" w:customStyle="1" w:styleId="PrformatHTMLCar">
    <w:name w:val="Préformaté HTML Car"/>
    <w:basedOn w:val="Policepardfaut"/>
    <w:link w:val="PrformatHTML"/>
    <w:uiPriority w:val="99"/>
    <w:semiHidden/>
    <w:rsid w:val="00A122DB"/>
    <w:rPr>
      <w:rFonts w:ascii="Consolas" w:hAnsi="Consolas"/>
      <w:szCs w:val="20"/>
    </w:rPr>
  </w:style>
  <w:style w:type="character" w:styleId="ClavierHTML">
    <w:name w:val="HTML Keyboard"/>
    <w:basedOn w:val="Policepardfaut"/>
    <w:uiPriority w:val="99"/>
    <w:semiHidden/>
    <w:unhideWhenUsed/>
    <w:rsid w:val="00A122DB"/>
    <w:rPr>
      <w:rFonts w:ascii="Consolas" w:hAnsi="Consolas"/>
      <w:sz w:val="22"/>
      <w:szCs w:val="20"/>
    </w:rPr>
  </w:style>
  <w:style w:type="character" w:styleId="MachinecrireHTML">
    <w:name w:val="HTML Typewriter"/>
    <w:basedOn w:val="Policepardfaut"/>
    <w:uiPriority w:val="99"/>
    <w:semiHidden/>
    <w:unhideWhenUsed/>
    <w:rsid w:val="00A122DB"/>
    <w:rPr>
      <w:rFonts w:ascii="Consolas" w:hAnsi="Consolas"/>
      <w:sz w:val="22"/>
      <w:szCs w:val="20"/>
    </w:rPr>
  </w:style>
  <w:style w:type="paragraph" w:styleId="Textedemacro">
    <w:name w:val="macro"/>
    <w:link w:val="TextedemacroCar"/>
    <w:uiPriority w:val="99"/>
    <w:semiHidden/>
    <w:unhideWhenUsed/>
    <w:rsid w:val="00A122D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edemacroCar">
    <w:name w:val="Texte de macro Car"/>
    <w:basedOn w:val="Policepardfaut"/>
    <w:link w:val="Textedemacro"/>
    <w:uiPriority w:val="99"/>
    <w:semiHidden/>
    <w:rsid w:val="00A122DB"/>
    <w:rPr>
      <w:rFonts w:ascii="Consolas" w:hAnsi="Consolas"/>
      <w:szCs w:val="20"/>
    </w:rPr>
  </w:style>
  <w:style w:type="paragraph" w:styleId="Textebrut">
    <w:name w:val="Plain Text"/>
    <w:basedOn w:val="Normal"/>
    <w:link w:val="TextebrutCar"/>
    <w:uiPriority w:val="99"/>
    <w:semiHidden/>
    <w:unhideWhenUsed/>
    <w:rsid w:val="00A122DB"/>
    <w:pPr>
      <w:spacing w:before="0" w:after="0" w:line="240" w:lineRule="auto"/>
    </w:pPr>
    <w:rPr>
      <w:rFonts w:ascii="Consolas" w:hAnsi="Consolas"/>
      <w:szCs w:val="21"/>
    </w:rPr>
  </w:style>
  <w:style w:type="character" w:customStyle="1" w:styleId="TextebrutCar">
    <w:name w:val="Texte brut Car"/>
    <w:basedOn w:val="Policepardfaut"/>
    <w:link w:val="Textebrut"/>
    <w:uiPriority w:val="99"/>
    <w:semiHidden/>
    <w:rsid w:val="00A122DB"/>
    <w:rPr>
      <w:rFonts w:ascii="Consolas" w:hAnsi="Consolas"/>
      <w:szCs w:val="21"/>
    </w:rPr>
  </w:style>
  <w:style w:type="character" w:styleId="Textedelespacerserv">
    <w:name w:val="Placeholder Text"/>
    <w:basedOn w:val="Policepardfaut"/>
    <w:uiPriority w:val="99"/>
    <w:semiHidden/>
    <w:rsid w:val="00A122DB"/>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6485851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ora\AppData\Local\Microsoft\Office\16.0\DTS\fr-CA%7b890AAE29-02A3-478D-A9B9-747090E9784B%7d\%7b94B632F3-9A53-486A-AE3B-A0D852F9ED8A%7dtf16392938_win32.dotx" TargetMode="External"/></Relationships>
</file>

<file path=word/theme/theme1.xml><?xml version="1.0" encoding="utf-8"?>
<a:theme xmlns:a="http://schemas.openxmlformats.org/drawingml/2006/main" name="Student Report">
  <a:themeElements>
    <a:clrScheme name="Student Report">
      <a:dk1>
        <a:sysClr val="windowText" lastClr="000000"/>
      </a:dk1>
      <a:lt1>
        <a:sysClr val="window" lastClr="FFFFFF"/>
      </a:lt1>
      <a:dk2>
        <a:srgbClr val="4D322D"/>
      </a:dk2>
      <a:lt2>
        <a:srgbClr val="EFF4EC"/>
      </a:lt2>
      <a:accent1>
        <a:srgbClr val="3F251D"/>
      </a:accent1>
      <a:accent2>
        <a:srgbClr val="76A35D"/>
      </a:accent2>
      <a:accent3>
        <a:srgbClr val="CD532D"/>
      </a:accent3>
      <a:accent4>
        <a:srgbClr val="C78600"/>
      </a:accent4>
      <a:accent5>
        <a:srgbClr val="864F3D"/>
      </a:accent5>
      <a:accent6>
        <a:srgbClr val="5F7791"/>
      </a:accent6>
      <a:hlink>
        <a:srgbClr val="993E21"/>
      </a:hlink>
      <a:folHlink>
        <a:srgbClr val="956400"/>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F2C22-2C9D-4082-8225-108D7217A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{94B632F3-9A53-486A-AE3B-A0D852F9ED8A}tf16392938_win32</Template>
  <TotalTime>2</TotalTime>
  <Pages>21</Pages>
  <Words>4273</Words>
  <Characters>23505</Characters>
  <Application>Microsoft Office Word</Application>
  <DocSecurity>0</DocSecurity>
  <Lines>195</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Jean</dc:creator>
  <cp:keywords/>
  <dc:description/>
  <cp:lastModifiedBy>nathalie Jean</cp:lastModifiedBy>
  <cp:revision>2</cp:revision>
  <dcterms:created xsi:type="dcterms:W3CDTF">2023-03-22T14:02:00Z</dcterms:created>
  <dcterms:modified xsi:type="dcterms:W3CDTF">2023-03-22T14:02:00Z</dcterms:modified>
  <cp:version/>
</cp:coreProperties>
</file>