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2A581" w14:textId="652BC762" w:rsidR="00D45945" w:rsidRPr="00F27CAD" w:rsidRDefault="00D45945" w:rsidP="0085357E">
      <w:pPr>
        <w:pStyle w:val="Coordonnes"/>
        <w:rPr>
          <w:rFonts w:ascii="Avenir Medium" w:hAnsi="Avenir Medium"/>
        </w:rPr>
      </w:pPr>
    </w:p>
    <w:p w14:paraId="2044FD6E" w14:textId="10E70E3A" w:rsidR="001252BC" w:rsidRPr="00E436FD" w:rsidRDefault="001252BC" w:rsidP="0085357E">
      <w:pPr>
        <w:pStyle w:val="Coordonnes"/>
        <w:rPr>
          <w:rStyle w:val="lev"/>
          <w:rFonts w:ascii="Avenir Medium" w:hAnsi="Avenir Medium"/>
          <w:sz w:val="40"/>
          <w:szCs w:val="28"/>
        </w:rPr>
      </w:pPr>
    </w:p>
    <w:p w14:paraId="61973852" w14:textId="5666682E" w:rsidR="00F774CF" w:rsidRPr="00E436FD" w:rsidRDefault="00F774CF" w:rsidP="00F774CF">
      <w:pPr>
        <w:pStyle w:val="Destinataire"/>
        <w:spacing w:before="0"/>
        <w:jc w:val="center"/>
        <w:rPr>
          <w:rFonts w:ascii="Avenir Medium" w:hAnsi="Avenir Medium"/>
          <w:bCs/>
          <w:sz w:val="40"/>
          <w:szCs w:val="40"/>
        </w:rPr>
      </w:pPr>
      <w:r w:rsidRPr="00E436FD">
        <w:rPr>
          <w:rFonts w:ascii="Avenir Medium" w:hAnsi="Avenir Medium"/>
          <w:bCs/>
          <w:sz w:val="40"/>
          <w:szCs w:val="40"/>
        </w:rPr>
        <w:t>FICHE PRATIQUE</w:t>
      </w:r>
    </w:p>
    <w:p w14:paraId="2158410F" w14:textId="2AC084A4" w:rsidR="00E436FD" w:rsidRDefault="00E436FD" w:rsidP="00F774CF">
      <w:pPr>
        <w:pStyle w:val="Destinataire"/>
        <w:spacing w:before="0"/>
        <w:rPr>
          <w:rFonts w:ascii="Avenir Medium" w:hAnsi="Avenir Medium"/>
          <w:b w:val="0"/>
        </w:rPr>
      </w:pPr>
    </w:p>
    <w:p w14:paraId="563565BF" w14:textId="58262F74" w:rsidR="00F774CF" w:rsidRPr="00E436FD" w:rsidRDefault="00F774CF" w:rsidP="00F774CF">
      <w:pPr>
        <w:pStyle w:val="Destinataire"/>
        <w:spacing w:before="0"/>
        <w:rPr>
          <w:rFonts w:ascii="Avenir Medium" w:hAnsi="Avenir Medium"/>
          <w:bCs/>
          <w:lang w:val="fr-CI"/>
        </w:rPr>
      </w:pPr>
      <w:r w:rsidRPr="00E436FD">
        <w:rPr>
          <w:rFonts w:ascii="Avenir Medium" w:hAnsi="Avenir Medium"/>
          <w:bCs/>
        </w:rPr>
        <w:t xml:space="preserve">Cours 1 : </w:t>
      </w:r>
      <w:r w:rsidRPr="00E436FD">
        <w:rPr>
          <w:rFonts w:ascii="Avenir Medium" w:hAnsi="Avenir Medium"/>
          <w:bCs/>
          <w:lang w:val="fr-CI"/>
        </w:rPr>
        <w:t>Transmettre des valeurs malgré votre agenda chargé</w:t>
      </w:r>
    </w:p>
    <w:p w14:paraId="59C41B81" w14:textId="7CADEE02" w:rsidR="003E24DF" w:rsidRPr="00F27CAD" w:rsidRDefault="003E24DF" w:rsidP="00F774CF">
      <w:pPr>
        <w:pStyle w:val="Destinataire"/>
        <w:spacing w:before="0"/>
        <w:rPr>
          <w:rFonts w:ascii="Avenir Medium" w:hAnsi="Avenir Medium"/>
          <w:b w:val="0"/>
        </w:rPr>
      </w:pPr>
    </w:p>
    <w:p w14:paraId="5360154E" w14:textId="35759526" w:rsidR="003E24DF" w:rsidRPr="00E436FD" w:rsidRDefault="00F774CF" w:rsidP="00F774CF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Citez cinq valeurs que vous désirez inculquer à vos enfants !</w:t>
      </w:r>
    </w:p>
    <w:p w14:paraId="7D21CD08" w14:textId="05B29D31" w:rsidR="00F774CF" w:rsidRPr="00E436FD" w:rsidRDefault="00F774CF" w:rsidP="001203F3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53F79246" w14:textId="6FA3BDEC" w:rsidR="00F774CF" w:rsidRPr="00E436FD" w:rsidRDefault="00F774CF" w:rsidP="001203F3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4B1F4369" w14:textId="07EC2669" w:rsidR="00F774CF" w:rsidRPr="00E436FD" w:rsidRDefault="00F774CF" w:rsidP="001203F3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501269A4" w14:textId="29ACDDC6" w:rsidR="00F774CF" w:rsidRPr="00E436FD" w:rsidRDefault="00F774CF" w:rsidP="001203F3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07E66DCB" w14:textId="0D8ADDA0" w:rsidR="00F774CF" w:rsidRPr="00E436FD" w:rsidRDefault="00F774CF" w:rsidP="001203F3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3C162ED5" w14:textId="180E638E" w:rsidR="00F774CF" w:rsidRPr="00F27CAD" w:rsidRDefault="00F774CF" w:rsidP="00F774CF">
      <w:pPr>
        <w:pStyle w:val="Coordonnes"/>
        <w:ind w:left="1440"/>
        <w:rPr>
          <w:rFonts w:ascii="Avenir Medium" w:hAnsi="Avenir Medium"/>
        </w:rPr>
      </w:pPr>
    </w:p>
    <w:p w14:paraId="18B6D519" w14:textId="230639B7" w:rsidR="006C454F" w:rsidRPr="00E436FD" w:rsidRDefault="00F774CF" w:rsidP="00F27CAD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Sur une échelle de 1 à 10,</w:t>
      </w:r>
      <w:r w:rsidR="006C454F" w:rsidRPr="00E436FD">
        <w:rPr>
          <w:rFonts w:ascii="Avenir Medium" w:hAnsi="Avenir Medium"/>
          <w:color w:val="2C567A" w:themeColor="accent1"/>
        </w:rPr>
        <w:t xml:space="preserve"> à quel niveau,</w:t>
      </w:r>
      <w:r w:rsidRPr="00E436FD">
        <w:rPr>
          <w:rFonts w:ascii="Avenir Medium" w:hAnsi="Avenir Medium"/>
          <w:color w:val="2C567A" w:themeColor="accent1"/>
        </w:rPr>
        <w:t xml:space="preserve"> incarnez-vous </w:t>
      </w:r>
      <w:r w:rsidR="00F27CAD" w:rsidRPr="00E436FD">
        <w:rPr>
          <w:rFonts w:ascii="Avenir Medium" w:hAnsi="Avenir Medium"/>
          <w:color w:val="2C567A" w:themeColor="accent1"/>
        </w:rPr>
        <w:t>les</w:t>
      </w:r>
      <w:r w:rsidRPr="00E436FD">
        <w:rPr>
          <w:rFonts w:ascii="Avenir Medium" w:hAnsi="Avenir Medium"/>
          <w:color w:val="2C567A" w:themeColor="accent1"/>
        </w:rPr>
        <w:t xml:space="preserve"> valeurs </w:t>
      </w:r>
      <w:r w:rsidR="001203F3">
        <w:rPr>
          <w:rFonts w:ascii="Avenir Medium" w:hAnsi="Avenir Medium"/>
          <w:color w:val="2C567A" w:themeColor="accent1"/>
        </w:rPr>
        <w:t>citées</w:t>
      </w:r>
      <w:r w:rsidR="00F27CAD" w:rsidRPr="00E436FD">
        <w:rPr>
          <w:rFonts w:ascii="Avenir Medium" w:hAnsi="Avenir Medium"/>
          <w:color w:val="2C567A" w:themeColor="accent1"/>
        </w:rPr>
        <w:t xml:space="preserve"> plus haut </w:t>
      </w:r>
      <w:r w:rsidRPr="00E436FD">
        <w:rPr>
          <w:rFonts w:ascii="Avenir Medium" w:hAnsi="Avenir Medium"/>
          <w:color w:val="2C567A" w:themeColor="accent1"/>
        </w:rPr>
        <w:t xml:space="preserve">? </w:t>
      </w:r>
    </w:p>
    <w:p w14:paraId="29659489" w14:textId="73BD7F93" w:rsidR="006C454F" w:rsidRPr="00E436FD" w:rsidRDefault="006C454F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  <w:r w:rsidRPr="00E436FD">
        <w:rPr>
          <w:rFonts w:ascii="Avenir Medium" w:hAnsi="Avenir Medium"/>
          <w:color w:val="2C567A" w:themeColor="accent1"/>
          <w:sz w:val="40"/>
          <w:szCs w:val="32"/>
        </w:rPr>
        <w:t>1-2-3-4-5-6-7-8-9-10</w:t>
      </w:r>
    </w:p>
    <w:p w14:paraId="6A52AF4D" w14:textId="77777777" w:rsidR="00F27CAD" w:rsidRPr="00E436FD" w:rsidRDefault="00F27CAD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</w:p>
    <w:p w14:paraId="4F03C997" w14:textId="55756862" w:rsidR="006C454F" w:rsidRPr="00E436FD" w:rsidRDefault="006C454F" w:rsidP="006C454F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Quel</w:t>
      </w:r>
      <w:r w:rsidR="00455A77" w:rsidRPr="00E436FD">
        <w:rPr>
          <w:rFonts w:ascii="Avenir Medium" w:hAnsi="Avenir Medium"/>
          <w:color w:val="2C567A" w:themeColor="accent1"/>
        </w:rPr>
        <w:t>s</w:t>
      </w:r>
      <w:r w:rsidRPr="00E436FD">
        <w:rPr>
          <w:rFonts w:ascii="Avenir Medium" w:hAnsi="Avenir Medium"/>
          <w:color w:val="2C567A" w:themeColor="accent1"/>
        </w:rPr>
        <w:t xml:space="preserve"> sont les moments de la journée </w:t>
      </w:r>
      <w:r w:rsidR="00F27CAD" w:rsidRPr="00E436FD">
        <w:rPr>
          <w:rFonts w:ascii="Avenir Medium" w:hAnsi="Avenir Medium"/>
          <w:color w:val="2C567A" w:themeColor="accent1"/>
        </w:rPr>
        <w:t>pendant lesquels vous</w:t>
      </w:r>
      <w:r w:rsidRPr="00E436FD">
        <w:rPr>
          <w:rFonts w:ascii="Avenir Medium" w:hAnsi="Avenir Medium"/>
          <w:color w:val="2C567A" w:themeColor="accent1"/>
        </w:rPr>
        <w:t xml:space="preserve"> pouvez consacrer plus de temps à vos enfants ? </w:t>
      </w:r>
    </w:p>
    <w:p w14:paraId="37D1EE58" w14:textId="05052D97" w:rsidR="006C454F" w:rsidRPr="00E436FD" w:rsidRDefault="006C454F" w:rsidP="006C454F">
      <w:pPr>
        <w:pStyle w:val="Coordonnes"/>
        <w:ind w:left="720"/>
        <w:rPr>
          <w:rFonts w:ascii="Avenir Medium" w:hAnsi="Avenir Medium"/>
          <w:color w:val="2C567A" w:themeColor="accent1"/>
        </w:rPr>
      </w:pPr>
    </w:p>
    <w:p w14:paraId="6D65CD1D" w14:textId="4D7D490A" w:rsidR="006C454F" w:rsidRPr="00E436FD" w:rsidRDefault="006C454F" w:rsidP="00F27CAD">
      <w:pPr>
        <w:pStyle w:val="Coordonnes"/>
        <w:numPr>
          <w:ilvl w:val="0"/>
          <w:numId w:val="7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 xml:space="preserve">Tôt le matin </w:t>
      </w:r>
    </w:p>
    <w:p w14:paraId="5E4D13F0" w14:textId="2A912AC7" w:rsidR="006C454F" w:rsidRPr="00E436FD" w:rsidRDefault="006C454F" w:rsidP="00F27CAD">
      <w:pPr>
        <w:pStyle w:val="Coordonnes"/>
        <w:numPr>
          <w:ilvl w:val="0"/>
          <w:numId w:val="7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 xml:space="preserve">A midi </w:t>
      </w:r>
    </w:p>
    <w:p w14:paraId="5D15B1BC" w14:textId="5807F448" w:rsidR="006C454F" w:rsidRPr="00E436FD" w:rsidRDefault="006C454F" w:rsidP="00F27CAD">
      <w:pPr>
        <w:pStyle w:val="Coordonnes"/>
        <w:numPr>
          <w:ilvl w:val="0"/>
          <w:numId w:val="7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 xml:space="preserve">Le soir </w:t>
      </w:r>
    </w:p>
    <w:p w14:paraId="483DBBE5" w14:textId="322DE8C3" w:rsidR="006C454F" w:rsidRPr="00E436FD" w:rsidRDefault="006C454F" w:rsidP="006C454F">
      <w:pPr>
        <w:pStyle w:val="Coordonnes"/>
        <w:rPr>
          <w:rFonts w:ascii="Avenir Medium" w:hAnsi="Avenir Medium"/>
          <w:color w:val="2C567A" w:themeColor="accent1"/>
        </w:rPr>
      </w:pPr>
    </w:p>
    <w:p w14:paraId="035E2546" w14:textId="059EC989" w:rsidR="006C454F" w:rsidRPr="00E436FD" w:rsidRDefault="006C454F" w:rsidP="006C454F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Quel</w:t>
      </w:r>
      <w:r w:rsidR="00455A77" w:rsidRPr="00E436FD">
        <w:rPr>
          <w:rFonts w:ascii="Avenir Medium" w:hAnsi="Avenir Medium"/>
          <w:color w:val="2C567A" w:themeColor="accent1"/>
        </w:rPr>
        <w:t>s</w:t>
      </w:r>
      <w:r w:rsidRPr="00E436FD">
        <w:rPr>
          <w:rFonts w:ascii="Avenir Medium" w:hAnsi="Avenir Medium"/>
          <w:color w:val="2C567A" w:themeColor="accent1"/>
        </w:rPr>
        <w:t xml:space="preserve"> sont les jours de la semaine </w:t>
      </w:r>
      <w:r w:rsidR="00E21710" w:rsidRPr="00E436FD">
        <w:rPr>
          <w:rFonts w:ascii="Avenir Medium" w:hAnsi="Avenir Medium"/>
          <w:color w:val="2C567A" w:themeColor="accent1"/>
        </w:rPr>
        <w:t xml:space="preserve">pendant lesquels </w:t>
      </w:r>
      <w:r w:rsidRPr="00E436FD">
        <w:rPr>
          <w:rFonts w:ascii="Avenir Medium" w:hAnsi="Avenir Medium"/>
          <w:color w:val="2C567A" w:themeColor="accent1"/>
        </w:rPr>
        <w:t xml:space="preserve">vous pouvez consacrer plus de temps à vos enfants ? </w:t>
      </w:r>
    </w:p>
    <w:p w14:paraId="2E76FBF6" w14:textId="01BBEE63" w:rsidR="006C454F" w:rsidRPr="00E436FD" w:rsidRDefault="006C454F" w:rsidP="006C454F">
      <w:pPr>
        <w:pStyle w:val="Coordonnes"/>
        <w:ind w:left="72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 xml:space="preserve">     </w:t>
      </w:r>
    </w:p>
    <w:p w14:paraId="25ACDA25" w14:textId="446D149D" w:rsidR="006C454F" w:rsidRPr="00E436FD" w:rsidRDefault="00455A77" w:rsidP="00F27CAD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Lundi</w:t>
      </w:r>
    </w:p>
    <w:p w14:paraId="6AD5DAE8" w14:textId="2218B958" w:rsidR="00455A77" w:rsidRPr="00E436FD" w:rsidRDefault="00455A77" w:rsidP="00F27CAD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Mardi</w:t>
      </w:r>
    </w:p>
    <w:p w14:paraId="5B8878CE" w14:textId="51610072" w:rsidR="00455A77" w:rsidRPr="00E436FD" w:rsidRDefault="00455A77" w:rsidP="00F27CAD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Mercredi</w:t>
      </w:r>
    </w:p>
    <w:p w14:paraId="400E8370" w14:textId="40EEAEB8" w:rsidR="00455A77" w:rsidRPr="00E436FD" w:rsidRDefault="00455A77" w:rsidP="00F27CAD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Jeudi</w:t>
      </w:r>
    </w:p>
    <w:p w14:paraId="6CB801A7" w14:textId="17661B1D" w:rsidR="00455A77" w:rsidRPr="00E436FD" w:rsidRDefault="00455A77" w:rsidP="00F27CAD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Vendredi</w:t>
      </w:r>
    </w:p>
    <w:p w14:paraId="716A1F09" w14:textId="5EE644A0" w:rsidR="00455A77" w:rsidRPr="00E436FD" w:rsidRDefault="00455A77" w:rsidP="00F27CAD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Samedi</w:t>
      </w:r>
    </w:p>
    <w:p w14:paraId="4C480F05" w14:textId="5C34D3F7" w:rsidR="00455A77" w:rsidRDefault="00455A77" w:rsidP="006C454F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Dimanche</w:t>
      </w:r>
    </w:p>
    <w:p w14:paraId="2F021B9D" w14:textId="77777777" w:rsidR="008302CC" w:rsidRDefault="008302CC" w:rsidP="008302CC">
      <w:pPr>
        <w:pStyle w:val="Coordonnes"/>
        <w:rPr>
          <w:rFonts w:ascii="Avenir Medium" w:hAnsi="Avenir Medium"/>
          <w:color w:val="2C567A" w:themeColor="accent1"/>
        </w:rPr>
      </w:pPr>
    </w:p>
    <w:p w14:paraId="77360D53" w14:textId="77777777" w:rsidR="008302CC" w:rsidRDefault="008302CC" w:rsidP="008302CC">
      <w:pPr>
        <w:pStyle w:val="Coordonnes"/>
        <w:rPr>
          <w:rFonts w:ascii="Avenir Medium" w:hAnsi="Avenir Medium"/>
          <w:color w:val="2C567A" w:themeColor="accent1"/>
        </w:rPr>
      </w:pPr>
    </w:p>
    <w:p w14:paraId="6A24864B" w14:textId="77777777" w:rsidR="008302CC" w:rsidRDefault="008302CC" w:rsidP="008302CC">
      <w:pPr>
        <w:pStyle w:val="Coordonnes"/>
        <w:rPr>
          <w:rFonts w:ascii="Avenir Medium" w:hAnsi="Avenir Medium"/>
          <w:color w:val="2C567A" w:themeColor="accent1"/>
        </w:rPr>
      </w:pPr>
    </w:p>
    <w:p w14:paraId="4E8DA663" w14:textId="77777777" w:rsidR="008302CC" w:rsidRDefault="008302CC" w:rsidP="008302CC">
      <w:pPr>
        <w:pStyle w:val="Coordonnes"/>
        <w:rPr>
          <w:rFonts w:ascii="Avenir Medium" w:hAnsi="Avenir Medium"/>
          <w:color w:val="2C567A" w:themeColor="accent1"/>
        </w:rPr>
      </w:pPr>
    </w:p>
    <w:p w14:paraId="2BA05202" w14:textId="77777777" w:rsidR="008302CC" w:rsidRDefault="008302CC" w:rsidP="008302CC">
      <w:pPr>
        <w:pStyle w:val="Coordonnes"/>
        <w:rPr>
          <w:rFonts w:ascii="Avenir Medium" w:hAnsi="Avenir Medium"/>
          <w:color w:val="2C567A" w:themeColor="accent1"/>
        </w:rPr>
      </w:pPr>
    </w:p>
    <w:p w14:paraId="2C934C63" w14:textId="77777777" w:rsidR="008302CC" w:rsidRDefault="008302CC" w:rsidP="008302CC">
      <w:pPr>
        <w:pStyle w:val="Coordonnes"/>
        <w:rPr>
          <w:rFonts w:ascii="Avenir Medium" w:hAnsi="Avenir Medium"/>
          <w:color w:val="2C567A" w:themeColor="accent1"/>
        </w:rPr>
      </w:pPr>
    </w:p>
    <w:p w14:paraId="7EFD5D49" w14:textId="77777777" w:rsidR="008302CC" w:rsidRDefault="008302CC" w:rsidP="008302CC">
      <w:pPr>
        <w:pStyle w:val="Coordonnes"/>
        <w:rPr>
          <w:rFonts w:ascii="Avenir Medium" w:hAnsi="Avenir Medium"/>
          <w:color w:val="2C567A" w:themeColor="accent1"/>
        </w:rPr>
      </w:pPr>
    </w:p>
    <w:p w14:paraId="2628BEEC" w14:textId="77777777" w:rsidR="008302CC" w:rsidRDefault="008302CC" w:rsidP="008302CC">
      <w:pPr>
        <w:pStyle w:val="Coordonnes"/>
        <w:rPr>
          <w:rFonts w:ascii="Avenir Medium" w:hAnsi="Avenir Medium"/>
          <w:color w:val="2C567A" w:themeColor="accent1"/>
        </w:rPr>
      </w:pPr>
    </w:p>
    <w:p w14:paraId="6C1D4FB9" w14:textId="77777777" w:rsidR="008302CC" w:rsidRPr="00E436FD" w:rsidRDefault="008302CC" w:rsidP="008302CC">
      <w:pPr>
        <w:pStyle w:val="Coordonnes"/>
        <w:rPr>
          <w:rFonts w:ascii="Avenir Medium" w:hAnsi="Avenir Medium"/>
          <w:color w:val="2C567A" w:themeColor="accent1"/>
        </w:rPr>
      </w:pPr>
    </w:p>
    <w:p w14:paraId="50168EB1" w14:textId="77777777" w:rsidR="00455A77" w:rsidRPr="00E436FD" w:rsidRDefault="00455A77" w:rsidP="006C454F">
      <w:pPr>
        <w:pStyle w:val="Coordonnes"/>
        <w:rPr>
          <w:rFonts w:ascii="Avenir Medium" w:hAnsi="Avenir Medium"/>
          <w:color w:val="2C567A" w:themeColor="accent1"/>
        </w:rPr>
      </w:pPr>
    </w:p>
    <w:p w14:paraId="4B53D2F0" w14:textId="77777777" w:rsidR="00455A77" w:rsidRPr="00E436FD" w:rsidRDefault="00455A77" w:rsidP="006C454F">
      <w:pPr>
        <w:pStyle w:val="Coordonnes"/>
        <w:rPr>
          <w:rFonts w:ascii="Avenir Medium" w:hAnsi="Avenir Medium"/>
          <w:color w:val="2C567A" w:themeColor="accent1"/>
        </w:rPr>
      </w:pPr>
    </w:p>
    <w:p w14:paraId="21846531" w14:textId="77777777" w:rsidR="00455A77" w:rsidRPr="00E436FD" w:rsidRDefault="00455A77" w:rsidP="00455A77">
      <w:pPr>
        <w:pStyle w:val="Coordonnes"/>
        <w:rPr>
          <w:rFonts w:ascii="Avenir Medium" w:hAnsi="Avenir Medium"/>
          <w:color w:val="2C567A" w:themeColor="accent1"/>
        </w:rPr>
      </w:pPr>
    </w:p>
    <w:p w14:paraId="6F2AD560" w14:textId="4508F108" w:rsidR="00455A77" w:rsidRPr="00E436FD" w:rsidRDefault="00455A77" w:rsidP="00455A77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Quel</w:t>
      </w:r>
      <w:r w:rsidR="00E21710">
        <w:rPr>
          <w:rFonts w:ascii="Avenir Medium" w:hAnsi="Avenir Medium"/>
          <w:color w:val="2C567A" w:themeColor="accent1"/>
        </w:rPr>
        <w:t>le</w:t>
      </w:r>
      <w:r w:rsidRPr="00E436FD">
        <w:rPr>
          <w:rFonts w:ascii="Avenir Medium" w:hAnsi="Avenir Medium"/>
          <w:color w:val="2C567A" w:themeColor="accent1"/>
        </w:rPr>
        <w:t xml:space="preserve">s sont les </w:t>
      </w:r>
      <w:r w:rsidR="00F27CAD" w:rsidRPr="00E436FD">
        <w:rPr>
          <w:rFonts w:ascii="Avenir Medium" w:hAnsi="Avenir Medium"/>
          <w:color w:val="2C567A" w:themeColor="accent1"/>
        </w:rPr>
        <w:t>périodes</w:t>
      </w:r>
      <w:r w:rsidRPr="00E436FD">
        <w:rPr>
          <w:rFonts w:ascii="Avenir Medium" w:hAnsi="Avenir Medium"/>
          <w:color w:val="2C567A" w:themeColor="accent1"/>
        </w:rPr>
        <w:t xml:space="preserve"> de l’année pendant lesquel</w:t>
      </w:r>
      <w:r w:rsidR="00E21710">
        <w:rPr>
          <w:rFonts w:ascii="Avenir Medium" w:hAnsi="Avenir Medium"/>
          <w:color w:val="2C567A" w:themeColor="accent1"/>
        </w:rPr>
        <w:t>le</w:t>
      </w:r>
      <w:r w:rsidRPr="00E436FD">
        <w:rPr>
          <w:rFonts w:ascii="Avenir Medium" w:hAnsi="Avenir Medium"/>
          <w:color w:val="2C567A" w:themeColor="accent1"/>
        </w:rPr>
        <w:t xml:space="preserve">s vous pouvez consacrer plus de temps à vos enfants ? </w:t>
      </w:r>
    </w:p>
    <w:p w14:paraId="7E8EB11B" w14:textId="2B986C1F" w:rsidR="006C454F" w:rsidRPr="00E436FD" w:rsidRDefault="00455A77" w:rsidP="00E21710">
      <w:pPr>
        <w:pStyle w:val="Coordonnes"/>
        <w:ind w:left="72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856AB"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……………………………………………………………………………………………………………………………………………………</w:t>
      </w:r>
      <w:r w:rsidR="00F856AB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EF1D00E" w14:textId="77777777" w:rsidR="00455A77" w:rsidRPr="00E436FD" w:rsidRDefault="00455A77" w:rsidP="00455A77">
      <w:pPr>
        <w:pStyle w:val="Coordonnes"/>
        <w:rPr>
          <w:rFonts w:ascii="Avenir Medium" w:hAnsi="Avenir Medium"/>
          <w:color w:val="2C567A" w:themeColor="accent1"/>
        </w:rPr>
      </w:pPr>
    </w:p>
    <w:p w14:paraId="3DC758E4" w14:textId="3DB23F64" w:rsidR="00455A77" w:rsidRPr="00E436FD" w:rsidRDefault="00455A77" w:rsidP="00455A77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 xml:space="preserve">Quelles activités pouvez-vous pratiquer avec vos enfants pendant </w:t>
      </w:r>
      <w:r w:rsidR="00F27CAD" w:rsidRPr="00E436FD">
        <w:rPr>
          <w:rFonts w:ascii="Avenir Medium" w:hAnsi="Avenir Medium"/>
          <w:color w:val="2C567A" w:themeColor="accent1"/>
        </w:rPr>
        <w:t>les</w:t>
      </w:r>
      <w:r w:rsidRPr="00E436FD">
        <w:rPr>
          <w:rFonts w:ascii="Avenir Medium" w:hAnsi="Avenir Medium"/>
          <w:color w:val="2C567A" w:themeColor="accent1"/>
        </w:rPr>
        <w:t xml:space="preserve"> moments </w:t>
      </w:r>
      <w:r w:rsidR="00F27CAD" w:rsidRPr="00E436FD">
        <w:rPr>
          <w:rFonts w:ascii="Avenir Medium" w:hAnsi="Avenir Medium"/>
          <w:color w:val="2C567A" w:themeColor="accent1"/>
        </w:rPr>
        <w:t xml:space="preserve">cités plus haut </w:t>
      </w:r>
      <w:r w:rsidRPr="00E436FD">
        <w:rPr>
          <w:rFonts w:ascii="Avenir Medium" w:hAnsi="Avenir Medium"/>
          <w:color w:val="2C567A" w:themeColor="accent1"/>
        </w:rPr>
        <w:t>pour</w:t>
      </w:r>
      <w:r w:rsidR="00E21710">
        <w:rPr>
          <w:rFonts w:ascii="Avenir Medium" w:hAnsi="Avenir Medium"/>
          <w:color w:val="2C567A" w:themeColor="accent1"/>
        </w:rPr>
        <w:t xml:space="preserve"> leur</w:t>
      </w:r>
      <w:r w:rsidRPr="00E436FD">
        <w:rPr>
          <w:rFonts w:ascii="Avenir Medium" w:hAnsi="Avenir Medium"/>
          <w:color w:val="2C567A" w:themeColor="accent1"/>
        </w:rPr>
        <w:t xml:space="preserve"> transmettre vos valeurs ?  </w:t>
      </w:r>
    </w:p>
    <w:p w14:paraId="23A9F853" w14:textId="4D7C9D9E" w:rsidR="00455A77" w:rsidRPr="00E436FD" w:rsidRDefault="00455A77" w:rsidP="00455A77">
      <w:pPr>
        <w:pStyle w:val="Coordonnes"/>
        <w:ind w:left="72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203F3"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</w:t>
      </w:r>
      <w:r w:rsidR="00BD416F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455A77" w:rsidRPr="00E436FD" w:rsidSect="00704E29">
      <w:headerReference w:type="default" r:id="rId11"/>
      <w:footerReference w:type="default" r:id="rId12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BAB5CB" w14:textId="77777777" w:rsidR="001C7FBB" w:rsidRDefault="001C7FBB" w:rsidP="00D45945">
      <w:pPr>
        <w:spacing w:before="0" w:after="0" w:line="240" w:lineRule="auto"/>
      </w:pPr>
      <w:r>
        <w:separator/>
      </w:r>
    </w:p>
  </w:endnote>
  <w:endnote w:type="continuationSeparator" w:id="0">
    <w:p w14:paraId="4D1EBC7E" w14:textId="77777777" w:rsidR="001C7FBB" w:rsidRDefault="001C7FBB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53153" w14:textId="14EE2D88" w:rsidR="00A0705B" w:rsidRPr="00A0705B" w:rsidRDefault="00A0705B" w:rsidP="00A0705B">
    <w:pPr>
      <w:pStyle w:val="Pieddepage"/>
      <w:jc w:val="center"/>
      <w:rPr>
        <w:rFonts w:ascii="Avenir Medium" w:hAnsi="Avenir Medium"/>
        <w:color w:val="2C567A" w:themeColor="accent1"/>
        <w:sz w:val="21"/>
        <w:szCs w:val="16"/>
      </w:rPr>
    </w:pPr>
    <w:r w:rsidRPr="00A0705B">
      <w:rPr>
        <w:rFonts w:ascii="Avenir Medium" w:hAnsi="Avenir Medium"/>
        <w:color w:val="2C567A" w:themeColor="accent1"/>
        <w:sz w:val="21"/>
        <w:szCs w:val="16"/>
      </w:rPr>
      <w:t>www.eduquersonenfant.com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C76A2D" w14:textId="77777777" w:rsidR="001C7FBB" w:rsidRDefault="001C7FBB" w:rsidP="00D45945">
      <w:pPr>
        <w:spacing w:before="0" w:after="0" w:line="240" w:lineRule="auto"/>
      </w:pPr>
      <w:r>
        <w:separator/>
      </w:r>
    </w:p>
  </w:footnote>
  <w:footnote w:type="continuationSeparator" w:id="0">
    <w:p w14:paraId="28A6AF5A" w14:textId="77777777" w:rsidR="001C7FBB" w:rsidRDefault="001C7FBB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F63F9" w14:textId="149C67EF" w:rsidR="00D45945" w:rsidRDefault="00A70D48" w:rsidP="008302CC">
    <w:pPr>
      <w:pStyle w:val="En-tte"/>
      <w:jc w:val="center"/>
    </w:pPr>
    <w:r w:rsidRPr="00A70D48">
      <w:rPr>
        <w:rFonts w:ascii="Avenir Medium" w:eastAsia="SimSun" w:hAnsi="Avenir Medium" w:cs="Times New Roman"/>
        <w:noProof/>
        <w:kern w:val="0"/>
        <w:sz w:val="20"/>
        <w:lang w:val="en-US" w:eastAsia="zh-CN"/>
      </w:rPr>
      <w:drawing>
        <wp:anchor distT="0" distB="0" distL="114300" distR="114300" simplePos="0" relativeHeight="251664384" behindDoc="1" locked="0" layoutInCell="1" allowOverlap="1" wp14:anchorId="747EAC6D" wp14:editId="4F4C08C6">
          <wp:simplePos x="0" y="0"/>
          <wp:positionH relativeFrom="margin">
            <wp:posOffset>3299460</wp:posOffset>
          </wp:positionH>
          <wp:positionV relativeFrom="paragraph">
            <wp:posOffset>-662940</wp:posOffset>
          </wp:positionV>
          <wp:extent cx="1173480" cy="1173480"/>
          <wp:effectExtent l="0" t="0" r="0" b="0"/>
          <wp:wrapNone/>
          <wp:docPr id="1258498580" name="Image 11" descr="Une image contenant texte, Police, écriture manuscrit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498580" name="Image 11" descr="Une image contenant texte, Police, écriture manuscrite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480" cy="1173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357E">
      <w:rPr>
        <w:rFonts w:ascii="Corbel" w:eastAsia="Corbel" w:hAnsi="Corbel" w:cs="Corbel"/>
        <w:noProof/>
        <w:sz w:val="40"/>
        <w:szCs w:val="40"/>
        <w:lang w:bidi="fr-FR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727E86C" wp14:editId="162400CE">
              <wp:simplePos x="0" y="0"/>
              <wp:positionH relativeFrom="page">
                <wp:posOffset>-152400</wp:posOffset>
              </wp:positionH>
              <wp:positionV relativeFrom="page">
                <wp:posOffset>-1325880</wp:posOffset>
              </wp:positionV>
              <wp:extent cx="7959090" cy="12912364"/>
              <wp:effectExtent l="0" t="0" r="3810" b="3810"/>
              <wp:wrapNone/>
              <wp:docPr id="3" name="Groupe 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912364"/>
                        <a:chOff x="0" y="-91441"/>
                        <a:chExt cx="7959090" cy="12912364"/>
                      </a:xfrm>
                    </wpg:grpSpPr>
                    <wps:wsp>
                      <wps:cNvPr id="1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041987" y="-91441"/>
                          <a:ext cx="3685210" cy="28109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6" y="467687"/>
                          <a:ext cx="1944158" cy="18570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868172" y="2256312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330093" y="1907677"/>
                          <a:ext cx="1035907" cy="9031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797783B2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orme libre : Form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0198A8B" w14:textId="730A6463" w:rsidR="00E436FD" w:rsidRPr="00E436FD" w:rsidRDefault="00E436FD" w:rsidP="00E436FD">
                            <w:pPr>
                              <w:jc w:val="center"/>
                              <w:rPr>
                                <w:rFonts w:ascii="Avenir Medium" w:hAnsi="Avenir Medium"/>
                                <w:color w:val="FFFFFF" w:themeColor="background1"/>
                              </w:rPr>
                            </w:pPr>
                            <w:proofErr w:type="spellStart"/>
                            <w:r w:rsidRPr="00E436FD">
                              <w:rPr>
                                <w:rFonts w:ascii="Avenir Medium" w:hAnsi="Avenir Medium"/>
                                <w:color w:val="FFFFFF" w:themeColor="background1"/>
                              </w:rPr>
                              <w:t>Masterclass</w:t>
                            </w:r>
                            <w:proofErr w:type="spellEnd"/>
                            <w:r w:rsidRPr="00E436FD">
                              <w:rPr>
                                <w:rFonts w:ascii="Avenir Medium" w:hAnsi="Avenir Medium"/>
                                <w:color w:val="FFFFFF" w:themeColor="background1"/>
                              </w:rPr>
                              <w:t xml:space="preserve"> Parents Avisés Premium 202</w:t>
                            </w:r>
                            <w:r w:rsidR="008302CC">
                              <w:rPr>
                                <w:rFonts w:ascii="Avenir Medium" w:hAnsi="Avenir Medium"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27E86C" id="Groupe 3" o:spid="_x0000_s1026" alt="&quot;&quot;" style="position:absolute;left:0;text-align:left;margin-left:-12pt;margin-top:-104.4pt;width:626.7pt;height:1016.7pt;z-index:-251654144;mso-position-horizontal-relative:page;mso-position-vertical-relative:page" coordorigin=",-914" coordsize="79590,12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">
              <v:shape id="Forme libre : Forme 10" o:spid="_x0000_s1027" alt="&quot;&quot;" style="position:absolute;left:40419;top:-914;width:36852;height:28108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003547,2795688;1986324,2802856;1987356,2803198;2146751,2722921;2091066,2733169;2007538,2741367;2003561,2733169;2061897,2729070;2146751,2722921;2291598,2712193;2288196,2712935;2289940,2712673;1252477,2696788;1311476,2708574;1336667,2709598;1406936,2736244;1438756,2741367;1440746,2741881;1448037,2736244;1475879,2742393;1503722,2747516;1558583,2757378;1559407,2756740;1623047,2764939;1653540,2769038;1684035,2771088;1746348,2773137;1831201,2772112;1834885,2772112;1843135,2768525;1861696,2763913;1880589,2763657;1893516,2764938;1896996,2772112;1926661,2772112;1917381,2782360;1912078,2787484;1894841,2793633;1863021,2793633;1821921,2791584;1733090,2789534;1666798,2785435;1608462,2779286;1550125,2772112;1461295,2761864;1392352,2744442;1393150,2743995;1352577,2734194;1316779,2721897;1275679,2711649;1233252,2700375;1252477,2696788;2032930,2674817;2012673,2677206;1872579,2682674;1918706,2687052;1930639,2685002;2012841,2677829;2026368,2675796;2158798,2659968;2089994,2668085;2113604,2668605;2147579,2663738;2409957,2657598;2194160,2702018;2303364,2683210;1026423,2636837;1178893,2687052;1233252,2700375;1274352,2711647;1315454,2721896;1351251,2734193;1343296,2739318;1322082,2736243;1246511,2714722;1209387,2703449;1172264,2691151;1123208,2677829;1080781,2663482;1047636,2650159;1026423,2636837;1088738,2611217;1161658,2639912;1152377,2644011;1067524,2612241;1088738,2611217;819593,2541530;909750,2580473;928311,2596870;885885,2579447;854065,2564076;819593,2541530;977687,2515233;977699,2515525;982177,2519715;982670,2517959;2913917,2447962;2909103,2448272;2829553,2492339;2751328,2525133;2695643,2550753;2665150,2561001;2633330,2571249;2594880,2586622;2565712,2599944;2523285,2613267;2479533,2625564;2467600,2634787;2449039,2639912;2402635,2646061;2342972,2660408;2288614,2673730;2228951,2687053;2154704,2701400;2049964,2714722;2047313,2717797;1996953,2727529;1998258,2728045;2054183,2717238;2055268,2714722;2160009,2701400;2234255,2687053;2293917,2673730;2348277,2660408;2407939,2646061;2454343,2639912;2422930,2654481;2423849,2654259;2456995,2638886;2475557,2633763;2476793,2633498;2484837,2626589;2528590,2614291;2571017,2600969;2600185,2587646;2638633,2572274;2670453,2562026;2692273,2554694;2703600,2548703;2759284,2523083;2837508,2490289;640380,2433790;645413,2437127;647132,2437804;2922816,2407037;2922361,2407279;2922361,2407572;2924468,2407804;2925013,2407279;2951460,2391740;2943631,2395920;2942248,2397031;2947615,2394376;532124,2340121;582198,2385692;542494,2348865;3045333,2340090;3045214,2340123;3044337,2344766;3023124,2363213;2997933,2384733;2999451,2384463;3023124,2364237;3044337,2345791;3045333,2340090;661713,2317013;664338,2319484;664470,2319146;465597,2293525;500069,2310947;501761,2312488;517469,2315174;553100,2340666;602157,2371410;623370,2393956;635302,2405230;685684,2438024;671100,2447246;624180,2406949;622045,2407279;666447,2445413;671100,2447246;685685,2438024;811638,2514884;786448,2521033;795728,2526157;758605,2527182;734740,2514884;712202,2501562;656517,2465693;604809,2429825;557079,2393956;534540,2376535;513327,2358088;521282,2349890;547799,2368336;576967,2385758;612764,2415478;615806,2417495;576967,2385758;549124,2368336;522607,2349890;493439,2322219;465597,2293525;3386402,2130580;3385730,2130803;3371249,2157667;3372482,2002192;3337347,2041421;3320110,2066017;3302875,2088563;3261774,2130580;3225977,2172597;3194157,2206416;3191504,2207670;3189333,2210156;3192831,2208466;3224650,2174648;3260449,2132630;3301549,2090613;3318785,2068068;3336020,2043472;3371818,2003504;3509705,1988132;3492468,2028099;3461975,2071141;3431480,2115209;3403638,2142878;3422200,2114183;3438110,2085489;3450042,2070117;3465952,2049621;3480537,2029125;3509705,1988132;3423887,1900286;3391705,1944065;3391114,1945117;3423525,1901023;3441537,1801130;3402857,1882816;3321492,2011371;3309580,2025929;3309504,2026050;3281660,2062943;3253819,2102911;3221999,2133655;3195482,2168499;3039034,2304798;2987326,2338617;2982365,2341533;2980226,2343207;2958603,2356832;2940923,2372436;2875956,2410354;2865777,2415325;2838127,2432747;2834135,2434752;2828226,2439049;2776520,2465694;2724811,2490289;2718893,2492608;2683883,2510185;2673030,2514417;2662498,2520008;2626700,2535381;2593253,2545521;2518707,2574584;2343813,2625004;2221939,2649226;2320434,2634787;2338995,2631712;2398657,2615315;2435780,2606092;2495443,2582521;2563060,2564075;2606382,2550943;2625375,2542554;2642609,2538456;2666475,2528207;2672746,2524838;2689015,2512835;2724811,2496438;2765537,2481008;2780496,2473891;2832204,2447246;2854743,2430849;2879934,2418552;2944899,2380634;2991304,2346815;3043011,2312997;3199459,2176696;3220990,2148405;3221999,2145952;3256470,2104960;3267077,2092662;3281180,2077542;3285639,2071141;3313480,2034248;3367840,1947139;3420873,1853882;3436452,1815963;3586602,1710408;3582625,1712458;3582625,1712458;3599125,1649672;3598649,1651484;3602512,1655068;3614445,1665316;3622400,1661217;3622600,1660431;3617096,1663267;3603838,1654043;3587307,1533256;3586382,1533296;3584704,1533368;3585276,1538240;3583951,1563861;3578648,1579232;3546828,1618175;3538873,1651994;3530918,1663267;3517660,1712458;3503075,1751401;3487165,1789319;3477885,1819038;3467278,1849782;3475737,1839613;3483188,1818013;3489817,1787268;3505727,1749351;3520311,1710408;3533570,1661217;3541525,1649944;3549480,1616126;3581300,1577183;3560086,1656093;3544176,1721681;3508378,1805715;3501297,1814230;3498270,1826980;3488491,1848758;3451368,1911271;3434132,1944065;3423525,1961487;3410267,1979934;3374470,2029125;3336020,2077290;3286965,2141854;3232605,2205392;3196809,2241260;3158359,2276104;3145101,2290451;3130517,2304798;3107977,2319146;3071114,2350694;3072179,2353989;3033731,2384733;2992629,2407279;2959484,2427775;2928085,2445512;2932968,2445198;2967439,2425726;3000586,2405230;3041686,2382684;3080136,2351939;3078809,2347840;3115932,2316072;3138472,2301724;3153056,2287377;3166314,2273030;3204764,2238186;3240560,2202317;3294920,2138779;3343975,2074216;3382425,2026050;3418222,1976859;3431480,1958412;3442087,1940991;3459323,1908197;3496446,1845683;3511030,1803666;3546828,1719632;3562738,1654044;3583951,1575133;3588734,1561272;3585276,1560786;3586602,1535166;3615770,1511595;3600332,1561318;3600333,1561318;3615771,1511596;3627703,1501347;3619748,1514670;3617926,1542595;3617096,1568984;3603838,1600518;3603838,1604120;3619748,1568984;3622400,1514669;3628581,1504317;3570692,1457279;3562004,1473152;3558760,1496223;3554577,1485446;3553047,1486967;3557435,1498273;3554783,1514670;3560086,1527992;3564197,1527815;3561411,1520818;3564063,1504421;3570692,1457279;3682063,1429610;3684714,1430634;3683388,1473676;3684714,1503396;3680736,1557711;3676759,1588455;3664826,1633547;3660850,1671465;3640961,1741152;3622400,1801616;3589255,1812889;3591906,1806740;3597210,1763698;3617096,1718607;3633006,1711433;3633006,1711432;3650243,1633547;3659523,1596654;3667478,1558736;3674108,1522867;3676759,1489049;3678085,1460354;3680736,1444982;3682063,1429610;186731,954440;187391,954695;187454,954552;266722,807551;237554,849567;213689,864940;213632,865921;211324,905153;211391,905060;213689,865964;237554,850592;266722,808575;267716,809087;268213,808319;282631,718392;264069,728640;236228,773731;242597,777670;242805,776978;237554,773731;265396,728640;281832,719565;384721,659978;383046,661014;375937,682140;371462,692772;249486,864940;232249,906957;216339,949999;181868,1040182;159329,1101671;148723,1147788;143419,1171358;139441,1194929;127509,1258467;123531,1297410;130161,1338402;133268,1316066;132813,1308682;138116,1265640;150048,1202102;159512,1193324;173254,1122236;172588,1109869;185686,1080844;193479,1056476;191149,1060678;183194,1058629;163306,1102696;164633,1127292;155351,1174433;154026,1182631;140768,1194929;144745,1171358;150048,1147788;160655,1101671;183194,1040182;217666,949999;233576,906957;250811,864940;372787,692772;384721,659978;408587,557497;408586,557497;415214,561596;415214,561595;647491,411592;647237,411749;646463,412426;635635,421197;632897,424275;631108,425837;623370,434520;542495,508306;519955,528802;497417,550323;397752,635470;498742,549298;521281,527777;543820,507281;624695,433494;632897,424275;646463,412426;681147,340925;669704,344006;661194,346448;659168,348434;644583,358683;607460,377129;582270,398651;558405,420171;542495,431445;541955,430922;526917,444896;501394,469363;460294,504207;466922,510355;467049,510268;461619,505231;502719,470387;543820,431445;559730,420172;583595,398651;608785,377130;645909,358684;660493,348436;676403,343824;681426,342619;2601510,155771;2669127,179341;2698295,197788;2633330,173192;2601510,155771;2381422,80959;2434455,90182;2508702,118877;2381422,80959;1583273,74170;1555430,76860;1495767,83009;1437430,93257;1412240,99406;1383072,105555;1319246,115247;1307499,118878;1226624,140398;1147074,164994;1091389,184466;1054266,195738;962783,228532;919031,250054;876605,271574;808987,310517;745347,349460;684439,390530;689662,395577;702589,388723;713592,382384;753302,355609;816942,316666;884558,277723;926985,256202;970738,234681;1062220,201887;1098018,187540;1153703,168068;1233252,143472;1314127,121952;1348101,116794;1364512,112459;1587886,75211;2057422,52137;2085761,54314;2124211,64563;2095043,61489;2034054,52265;2057422,52137;2211716,44066;2266074,47140;2332366,67636;2250164,56364;2211716,44066;1768226,43810;1615092,50215;1509025,61488;1458644,71736;1414891,84033;1353902,90182;1123208,158845;1039681,187540;1014490,194713;991951,203937;949525,221358;883233,248003;832851,278747;687010,366881;656532,387367;626715,408410;627347,408899;397979,616935;351574,666126;330361,695846;309148,723515;269373,780905;226107,833604;225621,835220;211036,865964;200429,880312;197778,882361;186012,912593;183194,930528;180543,956148;161981,998165;144745,1040182;126183,1101671;115576,1158036;108948,1214400;118228,1175457;119088,1172243;120880,1157010;131486,1100646;134807,1101503;135096,1100551;131488,1099621;150049,1038132;167284,996115;185761,954291;184521,954098;187173,928478;201756,880312;212363,865964;212719,865215;226947,835220;270699,781930;310474,724540;331687,696871;352901,667151;399305,617960;628674,409924;689662,366882;835503,278748;885885,248004;952176,221359;994603,203937;1017143,194714;1042333,187540;1125861,158845;1356555,90183;1417544,84034;1461295,71737;1511677,61489;1617743,50215;1770877,44194;1893962,47387;1954504,0;2016818,3074;2080458,8198;2122884,16397;2150727,26645;2185199,21520;2236906,30744;2268726,37917;2267401,38943;2266074,46116;2211716,43042;2193154,38943;2174592,35868;2138794,29719;2102997,23570;2065874,19471;2024774,19471;1991628,19471;1939921,19471;1937492,18872;1914730,27669;1922684,37917;2002234,50215;1966834,50693;1967431,50728;2004886,50215;2036706,53290;2097694,62513;2126862,65588;2175919,73786;2226300,81985;2275356,91208;2324412,102481;2348277,107605;2372142,113753;2372449,113971;2389563,116252;2431037,128164;2436830,134949;2438433,135275;2475557,146547;2507377,156795;2539197,168069;2563062,178317;2578971,184466;2596207,191639;2654543,217260;2728790,254153;2767239,274649;2768353,275264;2788002,284491;3536221,1372221;3535662,1380797;3550805,1382469;3565388,1390667;3572018,1418337;3597208,1451131;3607816,1451876;3607816,1443957;3618594,1420816;3618422,1416288;3629028,1388618;3643613,1388618;3666151,1377345;3668803,1422437;3662175,1443957;3654220,1464454;3650241,1498273;3648916,1515694;3646265,1533116;3640612,1536030;3640961,1537215;3646377,1534424;3648916,1517744;3650241,1500323;3654220,1466503;3662175,1446007;3668803,1424487;3679410,1430635;3678085,1446007;3675433,1461380;3674106,1490074;3671455,1523893;3664826,1559762;3656871,1597679;3647590,1634572;3630355,1712458;3614445,1719632;3594557,1764724;3589253,1807766;3586602,1813915;3564063,1861056;3557433,1865155;3529592,1915370;3558760,1865155;3565388,1861056;3522962,1954313;3500423,1963537;3495749,1970764;3496446,1971734;3501750,1963536;3524288,1954313;3508378,1989157;3479210,2030149;3464627,2050645;3448717,2071141;3436783,2086513;3419548,2116233;3400987,2144928;3371818,2175672;3342650,2204367;3343865,2202432;3310829,2237161;3239234,2297625;3225139,2314388;3239234,2298649;3310829,2238185;3256470,2301723;3228462,2324398;3205977,2337174;3204762,2338617;3190705,2346976;3190179,2349890;3127864,2399081;3061573,2446222;3058507,2447941;3036382,2469792;2983349,2500536;2933783,2529271;2933605,2529438;2983349,2501562;3036382,2470818;2992629,2504636;2956998,2522570;2932350,2530617;2931641,2531282;2905124,2544604;2895133,2548183;2869992,2563948;2845463,2577398;2808340,2595844;2796408,2596870;2783145,2601426;2781084,2602637;2797733,2597894;2809666,2596870;2761936,2624539;2731441,2636838;2700948,2648110;2679409,2650607;2675756,2652209;2574993,2686028;2569856,2686930;2539197,2702425;2556432,2706524;2492792,2728045;2498095,2713698;2476882,2719847;2456995,2724970;2415894,2735219;2410402,2730124;2390702,2733169;2366837,2737268;2317782,2746492;2316165,2747073;2362860,2738292;2386725,2734193;2406612,2731119;2414567,2736243;2455669,2725995;2475555,2720871;2496769,2714722;2491465,2729070;2435780,2749566;2433051,2748975;2394680,2760838;2362860,2768013;2315130,2777235;2295409,2775955;2254160,2782159;2252816,2784410;2142772,2800806;2117581,2795682;2096368,2795682;2059244,2804906;2026099,2806955;1992953,2807980;1989352,2806787;1959145,2810927;1922684,2805930;1924011,2804906;1930639,2797732;1900146,2794658;1914730,2788509;1958483,2787483;2000909,2786459;2061896,2787483;2104323,2784410;2183872,2771086;2236906,2761864;2276681,2760838;2279448,2759845;2240884,2760839;2187851,2770062;2108301,2783385;2065874,2786459;2004886,2785435;1962459,2786459;1918706,2787484;1920033,2783385;1929313,2773137;2337669,2720871;2614768,2639912;2687688,2610192;2728790,2593795;2771216,2576374;2850766,2539480;2914406,2501562;3033731,2429825;3066876,2409329;3098696,2387808;3146426,2353989;3166314,2328369;3194881,2308128;3195111,2306856;3167640,2326320;3147752,2351939;3100022,2385759;3068202,2407279;3035057,2427775;2915733,2499512;2852093,2537431;2772543,2574324;2730116,2591745;2689015,2608142;2616095,2637862;2338995,2718822;1930639,2771088;1900146,2771088;1896168,2762889;1864348,2761864;1835180,2771088;1750326,2772112;1688013,2770062;1657518,2768013;1627025,2763913;1645394,2748769;1641608,2749566;1573169,2739770;1570013,2740343;1438757,2721897;1387049,2713698;1341971,2707549;1287612,2688077;1219994,2668606;1149726,2647085;1161658,2639912;1210714,2647085;1231927,2661432;1304847,2677829;1449364,2706524;1485160,2711649;1523610,2716772;1566037,2723946;1612791,2731761;1616417,2731119;1660170,2736244;1661495,2734194;1725135,2736244;1735742,2737268;1833853,2737268;1905448,2739318;1990301,2734194;2000908,2734194;2004886,2742393;2088413,2734194;2144098,2723946;2175917,2719847;2195806,2717797;2239557,2709599;2275356,2703450;2311152,2696276;2376815,2687492;2385400,2685003;2316457,2694226;2280659,2701400;2244862,2707549;2201109,2715748;2181222,2717797;2149402,2721897;2063223,2728045;2004886,2732145;1994279,2732145;1909426,2737268;1837831,2735219;1739720,2735219;1729113,2734194;1688013,2720871;1665473,2732145;1665416,2732233;1684035,2722921;1725136,2736243;1661496,2734193;1661998,2733943;1620395,2729070;1571340,2720871;1528913,2713698;1490464,2708574;1454667,2703450;1310151,2674755;1237231,2658358;1216017,2644011;1166961,2636837;1094041,2608142;1072828,2609167;997255,2579447;983996,2561001;986648,2559977;1033053,2579447;1079456,2598919;1092714,2592770;1038356,2565100;993278,2549728;930963,2522058;877930,2495413;794403,2467744;762583,2447247;769212,2445198;801032,2452371;734740,2399081;697617,2375511;663145,2351939;619393,2324270;555754,2269955;551387,2259406;538517,2249458;494765,2212565;489462,2194119;472225,2175672;470172,2173183;449686,2162349;409911,2118283;387372,2077290;384721,2077290;354227,2032199;325059,1987107;294564,1934842;266722,1881552;294564,1917420;322407,1962512;331687,1987107;335524,1991455;330802,1972481;318490,1955209;298449,1920375;274676,1889749;245508,1828261;220518,1765228;212313,1746854;176573,1636585;160767,1556536;160655,1558736;161981,1575133;168610,1613052;176564,1651994;163306,1618175;154026,1575133;143419,1575133;136790,1536190;127509,1511595;119554,1488025;97015,1469578;90386,1469578;83756,1443957;81105,1411163;86408,1365048;89060,1348651;93575,1337404;91380,1311757;94363,1273839;99666,1266154;99666,1261541;89060,1276914;79780,1266666;62543,1248219;59394,1233616;58566,1234896;53263,1275888;49285,1316881;45308,1348651;45308,1414237;46633,1448057;49285,1481875;37353,1513645;34701,1513645;26746,1452156;26746,1388618;33375,1339427;45302,1348645;34701,1338402;32050,1301509;34701,1245144;36026,1229773;40005,1204152;55915,1158036;63842,1127400;61218,1120117;51936,1161110;36026,1207227;32050,1232846;30723,1248219;28071,1304583;30723,1341476;24095,1390667;24095,1454206;32050,1515694;34701,1515694;51936,1574109;61218,1622274;81105,1671465;112428,1777245;115161,1797518;120881,1797518;150049,1851832;160656,1879502;140768,1855931;119554,1819038;118229,1829286;106694,1801648;98341,1802641;89060,1779071;57240,1722706;37353,1672491;36026,1630473;26746,1581282;20116,1532091;5533,1496223;14813,1305609;24095,1256418;16140,1229773;32050,1155986;36026,1138564;46633,1079125;74476,1036083;67846,1094498;74473,1084485;78453,1060550;79780,1034033;91711,1000214;110273,948973;132813,896709;134501,895240;144746,853667;159329,823947;176566,799351;211037,748111;238879,701995;278654,642556;307822,616935;331687,581067;351576,558521;372789,550323;378092,544174;399305,511380;440406,474487;441525,489907;438526,496388;481506,462189;502719,440669;530562,420172;532962,422233;531889,421197;566360,394551;600832,369956;637955,339212;689662,309492;745347,277723;778641,259769;801032,243904;840806,225457;883233,208036;888850,205803;903287,194842;926986,181391;953006,171143;971413,167868;974715,166018;1335341,53289;1348722,51040;1385722,40991;1411245,37020;1424553,36933;1429475,35868;1731765,5124;1817612,4867;1909426,6148;1911135,7139;1955831,3074;1996931,8197;2038032,14346;2059237,18072;2036706,13322;1995604,7173;1954504,2050;195450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alt="&quot;&quot;" style="position:absolute;left:39909;top:4676;width:19442;height:1857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056985,1846939;1047899,1851674;1048443,1851900;1132533,1798866;1103156,1805636;1059090,1811052;1056992,1805636;1087768,1802928;1132533,1798866;1208948,1791779;1207154,1792269;1208074,1792096;660753,1781601;691878,1789387;705168,1790064;742239,1807668;759025,1811052;760076,1811391;763922,1807668;778610,1811730;793299,1815115;822240,1821630;822676,1821208;856250,1826624;872337,1829332;888424,1830687;921298,1832041;966063,1831363;968006,1831363;972358,1828993;982151,1825947;992118,1825778;998938,1826624;1000773,1831363;1016423,1831363;1011528,1838134;1008730,1841519;999637,1845581;982850,1845581;961167,1844227;914304,1842873;879331,1840165;848555,1836103;817779,1831363;770916,1824593;734545,1813084;734966,1812788;713561,1806313;694676,1798189;672993,1791419;650611,1783971;660753,1781601;1072485,1767086;1061799,1768665;987892,1772277;1012227,1775169;1018522,1773815;1061888,1769077;1069024,1767733;1138889,1757277;1102591,1762639;1115046,1762983;1132970,1759767;1271389,1755711;1157544,1785057;1215156,1772631;541496,1741995;621933,1775169;650611,1783971;672293,1791418;693977,1798188;712862,1806313;708665,1809698;697474,1807667;657605,1793450;638021,1786002;618436,1777878;592556,1769077;570174,1759598;552688,1750796;541496,1741995;574371,1725070;612840,1744027;607945,1746735;563180,1725747;574371,1725070;432382,1679032;479945,1704759;489737,1715592;467355,1704082;450568,1693927;432382,1679032;515785,1661660;515792,1661852;518154,1664619;518414,1663460;1537257,1617217;1534717,1617422;1492750,1646535;1451482,1668200;1422105,1685125;1406018,1691895;1389231,1698666;1368947,1708821;1353559,1717622;1331177,1726424;1308095,1734548;1301800,1740641;1292007,1744027;1267527,1748089;1236051,1757567;1207374,1766368;1175898,1775170;1136729,1784649;1081473,1793450;1080074,1795481;1053506,1801910;1054195,1802251;1083699,1795111;1084271,1793450;1139528,1784649;1178697,1775170;1210172,1766368;1238850,1757567;1270325,1748089;1294806,1744027;1278233,1753652;1278718,1753505;1296205,1743349;1305997,1739965;1306649,1739790;1310893,1735225;1333975,1727101;1356358,1718300;1371745,1709498;1392029,1699343;1408816,1692573;1420327,1687729;1426303,1683771;1455680,1666846;1496947,1645181;337837,1607855;340492,1610060;341398,1610507;1541951,1590181;1541712,1590341;1541712,1590534;1542824,1590688;1543111,1590341;1557062,1580075;1552933,1582836;1552203,1583571;1555035,1581816;280726,1545973;307141,1576077;286196,1551750;1606586,1545953;1606524,1545975;1606061,1549042;1594870,1561229;1581580,1575446;1582381,1575267;1594870,1561906;1606061,1549719;1606586,1545953;349091,1530708;350476,1532340;350546,1532116;245629,1515190;263815,1526700;264708,1527718;272995,1529493;291792,1546334;317672,1566645;328863,1581539;335158,1588987;361737,1610652;354044,1616745;329291,1590123;328164,1590341;328164,1590341;351589,1615533;354044,1616745;361738,1610652;428185,1661429;414896,1665491;419792,1668876;400207,1669553;387617,1661429;375727,1652628;346350,1628931;319071,1605236;293891,1581539;282000,1570030;270809,1557843;275006,1552427;288995,1564614;304383,1576123;323268,1595757;324873,1597090;304383,1576123;289694,1564614;275705,1552427;260317,1534147;245629,1515190;1786520,1407543;1786165,1407690;1778525,1425437;1779176,1322725;1760640,1348641;1751547,1364890;1742455,1379784;1720771,1407543;1701886,1435301;1685100,1457643;1683699,1458471;1682554,1460114;1684400,1458997;1701187,1436656;1720072,1408897;1741755,1381139;1750848,1366245;1759941,1349996;1778826,1323591;1835044,1320375;1829187,1333070;1816596,1357443;1829187,1333070;1835044,1320375;1851569,1313436;1842476,1339840;1826389,1368275;1810301,1397388;1795613,1415667;1805405,1396711;1813799,1377754;1820093,1367599;1828487,1354058;1836181,1340518;1851569,1313436;1806295,1255402;1789317,1284324;1789005,1285019;1806104,1255889;1815607,1189896;1795201,1243861;1752276,1328789;1745991,1338406;1745952,1338486;1731263,1362859;1716575,1389264;1699788,1409574;1685799,1432593;1603263,1522638;1575984,1544980;1573367,1546906;1572238,1548013;1560832,1557013;1551504,1567322;1517231,1592372;1511860,1595655;1497274,1607166;1495167,1608490;1492050,1611329;1464772,1628932;1437493,1645181;1434371,1646712;1415901,1658325;1410175,1661120;1404619,1664814;1385734,1674970;1368089,1681668;1328761,1700869;1236495,1734178;1172200,1750180;1224161,1740641;1233953,1738610;1265428,1727777;1285013,1721685;1316488,1706112;1352160,1693926;1375015,1685251;1385035,1679709;1394126,1677001;1406717,1670230;1410025,1668005;1418608,1660075;1437493,1649243;1458978,1639049;1466870,1634347;1494149,1616745;1506039,1605912;1519329,1597788;1553602,1572738;1578083,1550396;1605361,1528054;1687897,1438009;1699255,1419319;1699788,1417698;1717973,1390617;1723569,1382493;1731009,1372504;1733361,1368275;1748049,1343902;1776727,1286354;1804705,1224745;1812924,1199695;1892136,1129961;1890038,1131315;1890038,1131315;1898743,1089836;1898492,1091034;1900530,1093402;1906825,1100172;1911022,1097464;1911128,1096944;1908224,1098818;1901230,1092724;1892509,1012928;1892020,1012954;1891136,1013002;1891437,1016220;1890738,1033146;1887940,1043301;1871154,1069029;1866957,1091371;1862760,1098818;1855766,1131315;1848071,1157042;1839678,1182093;1834782,1201726;1829187,1222037;1833649,1215318;1837580,1201049;1841077,1180738;1849470,1155688;1857165,1129961;1864159,1097464;1868356,1090016;1872553,1067674;1889339,1041947;1878148,1094078;1869755,1137408;1850869,1192924;1847133,1198550;1845536,1206973;1840378,1221360;1820793,1262659;1811700,1284324;1806104,1295834;1799110,1308020;1780225,1340518;1759941,1372338;1734061,1414991;1705383,1456967;1686499,1480662;1666214,1503681;1659220,1513160;1651526,1522638;1639635,1532116;1620188,1552958;1620749,1555135;1600466,1575446;1578782,1590341;1561296,1603881;1544731,1615599;1547307,1615391;1565493,1602527;1582980,1588987;1604662,1574092;1624947,1553781;1624247,1551073;1643832,1530086;1655723,1520607;1663416,1511129;1670411,1501650;1690695,1478631;1709580,1454935;1738258,1412959;1764137,1370307;1784422,1338486;1803307,1305989;1810301,1293802;1815897,1282293;1824990,1260628;1844574,1219329;1852268,1191571;1871154,1136055;1879547,1092725;1890738,1040593;1893261,1031436;1891437,1031115;1892136,1014190;1907524,998617;1899379,1031467;1899380,1031467;1907525,998618;1913820,991847;1909623,1000649;1909623,1000649;1908661,1019098;1908224,1036531;1901230,1057364;1901230,1059743;1909623,1036531;1911022,1000648;1914283,993810;1883743,962735;1879159,973222;1877448,988462;1875242,981342;1874435,982347;1876749,989816;1875350,1000649;1878148,1009450;1880317,1009333;1878847,1004710;1880246,993878;1883743,962735;1942498,944455;1943897,945132;1943197,973567;1943897,993201;1941798,1029083;1939700,1049394;1933404,1079184;1931306,1104234;1920814,1150272;1911022,1190216;1893536,1197664;1894935,1193602;1897733,1165167;1908224,1135377;1916618,1130639;1916618,1130638;1925711,1079184;1930607,1054811;1934803,1029761;1938301,1006064;1939700,983723;1940399,964766;1941798,954610;1942498,944455;98511,630540;98859,630708;98892,630614;140711,533499;125323,561257;112733,571413;112703,572061;111486,597979;111520,597917;112733,572089;125323,561933;140711,534176;141236,534514;141498,534006;149104,474597;139312,481367;124623,511157;127984,513759;128093,513302;125323,511157;140011,481367;148682,475372;202962,436007;202079,436691;198328,450648;195968,457672;131618,571413;122525,599170;114131,627606;95946,687184;84055,727806;78460,758273;75662,773844;73563,789416;67268,831392;65170,857119;68667,884200;70306,869444;70066,864566;72864,836131;79159,794155;84152,788355;91402,741392;91050,733222;97960,714048;102071,697948;100842,700725;96645,699371;86153,728483;86853,744732;81957,775875;81258,781292;74263,789416;76361,773844;79159,758273;84754,727806;96645,687184;114831,627606;123225,599170;132317,571413;196667,457672;202962,436007;215553,368304;215552,368304;219049,371012;219049,371011;341588,271913;341454,272017;341047,272463;335333,278259;333888,280293;332945,281324;328863,287060;286197,335806;274306,349347;262416,363564;209859,419791;263115,362888;275005,348670;286896,335129;329562,286383;333888,280293;341047,272463;359344,225228;353307,227264;348817,228877;347749,230189;340054,236959;320470,249146;307181,263364;294591,277581;286197,285029;285911,284683;277978,293915;264514,310079;242831,333098;246328,337160;246395,337103;243530,333775;265213,310756;286896,285029;295290,277582;307880,263364;321169,249147;340754,236960;348448,230190;356841,227143;359491,226347;1372445,102908;1408116,118480;1423504,130666;1389231,114418;1372445,102908;1256336,53485;1284314,59578;1323483,78535;1256336,53485;835267,49000;820578,50777;789102,54839;758326,61609;745037,65671;729649,69734;695977,76136;689780,78535;647114,92753;605147,109001;575770,121865;556185,129312;507923,150977;484841,165195;462459,179412;426786,205139;393213,230867;361081,257999;363836,261333;370656,256805;376460,252617;397409,234929;430983,209202;466655,183475;489037,169257;512119,155039;560381,133374;579267,123896;608644,111032;650611,94783;693277,80566;711200,77159;719858,74295;837700,49687;1085407,34444;1100358,35882;1120642,42652;1105254,40622;1073079,34528;1085407,34444;1166806,29112;1195483,31143;1230456,44683;1187090,37236;1166806,29112;932840,28943;852053,33174;796097,40621;769518,47391;746435,55516;714261,59578;592556,104939;548491,123896;535201,128635;523311,134728;500928,146238;465956,163840;439377,184151;362437,242376;346358,255909;330628,269812;330961,270134;209957,407571;185475,440068;174284,459702;163093,477982;142109,515895;119284,550710;119028,551778;111334,572089;105738,581568;104339,582922;98132,602894;96645,614742;95247,631668;85454,659426;76361,687184;66569,727806;60973,765043;57476,802279;62372,776552;62826,774429;63771,764365;69366,727129;71119,727695;71271,727066;69367,726452;79160,685830;88252,658072;98000,630441;97345,630314;98744,613388;106438,581568;112033,572089;112221,571594;119728,551778;142809,516573;163793,478659;174984,460380;186175,440746;210656,408248;331661,270812;363836,242376;440775,184152;467355,163841;502327,146238;524710,134728;536601,128636;549890,123896;593956,104939;715660,59579;747835,55516;770916,47392;797496,40622;853452,33174;934239,29196;999173,31305;1031112,0;1063986,2031;1097560,5416;1119942,10832;1134631,17603;1152817,14217;1180095,20311;1196882,25050;1196183,25727;1195483,30466;1166806,28435;1157014,25727;1147221,23696;1128336,19633;1109451,15571;1089866,12863;1068184,12863;1050697,12863;1023419,12863;1022137,12467;1010129,18279;1014325,25050;1056293,33174;1037617,33490;1037932,33513;1057691,33174;1074478,35206;1106653,41298;1122041,43330;1147921,48746;1174500,54162;1200380,60255;1226260,67703;1238850,71088;1251440,75150;1251602,75293;1260631,76800;1282510,84670;1285566,89152;1286412,89368;1305997,96815;1322784,103585;1339571,111033;1352161,117803;1360554,121865;1369647,126604;1400423,143530;1439592,167903;1459876,181444;1460463,181850;1470830,187945;1865558,906542;1865262,912207;1873252,913312;1880945,918728;1884443,937007;1897732,958672;1903328,959165;1903328,953934;1909014,938645;1908923,935654;1914519,917374;1922213,917374;1934104,909927;1935502,939716;1932006,953934;1927809,967474;1925710,989816;1925011,1001326;1923612,1012835;1920629,1014760;1920814,1015543;1923672,1013699;1925011,1002680;1925710,991171;1927809,968828;1932006,955288;1935502,941070;1941098,945133;1940399,955288;1939000,965443;1938300,984400;1936901,1006742;1933404,1030438;1929208,1055488;1924311,1079861;1915219,1131315;1906825,1136055;1896333,1165844;1893535,1194279;1892136,1198341;1880246,1229485;1876749,1232193;1862060,1265367;1877448,1232193;1880945,1229485;1858563,1291094;1846672,1297188;1844207,1301962;1844574,1302603;1847372,1297187;1859263,1291094;1850869,1314113;1835481,1341194;1827788,1354735;1819394,1368275;1813099,1378430;1804006,1398065;1794214,1417021;1778826,1437332;1763438,1456289;1764079,1455011;1746651,1477954;1708880,1517899;1701444,1528973;1708880,1518576;1746651,1478631;1717973,1520607;1703197,1535586;1691335,1544026;1690694,1544980;1683278,1550502;1683001,1552427;1650126,1584925;1615154,1616068;1613536,1617204;1601865,1631639;1573886,1651950;1547737,1670933;1547644,1671043;1573886,1652628;1601865,1632317;1578782,1654658;1559985,1666506;1546981,1671822;1546608,1672262;1532619,1681063;1527347,1683428;1514084,1693842;1501144,1702728;1481559,1714914;1475264,1715592;1468267,1718602;1467179,1719401;1475963,1716268;1482259,1715592;1457079,1733871;1440991,1741996;1424904,1749443;1413541,1751093;1411614,1752151;1358456,1774493;1355745,1775089;1339571,1785325;1348663,1788033;1315090,1802251;1317887,1792773;1306696,1796835;1296205,1800220;1274521,1806990;1271624,1803625;1261231,1805636;1248641,1808344;1222762,1814438;1221909,1814822;1246543,1809021;1259133,1806313;1269625,1804282;1273822,1807667;1295505,1800897;1305996,1797512;1317188,1793450;1314390,1802928;1285013,1816469;1283573,1816078;1263330,1823916;1246543,1828655;1221363,1834748;1210959,1833902;1189198,1838001;1188488,1839488;1130434,1850320;1117144,1846935;1105953,1846935;1086369,1853028;1068883,1854382;1051396,1855059;1049496,1854271;1033561,1857006;1014325,1853705;1015025,1853028;1018522,1848289;1002435,1846258;1010129,1842196;1033211,1841518;1055593,1840842;1087768,1841518;1110150,1839488;1152117,1830686;1180095,1824593;1201079,1823916;1202538,1823259;1182194,1823916;1154216,1830009;1112249,1838811;1089866,1840842;1057691,1840165;1035309,1840842;1012227,1841519;1012927,1838811;1017822,1832041;1233253,1797512;1379439,1744027;1417908,1724393;1439592,1713560;1461974,1702051;1503941,1677678;1537515,1652628;1600466,1605236;1617952,1591695;1634738,1577478;1659919,1555135;1670411,1538210;1685481,1524838;1685603,1523998;1671111,1536856;1660618,1553781;1635438,1576124;1618651,1590341;1601165,1603881;1538215,1651273;1504641,1676324;1462674,1700697;1440292,1712206;1418608,1723039;1380139,1742673;1233953,1796158;1018522,1830687;1002435,1830687;1000336,1825270;983550,1824593;968162,1830687;923397,1831363;890523,1830009;874435,1828655;858348,1825947;868038,1815942;866042,1816469;829936,1809997;828271,1810376;759026,1798189;731747,1792773;707966,1788711;679289,1775847;643616,1762984;606546,1748766;612840,1744027;638721,1748766;649912,1758244;688381,1769077;764622,1788033;783507,1791419;803791,1794804;826173,1799543;850839,1804706;852752,1804282;875834,1807668;876533,1806313;910107,1807668;915702,1808344;967462,1808344;1005232,1809698;1049997,1806313;1055593,1806313;1057691,1811730;1101757,1806313;1131133,1799543;1147920,1796835;1158412,1795481;1181494,1790065;1200380,1786003;1219264,1781263;1253905,1775460;1258434,1773816;1222063,1779909;1203177,1784649;1184293,1788711;1161210,1794127;1150719,1795481;1133932,1798189;1088467,1802251;1057691,1804959;1052096,1804959;1007331,1808344;969561,1806990;917801,1806990;912206,1806313;890523,1797512;878632,1804959;878602,1805018;888424,1798866;910108,1807667;876534,1806313;876798,1806147;854851,1802928;828971,1797512;806589,1792773;786304,1789387;767420,1786003;691179,1767046;652710,1756213;641518,1746735;615638,1741995;577169,1723039;565978,1723716;526109,1704082;519114,1691895;520513,1691219;544994,1704082;569474,1716946;576469,1712883;547792,1694603;524011,1684448;491136,1666168;463158,1648565;419093,1630286;402306,1616745;405803,1615391;422590,1620130;387617,1584925;368033,1569353;349847,1553781;326765,1535502;293192,1499619;290888,1492650;284098,1486078;261017,1461705;258219,1449519;249126,1437332;248043,1435688;237235,1428531;216251,1399419;204361,1372338;202962,1372338;186875,1342548;171487,1312759;155399,1278231;140711,1243025;155399,1266721;170088,1296510;174984,1312759;177007,1315631;174517,1303097;168021,1291687;157448,1268673;144907,1248441;129519,1207819;116337,1166181;112007,1154038;93152,1081191;84814,1028307;84754,1029761;85454,1040593;88951,1065644;93148,1091371;86153,1069029;81258,1040593;75662,1040593;72164,1014866;67268,998617;63072,983046;51181,970860;47684,970860;44186,953934;42787,932269;45585,901803;46984,890970;49366,883540;48208,866597;49782,841547;52580,836470;52580,833422;46984,843578;42088,836808;32995,824621;31334,814974;30897,815820;28099,842901;26000,869982;23903,890970;23903,934299;24602,956642;26000,978983;19706,999972;18307,999972;14110,959350;14110,917374;17607,884877;23900,890967;18307,884200;16908,859827;18307,822590;19006,812435;21105,795509;29498,765043;33680,744804;32296,739992;27399,767074;19006,797540;16908,814466;16208,824621;14809,861858;16208,886231;12711,918728;12711,960704;16908,1001326;18307,1001326;27399,1039917;32296,1071737;42787,1104234;59312,1174116;60754,1187509;63772,1187509;79160,1223391;84755,1241671;74263,1226099;63072,1201726;62373,1208496;56287,1190238;51881,1190894;46984,1175322;30197,1138085;19706,1104911;19006,1077153;14110,1044655;10613,1012158;2919,988462;7815,862535;12711,830038;8515,812435;16908,763689;19006,752179;24602,712911;39290,684476;35793,723067;39289,716452;41388,700640;42088,683122;48383,660780;58175,626928;70066,592400;70957,591430;76362,563965;84055,544331;93149,528082;111334,494230;126022,463765;147006,424497;162394,407571;174984,383875;185476,368980;196667,363564;199465,359502;210656,337837;232339,313464;232929,323651;231348,327933;254022,305340;265213,291122;279902,277582;281167,278943;280601,278259;298787,260656;316973,244407;336558,224096;363836,204462;393213,183475;410777,171614;422590,161132;443573,148946;465956,137437;468919,135962;476535,128720;489038,119834;502765,113063;512476,110900;514217,109678;704468,35205;711527,33719;731047,27080;744512,24457;751533,24399;754130,23696;913605,3385;958894,3216;1007331,4061;1008233,4716;1031812,2031;1053495,5416;1075178,9478;1086365,11939;1074478,8801;1052795,4739;1031112,1354;1031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alt="&quot;&quot;" style="position:absolute;left:48681;top:22563;width:7916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alt="&quot;&quot;" style="position:absolute;left:63300;top:19076;width:10360;height:9032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563194,898298;558353,900601;558643,900711;603448,874916;587795,878209;564316,880844;563198,878209;579596,876892;603448,874916;644165,871469;643209,871708;643699,871623;352069,866519;368654,870306;375735,870635;395487,879197;404432,880844;404992,881008;407041,879197;414867,881173;422694,882819;438115,885988;438347,885783;456236,888417;464808,889734;473380,890393;490896,891052;514748,890722;515783,890722;518102,889570;523320,888088;528631,888006;532265,888417;533243,890722;541582,890722;538973,894015;537482,895662;532637,897637;523693,897637;512139,896979;487169,896320;468535,895003;452136,893027;435738,890722;410768,887429;391388,881832;391612,881688;380207,878539;370145,874587;358591,871294;346665,867672;352069,866519;571453,859460;565759,860228;526379,861984;539345,863391;542700,862733;565807,860428;569609,859774;606835,854689;587494,857297;594131,857464;603681,855900;677435,853927;616775,868200;647472,862157;288526,847256;331385,863391;346665,867672;358219,871294;369772,874587;379835,878538;377598,880185;371635,879197;350392,872282;339957,868660;329522,864708;315732,860428;303806,855818;294489,851537;288526,847256;306042,839024;326540,848244;323932,849561;300079,839353;306042,839024;230386,816633;255729,829146;260947,834414;249021,828816;240076,823877;230386,816633;274826,808183;274830,808277;276088,809623;276227,809059;819098,786568;817744,786667;795383,800827;773394,811364;757741,819596;749170,822889;740225,826182;729417,831121;721218,835402;709292,839683;696993,843634;693639,846598;688421,848244;675377,850220;658606,854830;643326,859111;626555,863391;605684,868001;576242,872282;575496,873270;561341,876397;561707,876563;577428,873090;577733,872282;607175,868001;628046,863391;644817,859111;660097,854830;676868,850220;689912,848244;681082,852925;681340,852854;690658,847915;695875,846269;696223,846183;698484,843963;710783,840012;722709,835731;730908,831450;741716,826511;750660,823218;756794,820862;759978,818938;775631,810705;797619,800168;180010,782014;181425,783086;181908,783304;821599,773418;821471,773496;821471,773590;822064,773665;822217,773496;829651,768503;827450,769846;827061,770203;828570,769350;149579,751917;163655,766560;152494,754726;856038,751907;856005,751917;855759,753409;849796,759337;842714,766252;843141,766165;849796,759666;855759,753739;856038,751907;186006,744492;186744,745286;186782,745177;130879,736945;140569,742543;141044,743038;145460,743901;155476,752092;169265,761971;175228,769215;178582,772837;192745,783374;188645,786338;175456,773390;174856,773496;187337,785749;188645,786338;192745,783374;228150,808071;221069,810047;223678,811693;213243,812022;206534,808071;200199,803790;184546,792265;170011,780740;156594,769215;150258,763617;144295,757690;146532,755056;153985,760983;162185,766581;172247,776130;173102,776778;162185,766581;154358,760983;146904,755056;138705,746165;130879,736945;951912,684588;951723,684660;947653,693291;948000,643335;938123,655940;933278,663843;928433,671087;916880,684588;906817,698089;897873,708956;897127,709358;896517,710157;897500,709614;906444,698748;916507,685247;928060,671746;932906,664502;937750,656599;947813,643757;986573,638817;981728,651660;973156,665490;964584,679649;956758,688540;961975,679320;966448,670100;969802,665160;974274,658575;978374,651989;986573,638817;962449,610591;953403,624658;953237,624996;962348,610828;967411,578731;956538,604978;933667,646284;930318,650962;930297,651001;922470,662855;914644,675698;905699,685576;898245,696772;854268,740567;839733,751434;838338,752371;837737,752909;831659,757286;826689,762300;808427,774484;805566,776081;797793,781679;796671,782323;795010,783704;780475,792265;765940,800168;764277,800913;754435,806561;751385,807921;748424,809717;738361,814657;728959,817915;708005,827254;658842,843454;624584,851237;652270,846598;657488,845610;674259,840341;684694,837378;701465,829804;720472,823877;732650,819657;737989,816962;742833,815645;749542,812352;751305,811269;755878,807413;765940,802144;777388,797186;781593,794899;796128,786338;802464,781069;809545,777118;827807,764934;840851,754068;855386,743201;899363,699406;905415,690316;905699,689527;915389,676356;918370,672404;922335,667546;923588,665490;931414,653635;946695,625646;961602,595681;965982,583497;1008188,549580;1007070,550239;1007070,550239;1011709,530065;1011575,530647;1012661,531799;1016015,535092;1018251,533775;1018307,533522;1016760,534433;1013033,531469;1008387,492659;1008127,492672;1007655,492695;1007816,494260;1007443,502493;1005953,507432;997008,519945;994772,530811;992536,534433;988809,550239;984709,562752;980237,574936;977628,584485;974647,594364;977024,591096;979119,584155;980982,574277;985454,562093;989554,549580;993281,533775;995517,530152;997753,519286;1006698,506773;1000735,532128;996263,553202;986200,580204;984209,582940;983358,587037;980610,594034;970174,614121;965329,624658;962348,630256;958621,636183;948558,651989;937750,667465;923961,688211;908681,708626;898618,720151;887810,731347;884083,735957;879984,740567;873648,745177;863286,755314;863585,756373;852777,766252;841224,773496;831907,780082;823080,785781;824453,785680;834143,779423;843460,772837;855013,765593;865821,755714;865449,754397;875884,744189;882220,739579;886319,734969;890046,730359;900854,719164;910917,707638;926197,687223;939986,666478;950795,651001;960857,635195;964584,629268;967565,623670;972411,613133;982846,593046;986945,579546;997008,552544;1001480,531470;1007443,506115;1008788,501661;1007816,501504;1008188,493272;1016387,485699;1012048,501676;1012048,501676;1016388,485699;1019742,482406;1017506,486687;1016994,495660;1016760,504139;1013033,514271;1013033,515429;1017506,504139;1018251,486686;1019989,483360;1003716,468246;1001274,473347;1000362,480760;999186,477297;998756,477785;999990,481418;999244,486687;1000735,490967;1001890,490911;1001107,488662;1001853,483394;1003716,468246;1035022,459356;1035768,459685;1035395,473515;1035768,483064;1034649,500516;1033532,510395;1030177,524884;1029059,537068;1023469,559459;1018251,578887;1008934,582509;1009679,580533;1011170,566703;1016760,552215;1021233,549910;1021233,549910;1026078,524884;1028686,513029;1030923,500846;1032786,489321;1033532,478454;1033904,469234;1034649,464295;1035022,459356;52490,306676;52675,306758;52693,306712;74975,259478;66776,272979;60068,277919;60052,278234;59403,290840;59422,290810;60068,278248;66776,273308;74975,259808;75255,259972;75394,259725;79447,230830;74229,234123;66403,248612;68194,249877;68252,249655;66776,248612;74602,234123;79223,231207;108144,212061;107674,212394;105675,219182;104418,222598;70130,277919;65285,291419;60813,305249;51123,334227;44787,353984;41806,368802;40315,376375;39197,383949;35843,404365;34724,416878;36588,430049;37461,422872;37333,420500;38824,406670;42178,386254;44839,383433;48702,360592;48514,356618;52196,347292;54387,339462;53732,340812;51496,340154;45905,354313;46278,362216;43669,377363;43296,379998;39570,383949;40687,376375;42178,368802;45160,353984;51496,334227;61186,305249;65658,291419;70503,277919;104790,222598;108144,212061;114853,179132;114853,179132;116716,180449;116716,180449;182009,132251;181937,132301;181720,132519;178676,135337;177906,136326;177404,136828;175228,139618;152495,163327;146159,169912;139823,176827;111808,204186;140196,176498;146531,169583;152867,162997;175601,139288;177906,136326;181720,132519;191469,109544;188253,110534;185861,111319;185291,111957;181191,115250;170756,121177;163675,128093;156967,135007;152495,138630;152343,138462;148115,142952;140941,150814;129388,162009;131251,163985;131287,163957;129760,162338;141314,151143;152867,138630;157339,135008;164048,128093;171129,121178;181564,115251;185664,111958;190136,110476;191548,110089;731281,50052;750287,57625;758487,63552;740225,55649;731281,50052;669414,26014;684322,28977;705192,38197;669414,26014;445056,23832;437229,24696;420458,26672;404060,29965;396979,31941;388779,33916;370838,37031;367536,38197;344802,45112;322441,53015;306788,59272;296353,62894;270637,73431;258338,80346;246412,87261;227405,99774;209516,112287;192395,125483;193863,127105;197497,124903;200590,122866;211752,114263;229641,101750;248648,89237;260574,82321;272873,75407;298588,64869;308651,60259;324304,54003;346665,46100;369399,39185;378949,37528;383562,36135;446352,24166;578338,16752;586304,17452;597112,20745;588913,19757;571770,16793;578338,16752;621710,14159;636990,15147;655624,21733;632518,18111;621710,14159;497046,14077;454000,16135;424185,19757;410023,23050;397724,27001;380580,28977;315732,51039;292253,60259;285172,62564;278836,65528;266910,71126;248275,79687;234113,89566;193118,117885;184550,124467;176169,131229;176346,131385;111871,198231;98827,214036;92864,223586;86901,232477;75720,250917;63558,267850;63422,268369;59322,278248;56340,282858;55595,283516;52288,293230;51496,298993;50750,307225;45533,320726;40687,334227;35470,353984;32488,372095;30625,390205;33234,377692;33476,376660;33979,371765;36961,353655;37894,353930;37975,353624;36961,353325;42179,333568;47023,320067;52217,306628;51869,306566;52614,298334;56713,282858;59695,278248;59795,278007;63795,268369;76093,251246;87274,232806;93237,223915;99200,214366;112244,198560;176719,131715;193863,117885;234859,89566;249021,79688;267655,71126;279581,65528;285917,62565;292998,60259;316478,51039;381326,28977;398469,27002;410768,23050;424930,19757;454745,16135;497791,14200;532390,15226;549408,0;566924,988;584814,2634;596740,5269;604566,8561;614256,6915;628791,9879;637735,12183;637363,12513;636990,14818;621710,13830;616492,12513;611275,11525;601212,9549;591149,7573;580714,6256;569161,6256;559844,6256;545309,6256;544626,6064;538228,8891;540464,12183;562825,16135;552874,16288;553042,16300;563570,16135;572515,17123;589659,20086;597858,21074;611648,23709;625810,26343;639599,29306;653389,32929;660097,34575;666806,36551;666892,36621;671703,37353;683361,41181;684989,43361;685440,43466;695875,47088;704820,50381;713764,54003;720473,57296;724945,59272;729790,61577;746188,69809;767059,81663;777867,88249;778180,88446;783703,91411;994027,440916;993869,443671;998126,444208;1002225,446843;1004089,455733;1011170,466271;1014152,466510;1014152,463966;1017181,456530;1017133,455075;1020114,446184;1024214,446184;1030550,442562;1031295,457051;1029432,463966;1027196,470551;1026077,481418;1025705,487016;1024960,492614;1023371,493550;1023469,493931;1024991,493034;1025705,487674;1026077,482077;1027196,471210;1029432,464624;1031295,457709;1034277,459685;1033904,464624;1033159,469564;1032786,478784;1032040,489650;1030177,501175;1027941,513359;1025332,525213;1020487,550239;1016015,552544;1010424,567033;1008934,580863;1008188,582839;1001853,597986;999989,599303;992163,615438;1000362,599303;1002225,597986;990299,627951;983964,630915;982650,633237;982846,633549;984337,630914;990672,627951;986200,639147;978001,652318;973901,658904;969429,665490;966075,670429;961230,679978;956012,689198;947813,699077;939614,708297;939956,707675;930669,718834;910544,738262;906582,743648;910544,738591;930669,719163;915389,739579;907516,746865;901195,750970;900854,751434;896902,754120;896754,755056;879238,770862;860603,786009;859742,786561;853523,793582;838615,803461;824682,812694;824632,812747;838615,803790;853523,793912;841224,804778;831208,810541;824279,813126;824080,813340;816626,817620;813818,818771;806750,823836;799855,828158;789420,834085;786066,834414;782338,835878;781758,836267;786439,834743;789793,834414;776376,843305;767804,847257;759232,850879;753178,851681;752151,852196;723827,863062;722383,863352;713764,868331;718609,869648;700720,876563;702211,871953;696248,873929;690658,875575;679104,878868;677560,877231;672023,878209;665314,879526;651525,882490;651070,882677;664196,879855;670905,878538;676495,877551;678731,879197;690285,875904;695875,874258;701838,872282;700347,876892;684694,883478;683927,883288;673141,887100;664196,889405;650780,892368;645236,891957;633641,893950;633263,894674;602330,899942;595249,898296;589286,898296;578851,901259;569533,901918;560216,902247;559204,901864;550713,903194;540464,901588;540837,901259;542700,898954;534128,897966;538228,895991;550527,895661;562453,895332;579596,895661;591522,894674;613883,890393;628791,887429;639972,887100;640749,886781;629909,887100;615002,890064;592640,894344;580714,895332;563570,895003;551644,895332;539345,895662;539718,894344;542327,891052;657115,874258;735007,848244;755505,838695;767059,833426;778985,827828;801346,815974;819235,803790;852777,780740;862094,774154;871039,767240;884456,756373;890046,748141;898076,741637;898141,741228;890419,747482;884828,755714;871412,766581;862467,773496;853150,780082;819608,803132;801719,815316;779358,827170;767432,832768;755878,838036;735380,847586;657488,873599;542700,890393;534128,890393;533010,887759;524065,887429;515866,890393;492014,890722;474498,890064;465926,889405;457354,888088;462518,883222;461454,883478;442215,880330;441328,880514;404432,874587;389897,871953;377226,869977;361946,863721;342939,857464;323186,850549;326540,848244;340330,850549;346293,855159;366791,860428;407414,869648;417476,871294;428285,872941;440211,875246;453353,877757;454372,877551;466671,879197;467044,878539;484933,879197;487914,879526;515493,879526;535619,880185;559471,878539;562452,878539;563570,881173;587050,878539;602703,875246;611647,873929;617238,873270;629536,870636;639599,868660;649661,866355;668119,863533;670532,862733;651153,865696;641090,868001;631027,869977;618728,872612;613138,873270;604194,874587;579969,876563;563570,877880;560589,877880;536737,879526;516612,878868;489033,878868;486051,878539;474498,874258;468162,877880;468146,877908;473380,874916;484933,879197;467044,878538;467185,878458;455491,876892;441701,874258;429775,871953;418967,870306;408905,868660;368281,859440;347784,854171;341821,849561;328031,847256;307533,838036;301570,838366;280327,828816;276600,822889;277345,822560;290390,828816;303433,835073;307160,833097;291880,824206;279209,819267;261692,810376;246785,801815;223306,792924;214361,786338;216224,785680;225169,787984;206534,770862;196099,763288;186409,755714;174111,746824;156221,729371;154994,725982;151376,722786;139078,710931;137587,705004;132742,699077;132165,698277;126406,694796;115225,680637;108890,667465;108144,667465;99573,652977;91374,638488;82802,621695;74975,604572;82802,616096;90628,630585;93237,638488;94315,639885;92988,633788;89527,628239;83894,617046;77211,607206;69012,587448;61987,567195;59681,561291;49634,525860;45191,500139;45160,500846;45533,506115;47396,518298;49632,530811;45905,519945;43296,506115;40315,506115;38451,493602;35843,485699;33607,478125;27271,472198;25407,472198;23544,463966;22798,453429;24289,438611;25035,433342;26304,429728;25687,421488;26525,409304;28016,406835;28016,405353;25035,410292;22426,406999;17581,401072;16696,396380;16463,396791;14972,409963;13854,423134;12736,433342;12736,454416;13108,465283;13854,476149;10500,486357;9754,486357;7518,466600;7518,446184;9382,430378;12734,433340;9754,430049;9009,418195;9754,400084;10127,395145;11245,386912;15718,372095;17946,362251;17208,359911;14599,373082;10127,387901;9009,396133;8636,401072;7891,419183;8636,431037;6773,446843;6773,467259;9009,487016;9754,487016;14599,505785;17208,521262;22798,537068;31603,571056;32372,577570;33979,577570;42179,595022;45160,603913;39570,596339;33607,584485;33234,587778;29992,578897;27644,579216;25035,571643;16090,553532;10500,537397;10127,523896;7518,508090;5655,492284;1555,480760;4164,419512;6773,403706;4537,395145;9009,371436;10127,365838;13108,346739;20935,332909;19072,351679;20934,348462;22053,340771;22426,332251;25780,321384;30998,304920;37333,288126;37808,287654;40688,274296;44787,264747;49632,256844;59322,240379;67149,225562;78329,206463;86528,198231;93237,186706;98827,179461;104790,176827;106281,174851;112244,164314;123797,152460;124112,157415;123269,159497;135351,148508;141314,141594;149140,135008;149815,135670;149513,135337;159203,126775;168893,118873;179328,108994;193863,99444;209516,89237;218875,83468;225169,78370;236349,72443;248275,66845;249854,66128;253913,62606;260574,58284;267889,54991;273063,53938;273991,53344;375362,17123;379124,16400;389524,13171;396699,11895;400440,11867;401823,11525;486796,1646;510928,1564;536737,1975;537217,2294;549781,988;561334,2634;572888,4610;578849,5807;572515,4281;560961,2305;549408,659;54940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797783B2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orme libre : Forme 10" o:spid="_x0000_s1031" alt="&quot;&quot;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alt="&quot;&quot;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alt="&quot;&quot;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alt="&quot;&quot;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alt="&quot;&quot;" style="position:absolute;top:15324;width:56146;height:2743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" fillcolor="#2c567a [3204]" stroked="f">
                <v:textbox>
                  <w:txbxContent>
                    <w:p w14:paraId="30198A8B" w14:textId="730A6463" w:rsidR="00E436FD" w:rsidRPr="00E436FD" w:rsidRDefault="00E436FD" w:rsidP="00E436FD">
                      <w:pPr>
                        <w:jc w:val="center"/>
                        <w:rPr>
                          <w:rFonts w:ascii="Avenir Medium" w:hAnsi="Avenir Medium"/>
                          <w:color w:val="FFFFFF" w:themeColor="background1"/>
                        </w:rPr>
                      </w:pPr>
                      <w:proofErr w:type="spellStart"/>
                      <w:r w:rsidRPr="00E436FD">
                        <w:rPr>
                          <w:rFonts w:ascii="Avenir Medium" w:hAnsi="Avenir Medium"/>
                          <w:color w:val="FFFFFF" w:themeColor="background1"/>
                        </w:rPr>
                        <w:t>Masterclass</w:t>
                      </w:r>
                      <w:proofErr w:type="spellEnd"/>
                      <w:r w:rsidRPr="00E436FD">
                        <w:rPr>
                          <w:rFonts w:ascii="Avenir Medium" w:hAnsi="Avenir Medium"/>
                          <w:color w:val="FFFFFF" w:themeColor="background1"/>
                        </w:rPr>
                        <w:t xml:space="preserve"> Parents Avisés Premium 202</w:t>
                      </w:r>
                      <w:r w:rsidR="008302CC">
                        <w:rPr>
                          <w:rFonts w:ascii="Avenir Medium" w:hAnsi="Avenir Medium"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D45945" w:rsidRPr="00615018">
      <w:rPr>
        <w:color w:val="000000" w:themeColor="text1"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4pt;height:11.4pt" o:bullet="t">
        <v:imagedata r:id="rId1" o:title="mso6C6D"/>
      </v:shape>
    </w:pict>
  </w:numPicBullet>
  <w:abstractNum w:abstractNumId="0" w15:restartNumberingAfterBreak="0">
    <w:nsid w:val="04136A3C"/>
    <w:multiLevelType w:val="hybridMultilevel"/>
    <w:tmpl w:val="7E2E2D9A"/>
    <w:lvl w:ilvl="0" w:tplc="300C0007">
      <w:start w:val="1"/>
      <w:numFmt w:val="bullet"/>
      <w:lvlText w:val=""/>
      <w:lvlPicBulletId w:val="0"/>
      <w:lvlJc w:val="left"/>
      <w:pPr>
        <w:ind w:left="1824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1" w15:restartNumberingAfterBreak="0">
    <w:nsid w:val="12C07DA4"/>
    <w:multiLevelType w:val="hybridMultilevel"/>
    <w:tmpl w:val="7C0404A8"/>
    <w:lvl w:ilvl="0" w:tplc="300C000F">
      <w:start w:val="1"/>
      <w:numFmt w:val="decimal"/>
      <w:lvlText w:val="%1."/>
      <w:lvlJc w:val="left"/>
      <w:pPr>
        <w:ind w:left="720" w:hanging="360"/>
      </w:pPr>
    </w:lvl>
    <w:lvl w:ilvl="1" w:tplc="300C0019" w:tentative="1">
      <w:start w:val="1"/>
      <w:numFmt w:val="lowerLetter"/>
      <w:lvlText w:val="%2."/>
      <w:lvlJc w:val="left"/>
      <w:pPr>
        <w:ind w:left="1440" w:hanging="360"/>
      </w:pPr>
    </w:lvl>
    <w:lvl w:ilvl="2" w:tplc="300C001B" w:tentative="1">
      <w:start w:val="1"/>
      <w:numFmt w:val="lowerRoman"/>
      <w:lvlText w:val="%3."/>
      <w:lvlJc w:val="right"/>
      <w:pPr>
        <w:ind w:left="2160" w:hanging="180"/>
      </w:pPr>
    </w:lvl>
    <w:lvl w:ilvl="3" w:tplc="300C000F" w:tentative="1">
      <w:start w:val="1"/>
      <w:numFmt w:val="decimal"/>
      <w:lvlText w:val="%4."/>
      <w:lvlJc w:val="left"/>
      <w:pPr>
        <w:ind w:left="2880" w:hanging="360"/>
      </w:pPr>
    </w:lvl>
    <w:lvl w:ilvl="4" w:tplc="300C0019" w:tentative="1">
      <w:start w:val="1"/>
      <w:numFmt w:val="lowerLetter"/>
      <w:lvlText w:val="%5."/>
      <w:lvlJc w:val="left"/>
      <w:pPr>
        <w:ind w:left="3600" w:hanging="360"/>
      </w:pPr>
    </w:lvl>
    <w:lvl w:ilvl="5" w:tplc="300C001B" w:tentative="1">
      <w:start w:val="1"/>
      <w:numFmt w:val="lowerRoman"/>
      <w:lvlText w:val="%6."/>
      <w:lvlJc w:val="right"/>
      <w:pPr>
        <w:ind w:left="4320" w:hanging="180"/>
      </w:pPr>
    </w:lvl>
    <w:lvl w:ilvl="6" w:tplc="300C000F" w:tentative="1">
      <w:start w:val="1"/>
      <w:numFmt w:val="decimal"/>
      <w:lvlText w:val="%7."/>
      <w:lvlJc w:val="left"/>
      <w:pPr>
        <w:ind w:left="5040" w:hanging="360"/>
      </w:pPr>
    </w:lvl>
    <w:lvl w:ilvl="7" w:tplc="300C0019" w:tentative="1">
      <w:start w:val="1"/>
      <w:numFmt w:val="lowerLetter"/>
      <w:lvlText w:val="%8."/>
      <w:lvlJc w:val="left"/>
      <w:pPr>
        <w:ind w:left="5760" w:hanging="360"/>
      </w:pPr>
    </w:lvl>
    <w:lvl w:ilvl="8" w:tplc="3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069D0"/>
    <w:multiLevelType w:val="hybridMultilevel"/>
    <w:tmpl w:val="E730BCD6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5C5A2A"/>
    <w:multiLevelType w:val="hybridMultilevel"/>
    <w:tmpl w:val="EC8C6C6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BC5EF4"/>
    <w:multiLevelType w:val="hybridMultilevel"/>
    <w:tmpl w:val="E4808850"/>
    <w:lvl w:ilvl="0" w:tplc="300C0019">
      <w:start w:val="1"/>
      <w:numFmt w:val="lowerLetter"/>
      <w:lvlText w:val="%1."/>
      <w:lvlJc w:val="left"/>
      <w:pPr>
        <w:ind w:left="1440" w:hanging="360"/>
      </w:pPr>
    </w:lvl>
    <w:lvl w:ilvl="1" w:tplc="300C0019" w:tentative="1">
      <w:start w:val="1"/>
      <w:numFmt w:val="lowerLetter"/>
      <w:lvlText w:val="%2."/>
      <w:lvlJc w:val="left"/>
      <w:pPr>
        <w:ind w:left="2160" w:hanging="360"/>
      </w:pPr>
    </w:lvl>
    <w:lvl w:ilvl="2" w:tplc="300C001B" w:tentative="1">
      <w:start w:val="1"/>
      <w:numFmt w:val="lowerRoman"/>
      <w:lvlText w:val="%3."/>
      <w:lvlJc w:val="right"/>
      <w:pPr>
        <w:ind w:left="2880" w:hanging="180"/>
      </w:pPr>
    </w:lvl>
    <w:lvl w:ilvl="3" w:tplc="300C000F" w:tentative="1">
      <w:start w:val="1"/>
      <w:numFmt w:val="decimal"/>
      <w:lvlText w:val="%4."/>
      <w:lvlJc w:val="left"/>
      <w:pPr>
        <w:ind w:left="3600" w:hanging="360"/>
      </w:pPr>
    </w:lvl>
    <w:lvl w:ilvl="4" w:tplc="300C0019" w:tentative="1">
      <w:start w:val="1"/>
      <w:numFmt w:val="lowerLetter"/>
      <w:lvlText w:val="%5."/>
      <w:lvlJc w:val="left"/>
      <w:pPr>
        <w:ind w:left="4320" w:hanging="360"/>
      </w:pPr>
    </w:lvl>
    <w:lvl w:ilvl="5" w:tplc="300C001B" w:tentative="1">
      <w:start w:val="1"/>
      <w:numFmt w:val="lowerRoman"/>
      <w:lvlText w:val="%6."/>
      <w:lvlJc w:val="right"/>
      <w:pPr>
        <w:ind w:left="5040" w:hanging="180"/>
      </w:pPr>
    </w:lvl>
    <w:lvl w:ilvl="6" w:tplc="300C000F" w:tentative="1">
      <w:start w:val="1"/>
      <w:numFmt w:val="decimal"/>
      <w:lvlText w:val="%7."/>
      <w:lvlJc w:val="left"/>
      <w:pPr>
        <w:ind w:left="5760" w:hanging="360"/>
      </w:pPr>
    </w:lvl>
    <w:lvl w:ilvl="7" w:tplc="300C0019" w:tentative="1">
      <w:start w:val="1"/>
      <w:numFmt w:val="lowerLetter"/>
      <w:lvlText w:val="%8."/>
      <w:lvlJc w:val="left"/>
      <w:pPr>
        <w:ind w:left="6480" w:hanging="360"/>
      </w:pPr>
    </w:lvl>
    <w:lvl w:ilvl="8" w:tplc="30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65C0264"/>
    <w:multiLevelType w:val="hybridMultilevel"/>
    <w:tmpl w:val="3E964CEC"/>
    <w:lvl w:ilvl="0" w:tplc="B8F28B9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00C0019" w:tentative="1">
      <w:start w:val="1"/>
      <w:numFmt w:val="lowerLetter"/>
      <w:lvlText w:val="%2."/>
      <w:lvlJc w:val="left"/>
      <w:pPr>
        <w:ind w:left="1800" w:hanging="360"/>
      </w:pPr>
    </w:lvl>
    <w:lvl w:ilvl="2" w:tplc="300C001B" w:tentative="1">
      <w:start w:val="1"/>
      <w:numFmt w:val="lowerRoman"/>
      <w:lvlText w:val="%3."/>
      <w:lvlJc w:val="right"/>
      <w:pPr>
        <w:ind w:left="2520" w:hanging="180"/>
      </w:pPr>
    </w:lvl>
    <w:lvl w:ilvl="3" w:tplc="300C000F" w:tentative="1">
      <w:start w:val="1"/>
      <w:numFmt w:val="decimal"/>
      <w:lvlText w:val="%4."/>
      <w:lvlJc w:val="left"/>
      <w:pPr>
        <w:ind w:left="3240" w:hanging="360"/>
      </w:pPr>
    </w:lvl>
    <w:lvl w:ilvl="4" w:tplc="300C0019" w:tentative="1">
      <w:start w:val="1"/>
      <w:numFmt w:val="lowerLetter"/>
      <w:lvlText w:val="%5."/>
      <w:lvlJc w:val="left"/>
      <w:pPr>
        <w:ind w:left="3960" w:hanging="360"/>
      </w:pPr>
    </w:lvl>
    <w:lvl w:ilvl="5" w:tplc="300C001B" w:tentative="1">
      <w:start w:val="1"/>
      <w:numFmt w:val="lowerRoman"/>
      <w:lvlText w:val="%6."/>
      <w:lvlJc w:val="right"/>
      <w:pPr>
        <w:ind w:left="4680" w:hanging="180"/>
      </w:pPr>
    </w:lvl>
    <w:lvl w:ilvl="6" w:tplc="300C000F" w:tentative="1">
      <w:start w:val="1"/>
      <w:numFmt w:val="decimal"/>
      <w:lvlText w:val="%7."/>
      <w:lvlJc w:val="left"/>
      <w:pPr>
        <w:ind w:left="5400" w:hanging="360"/>
      </w:pPr>
    </w:lvl>
    <w:lvl w:ilvl="7" w:tplc="300C0019" w:tentative="1">
      <w:start w:val="1"/>
      <w:numFmt w:val="lowerLetter"/>
      <w:lvlText w:val="%8."/>
      <w:lvlJc w:val="left"/>
      <w:pPr>
        <w:ind w:left="6120" w:hanging="360"/>
      </w:pPr>
    </w:lvl>
    <w:lvl w:ilvl="8" w:tplc="3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2082B5F"/>
    <w:multiLevelType w:val="hybridMultilevel"/>
    <w:tmpl w:val="0AA6E998"/>
    <w:lvl w:ilvl="0" w:tplc="30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D84112B"/>
    <w:multiLevelType w:val="hybridMultilevel"/>
    <w:tmpl w:val="3B9E8E78"/>
    <w:lvl w:ilvl="0" w:tplc="AC3CF0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00C0019">
      <w:start w:val="1"/>
      <w:numFmt w:val="lowerLetter"/>
      <w:lvlText w:val="%2."/>
      <w:lvlJc w:val="left"/>
      <w:pPr>
        <w:ind w:left="1440" w:hanging="360"/>
      </w:pPr>
    </w:lvl>
    <w:lvl w:ilvl="2" w:tplc="300C001B" w:tentative="1">
      <w:start w:val="1"/>
      <w:numFmt w:val="lowerRoman"/>
      <w:lvlText w:val="%3."/>
      <w:lvlJc w:val="right"/>
      <w:pPr>
        <w:ind w:left="2160" w:hanging="180"/>
      </w:pPr>
    </w:lvl>
    <w:lvl w:ilvl="3" w:tplc="300C000F" w:tentative="1">
      <w:start w:val="1"/>
      <w:numFmt w:val="decimal"/>
      <w:lvlText w:val="%4."/>
      <w:lvlJc w:val="left"/>
      <w:pPr>
        <w:ind w:left="2880" w:hanging="360"/>
      </w:pPr>
    </w:lvl>
    <w:lvl w:ilvl="4" w:tplc="300C0019" w:tentative="1">
      <w:start w:val="1"/>
      <w:numFmt w:val="lowerLetter"/>
      <w:lvlText w:val="%5."/>
      <w:lvlJc w:val="left"/>
      <w:pPr>
        <w:ind w:left="3600" w:hanging="360"/>
      </w:pPr>
    </w:lvl>
    <w:lvl w:ilvl="5" w:tplc="300C001B" w:tentative="1">
      <w:start w:val="1"/>
      <w:numFmt w:val="lowerRoman"/>
      <w:lvlText w:val="%6."/>
      <w:lvlJc w:val="right"/>
      <w:pPr>
        <w:ind w:left="4320" w:hanging="180"/>
      </w:pPr>
    </w:lvl>
    <w:lvl w:ilvl="6" w:tplc="300C000F" w:tentative="1">
      <w:start w:val="1"/>
      <w:numFmt w:val="decimal"/>
      <w:lvlText w:val="%7."/>
      <w:lvlJc w:val="left"/>
      <w:pPr>
        <w:ind w:left="5040" w:hanging="360"/>
      </w:pPr>
    </w:lvl>
    <w:lvl w:ilvl="7" w:tplc="300C0019" w:tentative="1">
      <w:start w:val="1"/>
      <w:numFmt w:val="lowerLetter"/>
      <w:lvlText w:val="%8."/>
      <w:lvlJc w:val="left"/>
      <w:pPr>
        <w:ind w:left="5760" w:hanging="360"/>
      </w:pPr>
    </w:lvl>
    <w:lvl w:ilvl="8" w:tplc="3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8678796">
    <w:abstractNumId w:val="1"/>
  </w:num>
  <w:num w:numId="2" w16cid:durableId="344594989">
    <w:abstractNumId w:val="7"/>
  </w:num>
  <w:num w:numId="3" w16cid:durableId="1133137412">
    <w:abstractNumId w:val="4"/>
  </w:num>
  <w:num w:numId="4" w16cid:durableId="1149899989">
    <w:abstractNumId w:val="5"/>
  </w:num>
  <w:num w:numId="5" w16cid:durableId="212664502">
    <w:abstractNumId w:val="6"/>
  </w:num>
  <w:num w:numId="6" w16cid:durableId="626006614">
    <w:abstractNumId w:val="0"/>
  </w:num>
  <w:num w:numId="7" w16cid:durableId="949629300">
    <w:abstractNumId w:val="3"/>
  </w:num>
  <w:num w:numId="8" w16cid:durableId="8297097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2BC"/>
    <w:rsid w:val="00046549"/>
    <w:rsid w:val="00071D4A"/>
    <w:rsid w:val="00083BAA"/>
    <w:rsid w:val="000D7B45"/>
    <w:rsid w:val="000E5896"/>
    <w:rsid w:val="001203F3"/>
    <w:rsid w:val="001252BC"/>
    <w:rsid w:val="001766D6"/>
    <w:rsid w:val="001A2B50"/>
    <w:rsid w:val="001C7FBB"/>
    <w:rsid w:val="00204F5C"/>
    <w:rsid w:val="00224485"/>
    <w:rsid w:val="0026243D"/>
    <w:rsid w:val="002C003A"/>
    <w:rsid w:val="002E4ECA"/>
    <w:rsid w:val="0033581C"/>
    <w:rsid w:val="00374677"/>
    <w:rsid w:val="003D42DC"/>
    <w:rsid w:val="003E24DF"/>
    <w:rsid w:val="00454CEC"/>
    <w:rsid w:val="00455A77"/>
    <w:rsid w:val="004622F1"/>
    <w:rsid w:val="0046651B"/>
    <w:rsid w:val="004A2B0D"/>
    <w:rsid w:val="00564809"/>
    <w:rsid w:val="005B5267"/>
    <w:rsid w:val="005C2210"/>
    <w:rsid w:val="005E7AC8"/>
    <w:rsid w:val="00615018"/>
    <w:rsid w:val="0062123A"/>
    <w:rsid w:val="00646E75"/>
    <w:rsid w:val="006C454F"/>
    <w:rsid w:val="006F6F10"/>
    <w:rsid w:val="00704E29"/>
    <w:rsid w:val="00765BD2"/>
    <w:rsid w:val="00783E79"/>
    <w:rsid w:val="007B5AE8"/>
    <w:rsid w:val="007E76AA"/>
    <w:rsid w:val="007F5192"/>
    <w:rsid w:val="00825C0D"/>
    <w:rsid w:val="008302CC"/>
    <w:rsid w:val="0085357E"/>
    <w:rsid w:val="008B7FD5"/>
    <w:rsid w:val="008D79C3"/>
    <w:rsid w:val="008E6185"/>
    <w:rsid w:val="00993798"/>
    <w:rsid w:val="009D1E86"/>
    <w:rsid w:val="00A0705B"/>
    <w:rsid w:val="00A65AD5"/>
    <w:rsid w:val="00A70D48"/>
    <w:rsid w:val="00A96CF8"/>
    <w:rsid w:val="00AD330B"/>
    <w:rsid w:val="00AF0F08"/>
    <w:rsid w:val="00B50294"/>
    <w:rsid w:val="00BD416F"/>
    <w:rsid w:val="00C175B3"/>
    <w:rsid w:val="00C539B0"/>
    <w:rsid w:val="00C664CF"/>
    <w:rsid w:val="00C665CF"/>
    <w:rsid w:val="00C70786"/>
    <w:rsid w:val="00C70B15"/>
    <w:rsid w:val="00C8222A"/>
    <w:rsid w:val="00CC550A"/>
    <w:rsid w:val="00CE016A"/>
    <w:rsid w:val="00D45945"/>
    <w:rsid w:val="00D66593"/>
    <w:rsid w:val="00D9612A"/>
    <w:rsid w:val="00DA4BFB"/>
    <w:rsid w:val="00DA79AD"/>
    <w:rsid w:val="00DF0640"/>
    <w:rsid w:val="00E14A80"/>
    <w:rsid w:val="00E21710"/>
    <w:rsid w:val="00E24FD6"/>
    <w:rsid w:val="00E436FD"/>
    <w:rsid w:val="00E55D74"/>
    <w:rsid w:val="00E6540C"/>
    <w:rsid w:val="00E81E2A"/>
    <w:rsid w:val="00EE0952"/>
    <w:rsid w:val="00F0312B"/>
    <w:rsid w:val="00F27CAD"/>
    <w:rsid w:val="00F774CF"/>
    <w:rsid w:val="00F856AB"/>
    <w:rsid w:val="00FA4057"/>
    <w:rsid w:val="00FB79E0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1DB73849"/>
  <w14:defaultImageDpi w14:val="32767"/>
  <w15:chartTrackingRefBased/>
  <w15:docId w15:val="{3ED8BA2F-3918-46C4-8425-F567ECCF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Titre1">
    <w:name w:val="heading 1"/>
    <w:basedOn w:val="Normal"/>
    <w:next w:val="Normal"/>
    <w:link w:val="Titre1C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Destinataire">
    <w:name w:val="Destinataire"/>
    <w:basedOn w:val="Titre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s">
    <w:name w:val="Salutation"/>
    <w:basedOn w:val="Normal"/>
    <w:link w:val="SalutationsCar"/>
    <w:uiPriority w:val="4"/>
    <w:unhideWhenUsed/>
    <w:qFormat/>
    <w:rsid w:val="003E24DF"/>
    <w:pPr>
      <w:spacing w:before="720"/>
    </w:pPr>
  </w:style>
  <w:style w:type="character" w:customStyle="1" w:styleId="SalutationsCar">
    <w:name w:val="Salutations Car"/>
    <w:basedOn w:val="Policepardfaut"/>
    <w:link w:val="Salutation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ormuledepolitesse">
    <w:name w:val="Closing"/>
    <w:basedOn w:val="Normal"/>
    <w:next w:val="Signature"/>
    <w:link w:val="FormuledepolitesseC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ar">
    <w:name w:val="Signature Car"/>
    <w:basedOn w:val="Policepardfau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En-tte">
    <w:name w:val="header"/>
    <w:basedOn w:val="Normal"/>
    <w:link w:val="En-tteC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En-tteCar">
    <w:name w:val="En-tête Car"/>
    <w:basedOn w:val="Policepardfaut"/>
    <w:link w:val="En-tte"/>
    <w:uiPriority w:val="99"/>
    <w:semiHidden/>
    <w:rsid w:val="000D7B45"/>
    <w:rPr>
      <w:rFonts w:eastAsiaTheme="minorHAnsi"/>
      <w:kern w:val="20"/>
      <w:szCs w:val="20"/>
    </w:rPr>
  </w:style>
  <w:style w:type="character" w:styleId="lev">
    <w:name w:val="Strong"/>
    <w:basedOn w:val="Policepardfaut"/>
    <w:uiPriority w:val="1"/>
    <w:semiHidden/>
    <w:qFormat/>
    <w:rsid w:val="003E24DF"/>
    <w:rPr>
      <w:b/>
      <w:bCs/>
    </w:rPr>
  </w:style>
  <w:style w:type="paragraph" w:customStyle="1" w:styleId="Coordonnes">
    <w:name w:val="Coordonnées"/>
    <w:basedOn w:val="Normal"/>
    <w:uiPriority w:val="1"/>
    <w:qFormat/>
    <w:rsid w:val="003E24DF"/>
    <w:pPr>
      <w:spacing w:before="0" w:after="0"/>
    </w:pPr>
  </w:style>
  <w:style w:type="character" w:customStyle="1" w:styleId="Titre2Car">
    <w:name w:val="Titre 2 Car"/>
    <w:basedOn w:val="Policepardfaut"/>
    <w:link w:val="Titre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edelespacerserv">
    <w:name w:val="Placeholder Text"/>
    <w:basedOn w:val="Policepardfaut"/>
    <w:uiPriority w:val="99"/>
    <w:semiHidden/>
    <w:rsid w:val="001766D6"/>
    <w:rPr>
      <w:color w:val="808080"/>
    </w:rPr>
  </w:style>
  <w:style w:type="paragraph" w:styleId="Pieddepage">
    <w:name w:val="footer"/>
    <w:basedOn w:val="Normal"/>
    <w:link w:val="PieddepageC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re">
    <w:name w:val="Title"/>
    <w:basedOn w:val="Titre1"/>
    <w:next w:val="Normal"/>
    <w:link w:val="TitreCar"/>
    <w:uiPriority w:val="10"/>
    <w:rsid w:val="00D45945"/>
    <w:rPr>
      <w:color w:val="000000" w:themeColor="text1"/>
    </w:rPr>
  </w:style>
  <w:style w:type="character" w:customStyle="1" w:styleId="TitreCar">
    <w:name w:val="Titre Car"/>
    <w:basedOn w:val="Policepardfaut"/>
    <w:link w:val="Titr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20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digbeu\AppData\Roaming\Microsoft\Templates\En-t&#234;te%20avec%20sph&#232;res%20bleu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7F7D21-0CC3-4D5D-9670-83E5E3D926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En-tête avec sphères bleues</Template>
  <TotalTime>17</TotalTime>
  <Pages>2</Pages>
  <Words>280</Words>
  <Characters>1541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Océane DIGBEU</cp:lastModifiedBy>
  <cp:revision>8</cp:revision>
  <dcterms:created xsi:type="dcterms:W3CDTF">2023-11-20T18:33:00Z</dcterms:created>
  <dcterms:modified xsi:type="dcterms:W3CDTF">2024-06-24T19:16:00Z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