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2A581" w14:textId="7F85570D" w:rsidR="00D45945" w:rsidRPr="00F27CAD" w:rsidRDefault="00D45945" w:rsidP="0085357E">
      <w:pPr>
        <w:pStyle w:val="Coordonnes"/>
        <w:rPr>
          <w:rFonts w:ascii="Avenir Medium" w:hAnsi="Avenir Medium"/>
        </w:rPr>
      </w:pPr>
    </w:p>
    <w:p w14:paraId="2044FD6E" w14:textId="01363635" w:rsidR="001252BC" w:rsidRPr="00E436FD" w:rsidRDefault="001252BC" w:rsidP="0085357E">
      <w:pPr>
        <w:pStyle w:val="Coordonnes"/>
        <w:rPr>
          <w:rStyle w:val="lev"/>
          <w:rFonts w:ascii="Avenir Medium" w:hAnsi="Avenir Medium"/>
          <w:sz w:val="40"/>
          <w:szCs w:val="28"/>
        </w:rPr>
      </w:pPr>
    </w:p>
    <w:p w14:paraId="61973852" w14:textId="3D21AFB4" w:rsidR="00F774CF" w:rsidRPr="00E436FD" w:rsidRDefault="00F774CF" w:rsidP="00F774CF">
      <w:pPr>
        <w:pStyle w:val="Destinataire"/>
        <w:spacing w:before="0"/>
        <w:jc w:val="center"/>
        <w:rPr>
          <w:rFonts w:ascii="Avenir Medium" w:hAnsi="Avenir Medium"/>
          <w:bCs/>
          <w:sz w:val="40"/>
          <w:szCs w:val="40"/>
        </w:rPr>
      </w:pPr>
      <w:r w:rsidRPr="00E436FD">
        <w:rPr>
          <w:rFonts w:ascii="Avenir Medium" w:hAnsi="Avenir Medium"/>
          <w:bCs/>
          <w:sz w:val="40"/>
          <w:szCs w:val="40"/>
        </w:rPr>
        <w:t>FICHE PRATIQUE</w:t>
      </w:r>
    </w:p>
    <w:p w14:paraId="2158410F" w14:textId="77777777" w:rsidR="00E436FD" w:rsidRDefault="00E436FD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63565BF" w14:textId="64F70895" w:rsidR="00F774CF" w:rsidRPr="00E436FD" w:rsidRDefault="00F774CF" w:rsidP="00F774CF">
      <w:pPr>
        <w:pStyle w:val="Destinataire"/>
        <w:spacing w:before="0"/>
        <w:rPr>
          <w:rFonts w:ascii="Avenir Medium" w:hAnsi="Avenir Medium"/>
          <w:bCs/>
          <w:lang w:val="fr-CI"/>
        </w:rPr>
      </w:pPr>
      <w:r w:rsidRPr="00E436FD">
        <w:rPr>
          <w:rFonts w:ascii="Avenir Medium" w:hAnsi="Avenir Medium"/>
          <w:bCs/>
        </w:rPr>
        <w:t xml:space="preserve">Cours </w:t>
      </w:r>
      <w:r w:rsidR="00143DD0">
        <w:rPr>
          <w:rFonts w:ascii="Avenir Medium" w:hAnsi="Avenir Medium"/>
          <w:bCs/>
        </w:rPr>
        <w:t>3</w:t>
      </w:r>
      <w:r w:rsidRPr="00E436FD">
        <w:rPr>
          <w:rFonts w:ascii="Avenir Medium" w:hAnsi="Avenir Medium"/>
          <w:bCs/>
        </w:rPr>
        <w:t xml:space="preserve"> : </w:t>
      </w:r>
      <w:r w:rsidR="00143DD0">
        <w:rPr>
          <w:rFonts w:ascii="Avenir Medium" w:hAnsi="Avenir Medium"/>
          <w:bCs/>
          <w:lang w:val="fr-CI"/>
        </w:rPr>
        <w:t>5 Erreurs à ne pas commettre dans l’éducation de vos enfants</w:t>
      </w:r>
    </w:p>
    <w:p w14:paraId="59C41B81" w14:textId="150D5B86" w:rsidR="003E24DF" w:rsidRPr="00F27CAD" w:rsidRDefault="003E24DF" w:rsidP="00F774CF">
      <w:pPr>
        <w:pStyle w:val="Destinataire"/>
        <w:spacing w:before="0"/>
        <w:rPr>
          <w:rFonts w:ascii="Avenir Medium" w:hAnsi="Avenir Medium"/>
          <w:b w:val="0"/>
        </w:rPr>
      </w:pPr>
    </w:p>
    <w:p w14:paraId="5360154E" w14:textId="10ED51A2" w:rsidR="003E24DF" w:rsidRDefault="00143DD0" w:rsidP="00F774CF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Quelles sont les personnes, les éléments qui influencent vos enfants ? Pour chaque réponse, comment qualifierez-vous le type d’influence exercée (bonne, neutre, mauvaise) sur vos enfants ?</w:t>
      </w:r>
    </w:p>
    <w:p w14:paraId="3A5C8836" w14:textId="5C48DD3E" w:rsidR="00B72E34" w:rsidRPr="00E436FD" w:rsidRDefault="00B72E34" w:rsidP="00B72E34">
      <w:pPr>
        <w:pStyle w:val="Coordonnes"/>
        <w:ind w:left="720"/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 xml:space="preserve">Ex : </w:t>
      </w:r>
      <w:r w:rsidRPr="00B72E34">
        <w:rPr>
          <w:rFonts w:ascii="Avenir Medium" w:hAnsi="Avenir Medium"/>
          <w:i/>
          <w:iCs/>
          <w:color w:val="2C567A" w:themeColor="accent1"/>
        </w:rPr>
        <w:t>la nounou (bonne influence)</w:t>
      </w:r>
    </w:p>
    <w:p w14:paraId="7D21CD08" w14:textId="2ECFBFB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3F79246" w14:textId="72FB148A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B1F4369" w14:textId="254FE766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01269A4" w14:textId="056CF1E0" w:rsidR="00F774CF" w:rsidRPr="00E436FD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07E66DCB" w14:textId="3F87CC3B" w:rsidR="00F774CF" w:rsidRDefault="00F774CF" w:rsidP="001203F3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6B3E9801" w14:textId="77777777" w:rsidR="00143DD0" w:rsidRPr="00E436FD" w:rsidRDefault="00143DD0" w:rsidP="00143DD0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5B5A5067" w14:textId="77777777" w:rsidR="00143DD0" w:rsidRPr="00E436FD" w:rsidRDefault="00143DD0" w:rsidP="00143DD0">
      <w:pPr>
        <w:pStyle w:val="Coordonnes"/>
        <w:numPr>
          <w:ilvl w:val="1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</w:t>
      </w:r>
    </w:p>
    <w:p w14:paraId="4875D379" w14:textId="77777777" w:rsidR="00143DD0" w:rsidRPr="00E436FD" w:rsidRDefault="00143DD0" w:rsidP="00143DD0">
      <w:pPr>
        <w:pStyle w:val="Coordonnes"/>
        <w:ind w:left="1440"/>
        <w:rPr>
          <w:rFonts w:ascii="Avenir Medium" w:hAnsi="Avenir Medium"/>
          <w:color w:val="2C567A" w:themeColor="accent1"/>
        </w:rPr>
      </w:pPr>
    </w:p>
    <w:p w14:paraId="3C162ED5" w14:textId="6FC61B4B" w:rsidR="00F774CF" w:rsidRPr="00F27CAD" w:rsidRDefault="00F774CF" w:rsidP="00F774CF">
      <w:pPr>
        <w:pStyle w:val="Coordonnes"/>
        <w:ind w:left="1440"/>
        <w:rPr>
          <w:rFonts w:ascii="Avenir Medium" w:hAnsi="Avenir Medium"/>
        </w:rPr>
      </w:pPr>
    </w:p>
    <w:p w14:paraId="4E015424" w14:textId="27A5E8E4" w:rsidR="00143DD0" w:rsidRDefault="00143DD0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Vos enfants ont-ils certains comportements allant à l’encontre de vos valeurs ? Si oui, que pouvez-vous faire dès maintenant pour rectifier le tir ?</w:t>
      </w:r>
    </w:p>
    <w:p w14:paraId="2AA33633" w14:textId="762E6706" w:rsidR="00143DD0" w:rsidRPr="00E436FD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2E34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0C9A1AC6" w14:textId="77777777" w:rsidR="00143DD0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</w:p>
    <w:p w14:paraId="18B6D519" w14:textId="0808A07B" w:rsidR="006C454F" w:rsidRPr="00E436FD" w:rsidRDefault="00F774CF" w:rsidP="00F27CAD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Sur une échelle de 1 à 10,</w:t>
      </w:r>
      <w:r w:rsidR="006C454F" w:rsidRPr="00E436FD">
        <w:rPr>
          <w:rFonts w:ascii="Avenir Medium" w:hAnsi="Avenir Medium"/>
          <w:color w:val="2C567A" w:themeColor="accent1"/>
        </w:rPr>
        <w:t xml:space="preserve"> à quel niveau,</w:t>
      </w:r>
      <w:r w:rsidRPr="00E436FD">
        <w:rPr>
          <w:rFonts w:ascii="Avenir Medium" w:hAnsi="Avenir Medium"/>
          <w:color w:val="2C567A" w:themeColor="accent1"/>
        </w:rPr>
        <w:t xml:space="preserve"> </w:t>
      </w:r>
      <w:r w:rsidR="00143DD0">
        <w:rPr>
          <w:rFonts w:ascii="Avenir Medium" w:hAnsi="Avenir Medium"/>
          <w:color w:val="2C567A" w:themeColor="accent1"/>
        </w:rPr>
        <w:t xml:space="preserve">êtes-vous satisfait de votre investissement personnel dans l’éducation de vos enfants </w:t>
      </w:r>
      <w:r w:rsidRPr="00E436FD">
        <w:rPr>
          <w:rFonts w:ascii="Avenir Medium" w:hAnsi="Avenir Medium"/>
          <w:color w:val="2C567A" w:themeColor="accent1"/>
        </w:rPr>
        <w:t xml:space="preserve">? </w:t>
      </w:r>
    </w:p>
    <w:p w14:paraId="72529A0C" w14:textId="77777777" w:rsidR="00143DD0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29659489" w14:textId="637A9FD5" w:rsidR="006C454F" w:rsidRPr="00E436FD" w:rsidRDefault="006C454F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  <w:r w:rsidRPr="00E436FD">
        <w:rPr>
          <w:rFonts w:ascii="Avenir Medium" w:hAnsi="Avenir Medium"/>
          <w:color w:val="2C567A" w:themeColor="accent1"/>
          <w:sz w:val="40"/>
          <w:szCs w:val="32"/>
        </w:rPr>
        <w:t>1-2-3-4-5-6-7-8-9-10</w:t>
      </w:r>
    </w:p>
    <w:p w14:paraId="6A52AF4D" w14:textId="77777777" w:rsidR="00F27CAD" w:rsidRDefault="00F27CAD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3F18F5C3" w14:textId="77777777" w:rsidR="00143DD0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78478664" w14:textId="77777777" w:rsidR="00143DD0" w:rsidRPr="00E436FD" w:rsidRDefault="00143DD0" w:rsidP="00F27CAD">
      <w:pPr>
        <w:pStyle w:val="Coordonnes"/>
        <w:ind w:left="720"/>
        <w:jc w:val="center"/>
        <w:rPr>
          <w:rFonts w:ascii="Avenir Medium" w:hAnsi="Avenir Medium"/>
          <w:color w:val="2C567A" w:themeColor="accent1"/>
          <w:sz w:val="40"/>
          <w:szCs w:val="32"/>
        </w:rPr>
      </w:pPr>
    </w:p>
    <w:p w14:paraId="37D1EE58" w14:textId="5DB06654" w:rsidR="006C454F" w:rsidRPr="00143DD0" w:rsidRDefault="00143DD0" w:rsidP="00143DD0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>
        <w:rPr>
          <w:rFonts w:ascii="Avenir Medium" w:hAnsi="Avenir Medium"/>
          <w:color w:val="2C567A" w:themeColor="accent1"/>
        </w:rPr>
        <w:t>Que comptez-vous faire différemment</w:t>
      </w:r>
      <w:r w:rsidR="006C454F" w:rsidRPr="00E436FD">
        <w:rPr>
          <w:rFonts w:ascii="Avenir Medium" w:hAnsi="Avenir Medium"/>
          <w:color w:val="2C567A" w:themeColor="accent1"/>
        </w:rPr>
        <w:t> </w:t>
      </w:r>
      <w:r w:rsidR="00B72E34">
        <w:rPr>
          <w:rFonts w:ascii="Avenir Medium" w:hAnsi="Avenir Medium"/>
          <w:color w:val="2C567A" w:themeColor="accent1"/>
        </w:rPr>
        <w:t xml:space="preserve">pour être plus investi dans l’éducation de vos enfants </w:t>
      </w:r>
      <w:r w:rsidR="006C454F" w:rsidRPr="00E436FD">
        <w:rPr>
          <w:rFonts w:ascii="Avenir Medium" w:hAnsi="Avenir Medium"/>
          <w:color w:val="2C567A" w:themeColor="accent1"/>
        </w:rPr>
        <w:t xml:space="preserve">? </w:t>
      </w:r>
    </w:p>
    <w:p w14:paraId="483DBBE5" w14:textId="65754662" w:rsidR="006C454F" w:rsidRPr="00E436FD" w:rsidRDefault="00143DD0" w:rsidP="00143DD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72E34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4B53D2F0" w14:textId="77777777" w:rsidR="00455A77" w:rsidRPr="00E436FD" w:rsidRDefault="00455A77" w:rsidP="006C454F">
      <w:pPr>
        <w:pStyle w:val="Coordonnes"/>
        <w:rPr>
          <w:rFonts w:ascii="Avenir Medium" w:hAnsi="Avenir Medium"/>
          <w:color w:val="2C567A" w:themeColor="accent1"/>
        </w:rPr>
      </w:pPr>
    </w:p>
    <w:p w14:paraId="21846531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6F2AD560" w14:textId="7E1FDC7C" w:rsidR="00455A77" w:rsidRPr="00E436FD" w:rsidRDefault="00455A77" w:rsidP="00455A77">
      <w:pPr>
        <w:pStyle w:val="Coordonnes"/>
        <w:numPr>
          <w:ilvl w:val="0"/>
          <w:numId w:val="2"/>
        </w:numPr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Quel</w:t>
      </w:r>
      <w:r w:rsidR="00E21710">
        <w:rPr>
          <w:rFonts w:ascii="Avenir Medium" w:hAnsi="Avenir Medium"/>
          <w:color w:val="2C567A" w:themeColor="accent1"/>
        </w:rPr>
        <w:t>le</w:t>
      </w:r>
      <w:r w:rsidRPr="00E436FD">
        <w:rPr>
          <w:rFonts w:ascii="Avenir Medium" w:hAnsi="Avenir Medium"/>
          <w:color w:val="2C567A" w:themeColor="accent1"/>
        </w:rPr>
        <w:t xml:space="preserve">s </w:t>
      </w:r>
      <w:r w:rsidR="00143DD0">
        <w:rPr>
          <w:rFonts w:ascii="Avenir Medium" w:hAnsi="Avenir Medium"/>
          <w:color w:val="2C567A" w:themeColor="accent1"/>
        </w:rPr>
        <w:t>actions comptez-vous entreprendre pour vous former en tant que parent</w:t>
      </w:r>
      <w:r w:rsidRPr="00E436FD">
        <w:rPr>
          <w:rFonts w:ascii="Avenir Medium" w:hAnsi="Avenir Medium"/>
          <w:color w:val="2C567A" w:themeColor="accent1"/>
        </w:rPr>
        <w:t xml:space="preserve"> ? </w:t>
      </w:r>
    </w:p>
    <w:p w14:paraId="7E8EB11B" w14:textId="17997E80" w:rsidR="006C454F" w:rsidRPr="00E436FD" w:rsidRDefault="00455A77" w:rsidP="00E21710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03F3" w:rsidRPr="00E436FD">
        <w:rPr>
          <w:rFonts w:ascii="Avenir Medium" w:hAnsi="Avenir Medium"/>
          <w:color w:val="2C567A" w:themeColor="accent1"/>
        </w:rPr>
        <w:t>…………………………………………………………………………………………</w:t>
      </w:r>
    </w:p>
    <w:p w14:paraId="1EF1D00E" w14:textId="77777777" w:rsidR="00455A77" w:rsidRPr="00E436FD" w:rsidRDefault="00455A77" w:rsidP="00455A77">
      <w:pPr>
        <w:pStyle w:val="Coordonnes"/>
        <w:rPr>
          <w:rFonts w:ascii="Avenir Medium" w:hAnsi="Avenir Medium"/>
          <w:color w:val="2C567A" w:themeColor="accent1"/>
        </w:rPr>
      </w:pPr>
    </w:p>
    <w:p w14:paraId="23A9F853" w14:textId="74112F11" w:rsidR="00455A77" w:rsidRPr="00E436FD" w:rsidRDefault="00455A77" w:rsidP="00455A77">
      <w:pPr>
        <w:pStyle w:val="Coordonnes"/>
        <w:ind w:left="720"/>
        <w:rPr>
          <w:rFonts w:ascii="Avenir Medium" w:hAnsi="Avenir Medium"/>
          <w:color w:val="2C567A" w:themeColor="accent1"/>
        </w:rPr>
      </w:pPr>
      <w:r w:rsidRPr="00E436FD">
        <w:rPr>
          <w:rFonts w:ascii="Avenir Medium" w:hAnsi="Avenir Medium"/>
          <w:color w:val="2C567A" w:themeColor="accent1"/>
        </w:rPr>
        <w:t xml:space="preserve"> </w:t>
      </w:r>
    </w:p>
    <w:sectPr w:rsidR="00455A77" w:rsidRPr="00E436FD" w:rsidSect="00704E29">
      <w:headerReference w:type="default" r:id="rId11"/>
      <w:footerReference w:type="default" r:id="rId12"/>
      <w:pgSz w:w="11906" w:h="16838" w:code="9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4A4EB" w14:textId="77777777" w:rsidR="004B7D1D" w:rsidRDefault="004B7D1D" w:rsidP="00D45945">
      <w:pPr>
        <w:spacing w:before="0" w:after="0" w:line="240" w:lineRule="auto"/>
      </w:pPr>
      <w:r>
        <w:separator/>
      </w:r>
    </w:p>
  </w:endnote>
  <w:endnote w:type="continuationSeparator" w:id="0">
    <w:p w14:paraId="725A05CC" w14:textId="77777777" w:rsidR="004B7D1D" w:rsidRDefault="004B7D1D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venir Medium">
    <w:panose1 w:val="020006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3153" w14:textId="14EE2D88" w:rsidR="00A0705B" w:rsidRPr="00A0705B" w:rsidRDefault="00A0705B" w:rsidP="00A0705B">
    <w:pPr>
      <w:pStyle w:val="Pieddepage"/>
      <w:jc w:val="center"/>
      <w:rPr>
        <w:rFonts w:ascii="Avenir Medium" w:hAnsi="Avenir Medium"/>
        <w:color w:val="2C567A" w:themeColor="accent1"/>
        <w:sz w:val="21"/>
        <w:szCs w:val="16"/>
      </w:rPr>
    </w:pPr>
    <w:r w:rsidRPr="00A0705B">
      <w:rPr>
        <w:rFonts w:ascii="Avenir Medium" w:hAnsi="Avenir Medium"/>
        <w:color w:val="2C567A" w:themeColor="accent1"/>
        <w:sz w:val="21"/>
        <w:szCs w:val="16"/>
      </w:rPr>
      <w:t>www.eduquersonenfant.com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55AC3" w14:textId="77777777" w:rsidR="004B7D1D" w:rsidRDefault="004B7D1D" w:rsidP="00D45945">
      <w:pPr>
        <w:spacing w:before="0" w:after="0" w:line="240" w:lineRule="auto"/>
      </w:pPr>
      <w:r>
        <w:separator/>
      </w:r>
    </w:p>
  </w:footnote>
  <w:footnote w:type="continuationSeparator" w:id="0">
    <w:p w14:paraId="02DB54E5" w14:textId="77777777" w:rsidR="004B7D1D" w:rsidRDefault="004B7D1D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F63F9" w14:textId="53C670FD" w:rsidR="00D45945" w:rsidRDefault="0085357E">
    <w:pPr>
      <w:pStyle w:val="En-tte"/>
    </w:pPr>
    <w:r>
      <w:rPr>
        <w:rFonts w:ascii="Corbel" w:eastAsia="Corbel" w:hAnsi="Corbel" w:cs="Corbel"/>
        <w:noProof/>
        <w:sz w:val="40"/>
        <w:szCs w:val="40"/>
        <w:lang w:bidi="fr-F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727E86C" wp14:editId="2B351358">
              <wp:simplePos x="0" y="0"/>
              <wp:positionH relativeFrom="page">
                <wp:posOffset>-152400</wp:posOffset>
              </wp:positionH>
              <wp:positionV relativeFrom="page">
                <wp:posOffset>-1236133</wp:posOffset>
              </wp:positionV>
              <wp:extent cx="7959090" cy="12820924"/>
              <wp:effectExtent l="0" t="0" r="3810" b="635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9090" cy="12820924"/>
                        <a:chOff x="0" y="-1"/>
                        <a:chExt cx="7959090" cy="12820924"/>
                      </a:xfrm>
                    </wpg:grpSpPr>
                    <wps:wsp>
                      <wps:cNvPr id="1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072467" y="-1"/>
                          <a:ext cx="3685210" cy="28109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990976" y="467687"/>
                          <a:ext cx="1944158" cy="18570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868172" y="2256312"/>
                          <a:ext cx="791617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330093" y="1907677"/>
                          <a:ext cx="1035907" cy="903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797783B2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orme libre : Forme 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019675" y="10073470"/>
                          <a:ext cx="2939415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59789" y="10667086"/>
                          <a:ext cx="1924523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orme libre : Forme 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608951" y="11179754"/>
                          <a:ext cx="486303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orme libre : Form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6895416" y="10127436"/>
                          <a:ext cx="250330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 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0198A8B" w14:textId="232B5C66" w:rsidR="00E436FD" w:rsidRPr="00E436FD" w:rsidRDefault="00E436FD" w:rsidP="00E436FD">
                            <w:pPr>
                              <w:jc w:val="center"/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</w:pPr>
                            <w:proofErr w:type="spellStart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>Masterclass</w:t>
                            </w:r>
                            <w:proofErr w:type="spellEnd"/>
                            <w:r w:rsidRPr="00E436FD">
                              <w:rPr>
                                <w:rFonts w:ascii="Avenir Medium" w:hAnsi="Avenir Medium"/>
                                <w:color w:val="FFFFFF" w:themeColor="background1"/>
                              </w:rPr>
                              <w:t xml:space="preserve"> Parents Avisés Premium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27E86C" id="Groupe 3" o:spid="_x0000_s1026" alt="&quot;&quot;" style="position:absolute;left:0;text-align:left;margin-left:-12pt;margin-top:-97.35pt;width:626.7pt;height:1009.5pt;z-index:-251654144;mso-position-horizontal-relative:page;mso-position-vertical-relative:page" coordorigin="" coordsize="79590,1282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">
              <v:shape id="Forme libre : Forme 10" o:spid="_x0000_s1027" alt="&quot;&quot;" style="position:absolute;left:40724;width:36852;height:28109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003547,2795688;1986324,2802856;1987356,2803198;2146751,2722921;2091066,2733169;2007538,2741367;2003561,2733169;2061897,2729070;2146751,2722921;2291598,2712193;2288196,2712935;2289940,2712673;1252477,2696788;1311476,2708574;1336667,2709598;1406936,2736244;1438756,2741367;1440746,2741881;1448037,2736244;1475879,2742393;1503722,2747516;1558583,2757378;1559407,2756740;1623047,2764939;1653540,2769038;1684035,2771088;1746348,2773137;1831201,2772112;1834885,2772112;1843135,2768525;1861696,2763913;1880589,2763657;1893516,2764938;1896996,2772112;1926661,2772112;1917381,2782360;1912078,2787484;1894841,2793633;1863021,2793633;1821921,2791584;1733090,2789534;1666798,2785435;1608462,2779286;1550125,2772112;1461295,2761864;1392352,2744442;1393150,2743995;1352577,2734194;1316779,2721897;1275679,2711649;1233252,2700375;1252477,2696788;2032930,2674817;2012673,2677206;1872579,2682674;1918706,2687052;1930639,2685002;2012841,2677829;2026368,2675796;2158798,2659968;2089994,2668085;2113604,2668605;2147579,2663738;2409957,2657598;2194160,2702018;2303364,2683210;1026423,2636837;1178893,2687052;1233252,2700375;1274352,2711647;1315454,2721896;1351251,2734193;1343296,2739318;1322082,2736243;1246511,2714722;1209387,2703449;1172264,2691151;1123208,2677829;1080781,2663482;1047636,2650159;1026423,2636837;1088738,2611217;1161658,2639912;1152377,2644011;1067524,2612241;1088738,2611217;819593,2541530;909750,2580473;928311,2596870;885885,2579447;854065,2564076;819593,2541530;977687,2515233;977699,2515525;982177,2519715;982670,2517959;2913917,2447962;2909103,2448272;2829553,2492339;2751328,2525133;2695643,2550753;2665150,2561001;2633330,2571249;2594880,2586622;2565712,2599944;2523285,2613267;2479533,2625564;2467600,2634787;2449039,2639912;2402635,2646061;2342972,2660408;2288614,2673730;2228951,2687053;2154704,2701400;2049964,2714722;2047313,2717797;1996953,2727529;1998258,2728045;2054183,2717238;2055268,2714722;2160009,2701400;2234255,2687053;2293917,2673730;2348277,2660408;2407939,2646061;2454343,2639912;2422930,2654481;2423849,2654259;2456995,2638886;2475557,2633763;2476793,2633498;2484837,2626589;2528590,2614291;2571017,2600969;2600185,2587646;2638633,2572274;2670453,2562026;2692273,2554694;2703600,2548703;2759284,2523083;2837508,2490289;640380,2433790;645413,2437127;647132,2437804;2922816,2407037;2922361,2407279;2922361,2407572;2924468,2407804;2925013,2407279;2951460,2391740;2943631,2395920;2942248,2397031;2947615,2394376;532124,2340121;582198,2385692;542494,2348865;3045333,2340090;3045214,2340123;3044337,2344766;3023124,2363213;2997933,2384733;2999451,2384463;3023124,2364237;3044337,2345791;3045333,2340090;661713,2317013;664338,2319484;664470,2319146;465597,2293525;500069,2310947;501761,2312488;517469,2315174;553100,2340666;602157,2371410;623370,2393956;635302,2405230;685684,2438024;671100,2447246;624180,2406949;622045,2407279;666447,2445413;671100,2447246;685685,2438024;811638,2514884;786448,2521033;795728,2526157;758605,2527182;734740,2514884;712202,2501562;656517,2465693;604809,2429825;557079,2393956;534540,2376535;513327,2358088;521282,2349890;547799,2368336;576967,2385758;612764,2415478;615806,2417495;576967,2385758;549124,2368336;522607,2349890;493439,2322219;465597,2293525;3386402,2130580;3385730,2130803;3371249,2157667;3372482,2002192;3337347,2041421;3320110,2066017;3302875,2088563;3261774,2130580;3225977,2172597;3194157,2206416;3191504,2207670;3189333,2210156;3192831,2208466;3224650,2174648;3260449,2132630;3301549,2090613;3318785,2068068;3336020,2043472;3371818,2003504;3509705,1988132;3492468,2028099;3461975,2071141;3431480,2115209;3403638,2142878;3422200,2114183;3438110,2085489;3450042,2070117;3465952,2049621;3480537,2029125;3509705,1988132;3423887,1900286;3391705,1944065;3391114,1945117;3423525,1901023;3441537,1801130;3402857,1882816;3321492,2011371;3309580,2025929;3309504,2026050;3281660,2062943;3253819,2102911;3221999,2133655;3195482,2168499;3039034,2304798;2987326,2338617;2982365,2341533;2980226,2343207;2958603,2356832;2940923,2372436;2875956,2410354;2865777,2415325;2838127,2432747;2834135,2434752;2828226,2439049;2776520,2465694;2724811,2490289;2718893,2492608;2683883,2510185;2673030,2514417;2662498,2520008;2626700,2535381;2593253,2545521;2518707,2574584;2343813,2625004;2221939,2649226;2320434,2634787;2338995,2631712;2398657,2615315;2435780,2606092;2495443,2582521;2563060,2564075;2606382,2550943;2625375,2542554;2642609,2538456;2666475,2528207;2672746,2524838;2689015,2512835;2724811,2496438;2765537,2481008;2780496,2473891;2832204,2447246;2854743,2430849;2879934,2418552;2944899,2380634;2991304,2346815;3043011,2312997;3199459,2176696;3220990,2148405;3221999,2145952;3256470,2104960;3267077,2092662;3281180,2077542;3285639,2071141;3313480,2034248;3367840,1947139;3420873,1853882;3436452,1815963;3586602,1710408;3582625,1712458;3582625,1712458;3599125,1649672;3598649,1651484;3602512,1655068;3614445,1665316;3622400,1661217;3622600,1660431;3617096,1663267;3603838,1654043;3587307,1533256;3586382,1533296;3584704,1533368;3585276,1538240;3583951,1563861;3578648,1579232;3546828,1618175;3538873,1651994;3530918,1663267;3517660,1712458;3503075,1751401;3487165,1789319;3477885,1819038;3467278,1849782;3475737,1839613;3483188,1818013;3489817,1787268;3505727,1749351;3520311,1710408;3533570,1661217;3541525,1649944;3549480,1616126;3581300,1577183;3560086,1656093;3544176,1721681;3508378,1805715;3501297,1814230;3498270,1826980;3488491,1848758;3451368,1911271;3434132,1944065;3423525,1961487;3410267,1979934;3374470,2029125;3336020,2077290;3286965,2141854;3232605,2205392;3196809,2241260;3158359,2276104;3145101,2290451;3130517,2304798;3107977,2319146;3071114,2350694;3072179,2353989;3033731,2384733;2992629,2407279;2959484,2427775;2928085,2445512;2932968,2445198;2967439,2425726;3000586,2405230;3041686,2382684;3080136,2351939;3078809,2347840;3115932,2316072;3138472,2301724;3153056,2287377;3166314,2273030;3204764,2238186;3240560,2202317;3294920,2138779;3343975,2074216;3382425,2026050;3418222,1976859;3431480,1958412;3442087,1940991;3459323,1908197;3496446,1845683;3511030,1803666;3546828,1719632;3562738,1654044;3583951,1575133;3588734,1561272;3585276,1560786;3586602,1535166;3615770,1511595;3600332,1561318;3600333,1561318;3615771,1511596;3627703,1501347;3619748,1514670;3617926,1542595;3617096,1568984;3603838,1600518;3603838,1604120;3619748,1568984;3622400,1514669;3628581,1504317;3570692,1457279;3562004,1473152;3558760,1496223;3554577,1485446;3553047,1486967;3557435,1498273;3554783,1514670;3560086,1527992;3564197,1527815;3561411,1520818;3564063,1504421;3570692,1457279;3682063,1429610;3684714,1430634;3683388,1473676;3684714,1503396;3680736,1557711;3676759,1588455;3664826,1633547;3660850,1671465;3640961,1741152;3622400,1801616;3589255,1812889;3591906,1806740;3597210,1763698;3617096,1718607;3633006,1711433;3633006,1711432;3650243,1633547;3659523,1596654;3667478,1558736;3674108,1522867;3676759,1489049;3678085,1460354;3680736,1444982;3682063,1429610;186731,954440;187391,954695;187454,954552;266722,807551;237554,849567;213689,864940;213632,865921;211324,905153;211391,905060;213689,865964;237554,850592;266722,808575;267716,809087;268213,808319;282631,718392;264069,728640;236228,773731;242597,777670;242805,776978;237554,773731;265396,728640;281832,719565;384721,659978;383046,661014;375937,682140;371462,692772;249486,864940;232249,906957;216339,949999;181868,1040182;159329,1101671;148723,1147788;143419,1171358;139441,1194929;127509,1258467;123531,1297410;130161,1338402;133268,1316066;132813,1308682;138116,1265640;150048,1202102;159512,1193324;173254,1122236;172588,1109869;185686,1080844;193479,1056476;191149,1060678;183194,1058629;163306,1102696;164633,1127292;155351,1174433;154026,1182631;140768,1194929;144745,1171358;150048,1147788;160655,1101671;183194,1040182;217666,949999;233576,906957;250811,864940;372787,692772;384721,659978;408587,557497;408586,557497;415214,561596;415214,561595;647491,411592;647237,411749;646463,412426;635635,421197;632897,424275;631108,425837;623370,434520;542495,508306;519955,528802;497417,550323;397752,635470;498742,549298;521281,527777;543820,507281;624695,433494;632897,424275;646463,412426;681147,340925;669704,344006;661194,346448;659168,348434;644583,358683;607460,377129;582270,398651;558405,420171;542495,431445;541955,430922;526917,444896;501394,469363;460294,504207;466922,510355;467049,510268;461619,505231;502719,470387;543820,431445;559730,420172;583595,398651;608785,377130;645909,358684;660493,348436;676403,343824;681426,342619;2601510,155771;2669127,179341;2698295,197788;2633330,173192;2601510,155771;2381422,80959;2434455,90182;2508702,118877;2381422,80959;1583273,74170;1555430,76860;1495767,83009;1437430,93257;1412240,99406;1383072,105555;1319246,115247;1307499,118878;1226624,140398;1147074,164994;1091389,184466;1054266,195738;962783,228532;919031,250054;876605,271574;808987,310517;745347,349460;684439,390530;689662,395577;702589,388723;713592,382384;753302,355609;816942,316666;884558,277723;926985,256202;970738,234681;1062220,201887;1098018,187540;1153703,168068;1233252,143472;1314127,121952;1348101,116794;1364512,112459;1587886,75211;2057422,52137;2085761,54314;2124211,64563;2095043,61489;2034054,52265;2057422,52137;2211716,44066;2266074,47140;2332366,67636;2250164,56364;2211716,44066;1768226,43810;1615092,50215;1509025,61488;1458644,71736;1414891,84033;1353902,90182;1123208,158845;1039681,187540;1014490,194713;991951,203937;949525,221358;883233,248003;832851,278747;687010,366881;656532,387367;626715,408410;627347,408899;397979,616935;351574,666126;330361,695846;309148,723515;269373,780905;226107,833604;225621,835220;211036,865964;200429,880312;197778,882361;186012,912593;183194,930528;180543,956148;161981,998165;144745,1040182;126183,1101671;115576,1158036;108948,1214400;118228,1175457;119088,1172243;120880,1157010;131486,1100646;134807,1101503;135096,1100551;131488,1099621;150049,1038132;167284,996115;185761,954291;184521,954098;187173,928478;201756,880312;212363,865964;212719,865215;226947,835220;270699,781930;310474,724540;331687,696871;352901,667151;399305,617960;628674,409924;689662,366882;835503,278748;885885,248004;952176,221359;994603,203937;1017143,194714;1042333,187540;1125861,158845;1356555,90183;1417544,84034;1461295,71737;1511677,61489;1617743,50215;1770877,44194;1893962,47387;1954504,0;2016818,3074;2080458,8198;2122884,16397;2150727,26645;2185199,21520;2236906,30744;2268726,37917;2267401,38943;2266074,46116;2211716,43042;2193154,38943;2174592,35868;2138794,29719;2102997,23570;2065874,19471;2024774,19471;1991628,19471;1939921,19471;1937492,18872;1914730,27669;1922684,37917;2002234,50215;1966834,50693;1967431,50728;2004886,50215;2036706,53290;2097694,62513;2126862,65588;2175919,73786;2226300,81985;2275356,91208;2324412,102481;2348277,107605;2372142,113753;2372449,113971;2389563,116252;2431037,128164;2436830,134949;2438433,135275;2475557,146547;2507377,156795;2539197,168069;2563062,178317;2578971,184466;2596207,191639;2654543,217260;2728790,254153;2767239,274649;2768353,275264;2788002,284491;3536221,1372221;3535662,1380797;3550805,1382469;3565388,1390667;3572018,1418337;3597208,1451131;3607816,1451876;3607816,1443957;3618594,1420816;3618422,1416288;3629028,1388618;3643613,1388618;3666151,1377345;3668803,1422437;3662175,1443957;3654220,1464454;3650241,1498273;3648916,1515694;3646265,1533116;3640612,1536030;3640961,1537215;3646377,1534424;3648916,1517744;3650241,1500323;3654220,1466503;3662175,1446007;3668803,1424487;3679410,1430635;3678085,1446007;3675433,1461380;3674106,1490074;3671455,1523893;3664826,1559762;3656871,1597679;3647590,1634572;3630355,1712458;3614445,1719632;3594557,1764724;3589253,1807766;3586602,1813915;3564063,1861056;3557433,1865155;3529592,1915370;3558760,1865155;3565388,1861056;3522962,1954313;3500423,1963537;3495749,1970764;3496446,1971734;3501750,1963536;3524288,1954313;3508378,1989157;3479210,2030149;3464627,2050645;3448717,2071141;3436783,2086513;3419548,2116233;3400987,2144928;3371818,2175672;3342650,2204367;3343865,2202432;3310829,2237161;3239234,2297625;3225139,2314388;3239234,2298649;3310829,2238185;3256470,2301723;3228462,2324398;3205977,2337174;3204762,2338617;3190705,2346976;3190179,2349890;3127864,2399081;3061573,2446222;3058507,2447941;3036382,2469792;2983349,2500536;2933783,2529271;2933605,2529438;2983349,2501562;3036382,2470818;2992629,2504636;2956998,2522570;2932350,2530617;2931641,2531282;2905124,2544604;2895133,2548183;2869992,2563948;2845463,2577398;2808340,2595844;2796408,2596870;2783145,2601426;2781084,2602637;2797733,2597894;2809666,2596870;2761936,2624539;2731441,2636838;2700948,2648110;2679409,2650607;2675756,2652209;2574993,2686028;2569856,2686930;2539197,2702425;2556432,2706524;2492792,2728045;2498095,2713698;2476882,2719847;2456995,2724970;2415894,2735219;2410402,2730124;2390702,2733169;2366837,2737268;2317782,2746492;2316165,2747073;2362860,2738292;2386725,2734193;2406612,2731119;2414567,2736243;2455669,2725995;2475555,2720871;2496769,2714722;2491465,2729070;2435780,2749566;2433051,2748975;2394680,2760838;2362860,2768013;2315130,2777235;2295409,2775955;2254160,2782159;2252816,2784410;2142772,2800806;2117581,2795682;2096368,2795682;2059244,2804906;2026099,2806955;1992953,2807980;1989352,2806787;1959145,2810927;1922684,2805930;1924011,2804906;1930639,2797732;1900146,2794658;1914730,2788509;1958483,2787483;2000909,2786459;2061896,2787483;2104323,2784410;2183872,2771086;2236906,2761864;2276681,2760838;2279448,2759845;2240884,2760839;2187851,2770062;2108301,2783385;2065874,2786459;2004886,2785435;1962459,2786459;1918706,2787484;1920033,2783385;1929313,2773137;2337669,2720871;2614768,2639912;2687688,2610192;2728790,2593795;2771216,2576374;2850766,2539480;2914406,2501562;3033731,2429825;3066876,2409329;3098696,2387808;3146426,2353989;3166314,2328369;3194881,2308128;3195111,2306856;3167640,2326320;3147752,2351939;3100022,2385759;3068202,2407279;3035057,2427775;2915733,2499512;2852093,2537431;2772543,2574324;2730116,2591745;2689015,2608142;2616095,2637862;2338995,2718822;1930639,2771088;1900146,2771088;1896168,2762889;1864348,2761864;1835180,2771088;1750326,2772112;1688013,2770062;1657518,2768013;1627025,2763913;1645394,2748769;1641608,2749566;1573169,2739770;1570013,2740343;1438757,2721897;1387049,2713698;1341971,2707549;1287612,2688077;1219994,2668606;1149726,2647085;1161658,2639912;1210714,2647085;1231927,2661432;1304847,2677829;1449364,2706524;1485160,2711649;1523610,2716772;1566037,2723946;1612791,2731761;1616417,2731119;1660170,2736244;1661495,2734194;1725135,2736244;1735742,2737268;1833853,2737268;1905448,2739318;1990301,2734194;2000908,2734194;2004886,2742393;2088413,2734194;2144098,2723946;2175917,2719847;2195806,2717797;2239557,2709599;2275356,2703450;2311152,2696276;2376815,2687492;2385400,2685003;2316457,2694226;2280659,2701400;2244862,2707549;2201109,2715748;2181222,2717797;2149402,2721897;2063223,2728045;2004886,2732145;1994279,2732145;1909426,2737268;1837831,2735219;1739720,2735219;1729113,2734194;1688013,2720871;1665473,2732145;1665416,2732233;1684035,2722921;1725136,2736243;1661496,2734193;1661998,2733943;1620395,2729070;1571340,2720871;1528913,2713698;1490464,2708574;1454667,2703450;1310151,2674755;1237231,2658358;1216017,2644011;1166961,2636837;1094041,2608142;1072828,2609167;997255,2579447;983996,2561001;986648,2559977;1033053,2579447;1079456,2598919;1092714,2592770;1038356,2565100;993278,2549728;930963,2522058;877930,2495413;794403,2467744;762583,2447247;769212,2445198;801032,2452371;734740,2399081;697617,2375511;663145,2351939;619393,2324270;555754,2269955;551387,2259406;538517,2249458;494765,2212565;489462,2194119;472225,2175672;470172,2173183;449686,2162349;409911,2118283;387372,2077290;384721,2077290;354227,2032199;325059,1987107;294564,1934842;266722,1881552;294564,1917420;322407,1962512;331687,1987107;335524,1991455;330802,1972481;318490,1955209;298449,1920375;274676,1889749;245508,1828261;220518,1765228;212313,1746854;176573,1636585;160767,1556536;160655,1558736;161981,1575133;168610,1613052;176564,1651994;163306,1618175;154026,1575133;143419,1575133;136790,1536190;127509,1511595;119554,1488025;97015,1469578;90386,1469578;83756,1443957;81105,1411163;86408,1365048;89060,1348651;93575,1337404;91380,1311757;94363,1273839;99666,1266154;99666,1261541;89060,1276914;79780,1266666;62543,1248219;59394,1233616;58566,1234896;53263,1275888;49285,1316881;45308,1348651;45308,1414237;46633,1448057;49285,1481875;37353,1513645;34701,1513645;26746,1452156;26746,1388618;33375,1339427;45302,1348645;34701,1338402;32050,1301509;34701,1245144;36026,1229773;40005,1204152;55915,1158036;63842,1127400;61218,1120117;51936,1161110;36026,1207227;32050,1232846;30723,1248219;28071,1304583;30723,1341476;24095,1390667;24095,1454206;32050,1515694;34701,1515694;51936,1574109;61218,1622274;81105,1671465;112428,1777245;115161,1797518;120881,1797518;150049,1851832;160656,1879502;140768,1855931;119554,1819038;118229,1829286;106694,1801648;98341,1802641;89060,1779071;57240,1722706;37353,1672491;36026,1630473;26746,1581282;20116,1532091;5533,1496223;14813,1305609;24095,1256418;16140,1229773;32050,1155986;36026,1138564;46633,1079125;74476,1036083;67846,1094498;74473,1084485;78453,1060550;79780,1034033;91711,1000214;110273,948973;132813,896709;134501,895240;144746,853667;159329,823947;176566,799351;211037,748111;238879,701995;278654,642556;307822,616935;331687,581067;351576,558521;372789,550323;378092,544174;399305,511380;440406,474487;441525,489907;438526,496388;481506,462189;502719,440669;530562,420172;532962,422233;531889,421197;566360,394551;600832,369956;637955,339212;689662,309492;745347,277723;778641,259769;801032,243904;840806,225457;883233,208036;888850,205803;903287,194842;926986,181391;953006,171143;971413,167868;974715,166018;1335341,53289;1348722,51040;1385722,40991;1411245,37020;1424553,36933;1429475,35868;1731765,5124;1817612,4867;1909426,6148;1911135,7139;1955831,3074;1996931,8197;2038032,14346;2059237,18072;2036706,13322;1995604,7173;1954504,2050;195450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28" alt="&quot;&quot;" style="position:absolute;left:39909;top:4676;width:19442;height:1857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056985,1846939;1047899,1851674;1048443,1851900;1132533,1798866;1103156,1805636;1059090,1811052;1056992,1805636;1087768,1802928;1132533,1798866;1208948,1791779;1207154,1792269;1208074,1792096;660753,1781601;691878,1789387;705168,1790064;742239,1807668;759025,1811052;760076,1811391;763922,1807668;778610,1811730;793299,1815115;822240,1821630;822676,1821208;856250,1826624;872337,1829332;888424,1830687;921298,1832041;966063,1831363;968006,1831363;972358,1828993;982151,1825947;992118,1825778;998938,1826624;1000773,1831363;1016423,1831363;1011528,1838134;1008730,1841519;999637,1845581;982850,1845581;961167,1844227;914304,1842873;879331,1840165;848555,1836103;817779,1831363;770916,1824593;734545,1813084;734966,1812788;713561,1806313;694676,1798189;672993,1791419;650611,1783971;660753,1781601;1072485,1767086;1061799,1768665;987892,1772277;1012227,1775169;1018522,1773815;1061888,1769077;1069024,1767733;1138889,1757277;1102591,1762639;1115046,1762983;1132970,1759767;1271389,1755711;1157544,1785057;1215156,1772631;541496,1741995;621933,1775169;650611,1783971;672293,1791418;693977,1798188;712862,1806313;708665,1809698;697474,1807667;657605,1793450;638021,1786002;618436,1777878;592556,1769077;570174,1759598;552688,1750796;541496,1741995;574371,1725070;612840,1744027;607945,1746735;563180,1725747;574371,1725070;432382,1679032;479945,1704759;489737,1715592;467355,1704082;450568,1693927;432382,1679032;515785,1661660;515792,1661852;518154,1664619;518414,1663460;1537257,1617217;1534717,1617422;1492750,1646535;1451482,1668200;1422105,1685125;1406018,1691895;1389231,1698666;1368947,1708821;1353559,1717622;1331177,1726424;1308095,1734548;1301800,1740641;1292007,1744027;1267527,1748089;1236051,1757567;1207374,1766368;1175898,1775170;1136729,1784649;1081473,1793450;1080074,1795481;1053506,1801910;1054195,1802251;1083699,1795111;1084271,1793450;1139528,1784649;1178697,1775170;1210172,1766368;1238850,1757567;1270325,1748089;1294806,1744027;1278233,1753652;1278718,1753505;1296205,1743349;1305997,1739965;1306649,1739790;1310893,1735225;1333975,1727101;1356358,1718300;1371745,1709498;1392029,1699343;1408816,1692573;1420327,1687729;1426303,1683771;1455680,1666846;1496947,1645181;337837,1607855;340492,1610060;341398,1610507;1541951,1590181;1541712,1590341;1541712,1590534;1542824,1590688;1543111,1590341;1557062,1580075;1552933,1582836;1552203,1583571;1555035,1581816;280726,1545973;307141,1576077;286196,1551750;1606586,1545953;1606524,1545975;1606061,1549042;1594870,1561229;1581580,1575446;1582381,1575267;1594870,1561906;1606061,1549719;1606586,1545953;349091,1530708;350476,1532340;350546,1532116;245629,1515190;263815,1526700;264708,1527718;272995,1529493;291792,1546334;317672,1566645;328863,1581539;335158,1588987;361737,1610652;354044,1616745;329291,1590123;328164,1590341;328164,1590341;351589,1615533;354044,1616745;361738,1610652;428185,1661429;414896,1665491;419792,1668876;400207,1669553;387617,1661429;375727,1652628;346350,1628931;319071,1605236;293891,1581539;282000,1570030;270809,1557843;275006,1552427;288995,1564614;304383,1576123;323268,1595757;324873,1597090;304383,1576123;289694,1564614;275705,1552427;260317,1534147;245629,1515190;1786520,1407543;1786165,1407690;1778525,1425437;1779176,1322725;1760640,1348641;1751547,1364890;1742455,1379784;1720771,1407543;1701886,1435301;1685100,1457643;1683699,1458471;1682554,1460114;1684400,1458997;1701187,1436656;1720072,1408897;1741755,1381139;1750848,1366245;1759941,1349996;1778826,1323591;1835044,1320375;1829187,1333070;1816596,1357443;1829187,1333070;1835044,1320375;1851569,1313436;1842476,1339840;1826389,1368275;1810301,1397388;1795613,1415667;1805405,1396711;1813799,1377754;1820093,1367599;1828487,1354058;1836181,1340518;1851569,1313436;1806295,1255402;1789317,1284324;1789005,1285019;1806104,1255889;1815607,1189896;1795201,1243861;1752276,1328789;1745991,1338406;1745952,1338486;1731263,1362859;1716575,1389264;1699788,1409574;1685799,1432593;1603263,1522638;1575984,1544980;1573367,1546906;1572238,1548013;1560832,1557013;1551504,1567322;1517231,1592372;1511860,1595655;1497274,1607166;1495167,1608490;1492050,1611329;1464772,1628932;1437493,1645181;1434371,1646712;1415901,1658325;1410175,1661120;1404619,1664814;1385734,1674970;1368089,1681668;1328761,1700869;1236495,1734178;1172200,1750180;1224161,1740641;1233953,1738610;1265428,1727777;1285013,1721685;1316488,1706112;1352160,1693926;1375015,1685251;1385035,1679709;1394126,1677001;1406717,1670230;1410025,1668005;1418608,1660075;1437493,1649243;1458978,1639049;1466870,1634347;1494149,1616745;1506039,1605912;1519329,1597788;1553602,1572738;1578083,1550396;1605361,1528054;1687897,1438009;1699255,1419319;1699788,1417698;1717973,1390617;1723569,1382493;1731009,1372504;1733361,1368275;1748049,1343902;1776727,1286354;1804705,1224745;1812924,1199695;1892136,1129961;1890038,1131315;1890038,1131315;1898743,1089836;1898492,1091034;1900530,1093402;1906825,1100172;1911022,1097464;1911128,1096944;1908224,1098818;1901230,1092724;1892509,1012928;1892020,1012954;1891136,1013002;1891437,1016220;1890738,1033146;1887940,1043301;1871154,1069029;1866957,1091371;1862760,1098818;1855766,1131315;1848071,1157042;1839678,1182093;1834782,1201726;1829187,1222037;1833649,1215318;1837580,1201049;1841077,1180738;1849470,1155688;1857165,1129961;1864159,1097464;1868356,1090016;1872553,1067674;1889339,1041947;1878148,1094078;1869755,1137408;1850869,1192924;1847133,1198550;1845536,1206973;1840378,1221360;1820793,1262659;1811700,1284324;1806104,1295834;1799110,1308020;1780225,1340518;1759941,1372338;1734061,1414991;1705383,1456967;1686499,1480662;1666214,1503681;1659220,1513160;1651526,1522638;1639635,1532116;1620188,1552958;1620749,1555135;1600466,1575446;1578782,1590341;1561296,1603881;1544731,1615599;1547307,1615391;1565493,1602527;1582980,1588987;1604662,1574092;1624947,1553781;1624247,1551073;1643832,1530086;1655723,1520607;1663416,1511129;1670411,1501650;1690695,1478631;1709580,1454935;1738258,1412959;1764137,1370307;1784422,1338486;1803307,1305989;1810301,1293802;1815897,1282293;1824990,1260628;1844574,1219329;1852268,1191571;1871154,1136055;1879547,1092725;1890738,1040593;1893261,1031436;1891437,1031115;1892136,1014190;1907524,998617;1899379,1031467;1899380,1031467;1907525,998618;1913820,991847;1909623,1000649;1909623,1000649;1908661,1019098;1908224,1036531;1901230,1057364;1901230,1059743;1909623,1036531;1911022,1000648;1914283,993810;1883743,962735;1879159,973222;1877448,988462;1875242,981342;1874435,982347;1876749,989816;1875350,1000649;1878148,1009450;1880317,1009333;1878847,1004710;1880246,993878;1883743,962735;1942498,944455;1943897,945132;1943197,973567;1943897,993201;1941798,1029083;1939700,1049394;1933404,1079184;1931306,1104234;1920814,1150272;1911022,1190216;1893536,1197664;1894935,1193602;1897733,1165167;1908224,1135377;1916618,1130639;1916618,1130638;1925711,1079184;1930607,1054811;1934803,1029761;1938301,1006064;1939700,983723;1940399,964766;1941798,954610;1942498,944455;98511,630540;98859,630708;98892,630614;140711,533499;125323,561257;112733,571413;112703,572061;111486,597979;111520,597917;112733,572089;125323,561933;140711,534176;141236,534514;141498,534006;149104,474597;139312,481367;124623,511157;127984,513759;128093,513302;125323,511157;140011,481367;148682,475372;202962,436007;202079,436691;198328,450648;195968,457672;131618,571413;122525,599170;114131,627606;95946,687184;84055,727806;78460,758273;75662,773844;73563,789416;67268,831392;65170,857119;68667,884200;70306,869444;70066,864566;72864,836131;79159,794155;84152,788355;91402,741392;91050,733222;97960,714048;102071,697948;100842,700725;96645,699371;86153,728483;86853,744732;81957,775875;81258,781292;74263,789416;76361,773844;79159,758273;84754,727806;96645,687184;114831,627606;123225,599170;132317,571413;196667,457672;202962,436007;215553,368304;215552,368304;219049,371012;219049,371011;341588,271913;341454,272017;341047,272463;335333,278259;333888,280293;332945,281324;328863,287060;286197,335806;274306,349347;262416,363564;209859,419791;263115,362888;275005,348670;286896,335129;329562,286383;333888,280293;341047,272463;359344,225228;353307,227264;348817,228877;347749,230189;340054,236959;320470,249146;307181,263364;294591,277581;286197,285029;285911,284683;277978,293915;264514,310079;242831,333098;246328,337160;246395,337103;243530,333775;265213,310756;286896,285029;295290,277582;307880,263364;321169,249147;340754,236960;348448,230190;356841,227143;359491,226347;1372445,102908;1408116,118480;1423504,130666;1389231,114418;1372445,102908;1256336,53485;1284314,59578;1323483,78535;1256336,53485;835267,49000;820578,50777;789102,54839;758326,61609;745037,65671;729649,69734;695977,76136;689780,78535;647114,92753;605147,109001;575770,121865;556185,129312;507923,150977;484841,165195;462459,179412;426786,205139;393213,230867;361081,257999;363836,261333;370656,256805;376460,252617;397409,234929;430983,209202;466655,183475;489037,169257;512119,155039;560381,133374;579267,123896;608644,111032;650611,94783;693277,80566;711200,77159;719858,74295;837700,49687;1085407,34444;1100358,35882;1120642,42652;1105254,40622;1073079,34528;1085407,34444;1166806,29112;1195483,31143;1230456,44683;1187090,37236;1166806,29112;932840,28943;852053,33174;796097,40621;769518,47391;746435,55516;714261,59578;592556,104939;548491,123896;535201,128635;523311,134728;500928,146238;465956,163840;439377,184151;362437,242376;346358,255909;330628,269812;330961,270134;209957,407571;185475,440068;174284,459702;163093,477982;142109,515895;119284,550710;119028,551778;111334,572089;105738,581568;104339,582922;98132,602894;96645,614742;95247,631668;85454,659426;76361,687184;66569,727806;60973,765043;57476,802279;62372,776552;62826,774429;63771,764365;69366,727129;71119,727695;71271,727066;69367,726452;79160,685830;88252,658072;98000,630441;97345,630314;98744,613388;106438,581568;112033,572089;112221,571594;119728,551778;142809,516573;163793,478659;174984,460380;186175,440746;210656,408248;331661,270812;363836,242376;440775,184152;467355,163841;502327,146238;524710,134728;536601,128636;549890,123896;593956,104939;715660,59579;747835,55516;770916,47392;797496,40622;853452,33174;934239,29196;999173,31305;1031112,0;1063986,2031;1097560,5416;1119942,10832;1134631,17603;1152817,14217;1180095,20311;1196882,25050;1196183,25727;1195483,30466;1166806,28435;1157014,25727;1147221,23696;1128336,19633;1109451,15571;1089866,12863;1068184,12863;1050697,12863;1023419,12863;1022137,12467;1010129,18279;1014325,25050;1056293,33174;1037617,33490;1037932,33513;1057691,33174;1074478,35206;1106653,41298;1122041,43330;1147921,48746;1174500,54162;1200380,60255;1226260,67703;1238850,71088;1251440,75150;1251602,75293;1260631,76800;1282510,84670;1285566,89152;1286412,89368;1305997,96815;1322784,103585;1339571,111033;1352161,117803;1360554,121865;1369647,126604;1400423,143530;1439592,167903;1459876,181444;1460463,181850;1470830,187945;1865558,906542;1865262,912207;1873252,913312;1880945,918728;1884443,937007;1897732,958672;1903328,959165;1903328,953934;1909014,938645;1908923,935654;1914519,917374;1922213,917374;1934104,909927;1935502,939716;1932006,953934;1927809,967474;1925710,989816;1925011,1001326;1923612,1012835;1920629,1014760;1920814,1015543;1923672,1013699;1925011,1002680;1925710,991171;1927809,968828;1932006,955288;1935502,941070;1941098,945133;1940399,955288;1939000,965443;1938300,984400;1936901,1006742;1933404,1030438;1929208,1055488;1924311,1079861;1915219,1131315;1906825,1136055;1896333,1165844;1893535,1194279;1892136,1198341;1880246,1229485;1876749,1232193;1862060,1265367;1877448,1232193;1880945,1229485;1858563,1291094;1846672,1297188;1844207,1301962;1844574,1302603;1847372,1297187;1859263,1291094;1850869,1314113;1835481,1341194;1827788,1354735;1819394,1368275;1813099,1378430;1804006,1398065;1794214,1417021;1778826,1437332;1763438,1456289;1764079,1455011;1746651,1477954;1708880,1517899;1701444,1528973;1708880,1518576;1746651,1478631;1717973,1520607;1703197,1535586;1691335,1544026;1690694,1544980;1683278,1550502;1683001,1552427;1650126,1584925;1615154,1616068;1613536,1617204;1601865,1631639;1573886,1651950;1547737,1670933;1547644,1671043;1573886,1652628;1601865,1632317;1578782,1654658;1559985,1666506;1546981,1671822;1546608,1672262;1532619,1681063;1527347,1683428;1514084,1693842;1501144,1702728;1481559,1714914;1475264,1715592;1468267,1718602;1467179,1719401;1475963,1716268;1482259,1715592;1457079,1733871;1440991,1741996;1424904,1749443;1413541,1751093;1411614,1752151;1358456,1774493;1355745,1775089;1339571,1785325;1348663,1788033;1315090,1802251;1317887,1792773;1306696,1796835;1296205,1800220;1274521,1806990;1271624,1803625;1261231,1805636;1248641,1808344;1222762,1814438;1221909,1814822;1246543,1809021;1259133,1806313;1269625,1804282;1273822,1807667;1295505,1800897;1305996,1797512;1317188,1793450;1314390,1802928;1285013,1816469;1283573,1816078;1263330,1823916;1246543,1828655;1221363,1834748;1210959,1833902;1189198,1838001;1188488,1839488;1130434,1850320;1117144,1846935;1105953,1846935;1086369,1853028;1068883,1854382;1051396,1855059;1049496,1854271;1033561,1857006;1014325,1853705;1015025,1853028;1018522,1848289;1002435,1846258;1010129,1842196;1033211,1841518;1055593,1840842;1087768,1841518;1110150,1839488;1152117,1830686;1180095,1824593;1201079,1823916;1202538,1823259;1182194,1823916;1154216,1830009;1112249,1838811;1089866,1840842;1057691,1840165;1035309,1840842;1012227,1841519;1012927,1838811;1017822,1832041;1233253,1797512;1379439,1744027;1417908,1724393;1439592,1713560;1461974,1702051;1503941,1677678;1537515,1652628;1600466,1605236;1617952,1591695;1634738,1577478;1659919,1555135;1670411,1538210;1685481,1524838;1685603,1523998;1671111,1536856;1660618,1553781;1635438,1576124;1618651,1590341;1601165,1603881;1538215,1651273;1504641,1676324;1462674,1700697;1440292,1712206;1418608,1723039;1380139,1742673;1233953,1796158;1018522,1830687;1002435,1830687;1000336,1825270;983550,1824593;968162,1830687;923397,1831363;890523,1830009;874435,1828655;858348,1825947;868038,1815942;866042,1816469;829936,1809997;828271,1810376;759026,1798189;731747,1792773;707966,1788711;679289,1775847;643616,1762984;606546,1748766;612840,1744027;638721,1748766;649912,1758244;688381,1769077;764622,1788033;783507,1791419;803791,1794804;826173,1799543;850839,1804706;852752,1804282;875834,1807668;876533,1806313;910107,1807668;915702,1808344;967462,1808344;1005232,1809698;1049997,1806313;1055593,1806313;1057691,1811730;1101757,1806313;1131133,1799543;1147920,1796835;1158412,1795481;1181494,1790065;1200380,1786003;1219264,1781263;1253905,1775460;1258434,1773816;1222063,1779909;1203177,1784649;1184293,1788711;1161210,1794127;1150719,1795481;1133932,1798189;1088467,1802251;1057691,1804959;1052096,1804959;1007331,1808344;969561,1806990;917801,1806990;912206,1806313;890523,1797512;878632,1804959;878602,1805018;888424,1798866;910108,1807667;876534,1806313;876798,1806147;854851,1802928;828971,1797512;806589,1792773;786304,1789387;767420,1786003;691179,1767046;652710,1756213;641518,1746735;615638,1741995;577169,1723039;565978,1723716;526109,1704082;519114,1691895;520513,1691219;544994,1704082;569474,1716946;576469,1712883;547792,1694603;524011,1684448;491136,1666168;463158,1648565;419093,1630286;402306,1616745;405803,1615391;422590,1620130;387617,1584925;368033,1569353;349847,1553781;326765,1535502;293192,1499619;290888,1492650;284098,1486078;261017,1461705;258219,1449519;249126,1437332;248043,1435688;237235,1428531;216251,1399419;204361,1372338;202962,1372338;186875,1342548;171487,1312759;155399,1278231;140711,1243025;155399,1266721;170088,1296510;174984,1312759;177007,1315631;174517,1303097;168021,1291687;157448,1268673;144907,1248441;129519,1207819;116337,1166181;112007,1154038;93152,1081191;84814,1028307;84754,1029761;85454,1040593;88951,1065644;93148,1091371;86153,1069029;81258,1040593;75662,1040593;72164,1014866;67268,998617;63072,983046;51181,970860;47684,970860;44186,953934;42787,932269;45585,901803;46984,890970;49366,883540;48208,866597;49782,841547;52580,836470;52580,833422;46984,843578;42088,836808;32995,824621;31334,814974;30897,815820;28099,842901;26000,869982;23903,890970;23903,934299;24602,956642;26000,978983;19706,999972;18307,999972;14110,959350;14110,917374;17607,884877;23900,890967;18307,884200;16908,859827;18307,822590;19006,812435;21105,795509;29498,765043;33680,744804;32296,739992;27399,767074;19006,797540;16908,814466;16208,824621;14809,861858;16208,886231;12711,918728;12711,960704;16908,1001326;18307,1001326;27399,1039917;32296,1071737;42787,1104234;59312,1174116;60754,1187509;63772,1187509;79160,1223391;84755,1241671;74263,1226099;63072,1201726;62373,1208496;56287,1190238;51881,1190894;46984,1175322;30197,1138085;19706,1104911;19006,1077153;14110,1044655;10613,1012158;2919,988462;7815,862535;12711,830038;8515,812435;16908,763689;19006,752179;24602,712911;39290,684476;35793,723067;39289,716452;41388,700640;42088,683122;48383,660780;58175,626928;70066,592400;70957,591430;76362,563965;84055,544331;93149,528082;111334,494230;126022,463765;147006,424497;162394,407571;174984,383875;185476,368980;196667,363564;199465,359502;210656,337837;232339,313464;232929,323651;231348,327933;254022,305340;265213,291122;279902,277582;281167,278943;280601,278259;298787,260656;316973,244407;336558,224096;363836,204462;393213,183475;410777,171614;422590,161132;443573,148946;465956,137437;468919,135962;476535,128720;489038,119834;502765,113063;512476,110900;514217,109678;704468,35205;711527,33719;731047,27080;744512,24457;751533,24399;754130,23696;913605,3385;958894,3216;1007331,4061;1008233,4716;1031812,2031;1053495,5416;1075178,9478;1086365,11939;1074478,8801;1052795,4739;1031112,1354;1031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29" alt="&quot;&quot;" style="position:absolute;left:48681;top:22563;width:7916;height:6787;rotation:180;flip:x y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430380,675064;426681,676795;426902,676877;461142,657493;449180,659968;431238,661947;430383,659968;442915,658978;461142,657493;492256,654903;491526,655082;491900,655018;269043,651183;281717,654029;287128,654276;302223,660710;309058,661947;309485,662071;311052,660710;317032,662195;323013,663432;334798,665813;334975,665659;348645,667639;355196,668629;361746,669124;375132,669619;393359,669371;394150,669371;395922,668505;399909,667391;403968,667330;406745,667639;407492,669371;413865,669371;411871,671846;410732,673083;407029,674568;400194,674568;391365,674073;372284,673578;358044,672588;345512,671103;332981,669371;313900,666896;299090,662690;299261,662582;290546,660215;282856,657246;274028,654771;264914,652049;269043,651183;436692,645878;432341,646455;402247,647775;412156,648832;414719,648337;432377,646605;435282,646114;463730,642292;448950,644252;454022,644378;461320,643202;517681,641720;471326,652446;494784,647904;220485,636707;253237,648832;264914,652049;273743,654771;282572,657245;290261,660215;288552,661452;283995,660710;267762,655513;259788,652791;251813,649822;241275,646605;232162,643141;225042,639923;220485,636707;233871,630520;249535,637449;247541,638439;229314,630768;233871,630520;176056,613693;195423,623097;199410,627056;190296,622849;183461,619137;176056,613693;210016,607344;210019,607414;210981,608426;211086,608002;625936,591100;624902,591175;607814,601815;591011,609734;579049,615920;572499,618395;565663,620869;557404,624581;551138,627798;542025,631015;532627,633985;530063,636212;526076,637449;516108,638934;503292,642398;491615,645615;478799,648832;462850,652297;440351,655513;439782,656256;428964,658606;429244,658730;441257,656121;441490,655513;463990,652297;479939,648832;492754,645615;504431,642398;517247,638934;527216,637449;520468,640967;520665,640914;527785,637202;531772,635964;532038,635901;533766,634232;543164,631263;552278,628046;558544,624829;566803,621117;573638,618642;578325,616872;580758,615425;592720,609239;609523,601320;137559,587678;138641,588484;139010,588647;627848,581218;627750,581276;627750,581347;628203,581403;628320,581276;634001,577524;632319,578533;632022,578802;633175,578161;114305,565060;125061,576064;116533,567171;654165,565052;654140,565060;653952,566182;649395,570636;643984,575832;644310,575767;649395,570883;653952,566429;654165,565052;142142,559480;142706,560077;142734,559995;100015,553808;107419,558015;107783,558387;111157,559036;118811,565191;129349,572615;133906,578059;136469,580781;147291,588700;144158,590927;134080,581197;133621,581276;143159,590484;144158,590927;147291,588700;174347,607259;168936,608744;170930,609981;162955,610229;157829,607259;152987,604042;141026,595381;129918,586720;119666,578059;114824,573853;110267,569398;111976,567419;117672,571873;123938,576080;131627,583256;132281,583743;123938,576080;117957,571873;112261,567419;105995,560737;100015,553808;727430,514463;727286,514517;724175,521003;724440,483462;716893,492934;713190,498873;709488,504317;700659,514463;692970,524609;686134,532775;685564,533077;685098,533678;685849,533270;692685,525104;700374,514958;709203,504812;712906,499368;716608,493429;724298,483778;753917,480067;750214,489717;743664,500110;737113,510751;731133,517432;735120,510504;738538,503575;741101,499863;744518,494914;747651,489965;753917,480067;735482,458855;728569,469426;728442,469680;735405,459033;739274,434912;730965,454636;713487,485678;710928,489193;710912,489222;704931,498131;698950,507782;692115,515205;686419,523619;652812,556531;641705,564697;640639,565401;640180,565805;635535,569095;631737,572863;617782,582019;615595,583219;609656,587426;608798,587910;607529,588948;596422,595381;585315,601320;584043,601880;576523,606125;574191,607146;571929,608497;564239,612209;557055,614657;541041,621675;503473,633849;477293,639698;498451,636212;502438,635469;515254,631510;523228,629283;536044,623591;550569,619137;559875,615966;563955,613941;567657,612951;572783,610476;574130,609663;577625,606765;585315,602805;594063,599079;597276,597361;608384,590927;613225,586968;618636,583998;632591,574842;642560,566676;653667,558510;687273,525598;691898,518767;692115,518175;699520,508276;701798,505307;704828,501656;705785,500110;711766,491202;723443,470168;734835,447650;738182,438494;770435,413006;769581,413500;769581,413500;773125,398340;773023,398778;773853,399643;776416,402117;778125,401128;778168,400938;776986,401623;774138,399395;770587,370229;770388,370239;770027,370256;770150,371433;769866,377619;768727,381331;761891,390734;760182,398901;758474,401623;755626,413500;752493,422904;749075,432060;747082,439236;744803,446660;746620,444204;748221,438988;749645,431565;753062,422409;756195,413006;759043,401128;760752,398405;762461,390240;769296,380836;764739,399890;761322,415727;753632,436019;752111,438075;751461,441154;749360,446412;741386,461507;737683,469426;735405,473633;732557,478087;724867,489965;716608,501595;706070,517185;694393,532527;686704,541188;678445,549602;675597,553066;672464,556531;667622,559995;659704,567613;659932,568409;651673,575832;642844,581276;635724,586225;628980,590508;630028,590432;637433,585731;644553,580781;653382,575337;661641,567914;661356,566924;669331,559253;674173,555788;677305,552324;680153,548860;688413,540446;696102,531785;707779,516443;718317,500853;726576,489222;734265,477344;737113,472890;739392,468684;743094,460765;751069,445670;754202,435524;761891,415233;765309,399396;769866,380341;770893,376994;770150,376877;770435,370691;776701,364999;773384,377005;773385,377005;776701,364999;779264,362524;777555,365741;777164,372484;776986,378857;774138,386471;774138,387341;777555,378857;778125,365741;779453,363242;767017,351884;765151,355716;764454,361287;763556,358685;763227,359052;764170,361782;763600,365741;764739,368958;765622,368916;765024,367226;765594,363267;767017,351884;790941,345202;791511,345450;791226,355843;791511,363019;790656,376134;789802,383558;787238,394446;786384,403602;782112,420429;778125,435029;771005,437751;771575,436267;772714,425873;776986,414985;780403,413253;780403,413253;784106,394446;786099,385538;787808,376382;789232,367721;789802,359555;790086,352626;790656,348914;790941,345202;40112,230465;40253,230527;40267,230492;57294,194996;51029,205142;45902,208854;45890,209091;45394,218564;45409,218541;45902,209101;51029,205389;57294,195243;57508,195367;57615,195182;60712,173467;56725,175942;50744,186830;52112,187781;52157,187614;51029,186830;57009,175942;60540,173751;82642,159362;82282,159612;80755,164714;79794,167281;53592,208854;49889,218999;46472,229392;39067,251169;34225,266016;31947,277152;30808,282843;29953,288535;27390,303877;26536,313281;27960,323179;28627,317785;28529,316002;29669,305609;32232,290267;34265,288147;37217,270982;37073,267996;39887,260987;41561,255103;41061,256118;39352,255623;35080,266264;35365,272203;33371,283586;33086,285565;30238,288535;31092,282843;32232,277152;34510,266016;39352,251169;46757,229392;50174,218999;53877,208854;80078,167281;82642,159362;87768,134617;87768,134617;89192,135606;89192,135606;139087,99385;139032,99423;138866,99587;136540,101705;135952,102448;135568,102825;133906,104922;116533,122739;111691,127688;106850,132884;85441,153444;107134,132637;111976,127440;116818,122491;134190,104674;135952,102448;138866,99587;146317,82322;143859,83066;142030,83656;141595,84135;138462,86610;130488,91064;125077,96261;119951,101457;116533,104179;116417,104053;113187,107427;107704,113335;98875,121749;100299,123233;100326,123213;99160,121996;107989,113583;116818,104179;120235,101457;125362,96261;130773,91064;138747,86610;141880,84135;145298,83022;146376,82731;558828,37613;573353,43305;579619,47759;565663,41820;558828,37613;511551,19549;522943,21776;538892,28705;511551,19549;340102,17910;334121,18559;321304,20044;308773,22518;303362,24003;297097,25488;283386,27828;280863,28705;263490,33901;246402,39840;234440,44542;226466,47264;206815,55183;197416,60380;188303,65576;173778,74979;160107,84383;147024,94300;148146,95518;150923,93863;153286,92333;161816,85867;175487,76464;190011,67061;199125,61864;208523,56668;228175,48749;235864,45284;247826,40583;264914,34644;282287,29447;289584,28202;293110,27155;341093,18161;441953,12589;448041,13115;456300,15590;450034,14847;436934,12620;441953,12589;475097,10641;486774,11383;501014,16332;483356,13610;475097,10641;379831,10579;346937,12125;324153,14847;313330,17322;303932,20291;290831,21776;241275,38356;223333,45284;217922,47017;213080,49244;203967,53450;189727,59884;178904,67308;147576,88589;141029,93536;134624,98617;134760,98735;85490,148969;75521,160847;70965,168023;66408,174704;57864,188562;48570,201287;48465,201677;45332,209101;43054,212565;42484,213060;39957,220360;39352,224691;38782,230877;34795,241023;31092,251169;27105,266016;24827,279626;23403,293236;25396,283833;25581,283057;25966,279379;28244,265769;28958,265976;29020,265746;28245,265521;32232,250674;35934,240528;39903,230429;39637,230382;40206,224196;43339,212565;45617,209101;45694,208920;48750,201677;58149,188810;66693,174952;71250,168271;75806,161094;85774,149216;135045,98983;148146,88590;179474,67308;190296,59885;204536,53451;213650,49244;218492,47017;223903,45284;241845,38356;291401,21776;304501,20291;313900,17322;324722,14847;347506,12125;380401,10671;406840,11442;419846,0;433231,742;446901,1980;456015,3959;461996,6434;469401,5196;480508,7424;487343,9156;487058,9403;486774,11135;475097,10393;471110,9403;467122,8661;459433,7176;451743,5691;443769,4702;434940,4702;427820,4702;416713,4702;416191,4557;411302,6681;413010,9156;430098,12125;422494,12241;422622,12249;430668,12125;437503,12868;450604,15095;456870,15837;467407,17817;478230,19797;488767,22024;499305,24746;504431,25983;509558,27468;509624,27520;513300,28071;522209,30947;523453,32586;523798,32664;531772,35386;538608,37861;545443,40583;550569,43058;553987,44542;557689,46274;570220,52461;586169,61369;594428,66318;594668,66467;598888,68695;759613,331345;759493,333416;762746,333819;765878,335799;767302,342480;772713,350399;774992,350579;774992,348667;777307,343079;777270,341986;779549,335304;782682,335304;787523,332582;788093,343470;786669,348667;784960,353616;784105,361782;783821,365989;783251,370196;782037,370899;782112,371185;783275,370511;783821,366484;784105,362277;784960,354111;786669,349162;788093,343965;790371,345450;790086,349162;789517,352874;789232,359802;788662,367968;787238,376630;785530,385785;783536,394694;779834,413500;776416,415233;772144,426121;771005,436514;770435,437999;765594,449382;764169,450372;758189,462497;764454,450372;765878,449382;756765,471900;751923,474128;750919,475873;751069,476107;752208,474127;757050,471900;753632,480314;747366,490212;744234,495161;740816,500110;738253,503822;734550,510999;730563,517927;724298,525351;718032,532280;718293,531813;711196,540198;695817,554799;692790,558846;695817,555046;711196,540446;699520,555788;693503,561263;688673,564348;688412,564697;685393,566715;685280,567419;671894,579297;657654,590680;656996,591095;652243,596371;640851,603795;630204,610733;630165,610773;640851,604042;652243,596619;642844,604785;635190,609115;629896,611058;629743,611219;624047,614436;621901,615300;616501,619106;611232,622354;603257,626808;600694,627056;597845,628156;597402,628448;600979,627303;603542,627056;593289,633737;586739,636707;580188,639429;575562,640032;574777,640419;553132,648585;552029,648803;545443,652544;549145,653534;535475,658730;536614,655266;532057,656751;527785,657988;518956,660463;517777,659232;513545,659968;508418,660957;497881,663185;497533,663325;507564,661205;512691,660215;516962,659473;518671,660710;527500,658235;531772,656998;536329,655513;535190,658978;523228,663927;522642,663784;514399,666649;507564,668381;497311,670608;493075,670299;484214,671797;483926,672340;460287,676300;454876,675062;450319,675062;442345,677290;435225,677785;428105,678032;427331,677744;420842,678743;413010,677537;413295,677290;414719,675557;408169,674815;411302,673330;420700,673083;429814,672835;442914,673083;452028,672340;469116,669123;480508,666896;489052,666649;489646,666409;481362,666649;469970,668876;452882,672093;443769,672835;430668,672588;421554,672835;412156,673083;412441,672093;414434,669619;502153,656998;561676,637449;577340,630273;586169,626313;595283,622107;612371,613198;626041,604042;651673,586720;658793,581771;665628,576575;675881,568409;680153,562222;686290,557335;686339,557028;680438,561727;676166,567914;665913,576080;659078,581276;651958,586225;626326,603547;612656,612703;595568,621612;586454,625819;577625,629778;561961,636954;502438,656503;414719,669124;408169,669124;407314,667144;400479,666896;394213,669124;375986,669371;362601,668876;356050,668381;349500,667391;353446,663734;352633,663927;337931,661561;337253,661700;309058,657246;297951,655266;288268,653781;276591,649080;262066,644378;246972,639181;249535,637449;260072,639181;264629,642646;280293,646605;311337,653534;319026,654771;327285,656008;336399,657741;346442,659628;347221,659473;356620,660710;356904,660215;370575,660710;372853,660957;393929,660957;409308,661452;427535,660215;429813,660215;430668,662195;448610,660215;460572,657741;467407,656751;471679,656256;481078,654276;488767,652792;496457,651059;510562,648938;512406,648337;497596,650564;489906,652297;482217,653781;472818,655761;468547,656256;461711,657246;443199,658730;430668,659720;428390,659720;410162,660957;394783,660463;373708,660463;371429,660215;362601,656998;357759,659720;357747,659742;361746,657493;370575,660710;356905,660215;357012,660154;348076,658978;337538,656998;328425,655266;320165,654029;312476,652792;281432,645863;265769,641903;261212,638439;250674,636707;235010,629778;230453,630025;214219,622849;211371,618395;211941,618148;221909,622849;231877,627551;234725,626066;223048,619385;213365,615673;199979,608991;188587,602558;170645,595876;163810,590927;165234,590432;172069,592164;157829,579297;149854,573605;142450,567914;133051,561232;119381,548117;118443,545570;115678,543168;106280,534259;105141,529805;101438,525351;100997,524750;96597,522134;88053,511493;83211,501595;82642,501595;76091,490707;69826,479819;63275,467199;57294,454331;63275,462992;69256,473880;71250,479819;72074,480869;71059,476287;68415,472117;64110,463706;59003,456310;52737,441463;47369,426243;45607,421806;37929,395180;34534,375851;34510,376382;34795,380341;36219,389497;37928,398901;35080,390734;33086,380341;30808,380341;29384,370938;27390,364999;25681,359308;20840,354853;19416,354853;17992,348667;17422,340748;18561,329613;19131,325653;20101,322938;19629,316745;20270,307589;21409,305733;21409,304619;19131,308331;17137,305857;13435,301403;12758,297876;12581,298186;11441,308084;10587,317982;9733,325653;9733,341490;10017,349657;10587,357823;8024,365494;7454,365494;5745,350646;5745,335304;7169,323426;9731,325652;7454,323179;6885,314270;7454,300660;7739,296948;8593,290762;12011,279626;13714,272229;13150,270470;11156,280369;7739,291504;6885,297691;6600,301403;6030,315013;6600,323921;5176,335799;5176,351141;6885,365989;7454,365989;11156,380094;13150,391724;17422,403602;24150,429144;24738,434040;25966,434040;32232,447155;34510,453836;30238,448144;25681,439236;25397,441711;22919,435037;21125,435277;19131,429585;12296,415975;8024,403850;7739,393704;5745,381826;4321,369948;1189,361287;3182,315260;5176,303382;3467,296948;6885,279131;7739,274925;10017,260572;15998,250179;14574,264284;15998,261866;16852,256087;17137,249684;19700,241518;23688,229145;28529,216525;28892,216170;31093,206132;34225,198955;37928,193016;45333,180643;51313,169508;59857,155155;66123,148969;71250,140308;75522,134864;80078,132884;81218,131400;85774,123481;94603,114572;94844,118296;94200,119861;103432,111603;107989,106406;113970,101457;114485,101955;114255,101705;121659,95271;129064,89332;137039,81908;148146,74732;160107,67061;167259,62725;172069,58895;180613,54440;189727,50234;190933,49695;194034,47048;199125,43800;204714,41325;208668,40534;209378,40088;286843,12868;289718,12325;297666,9898;303148,8939;306007,8918;307064,8661;371999,1237;390440,1175;410162,1484;410529,1724;420130,742;428959,1979;437788,3464;442343,4364;437503,3217;428674,1732;419846,495;4198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0" alt="&quot;&quot;" style="position:absolute;left:63300;top:19076;width:10360;height:9032;rotation:180;flip:x y;visibility:visible;mso-wrap-style:square;v-text-anchor:middle" coordsize="2647519,261259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&#13;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563194,898298;558353,900601;558643,900711;603448,874916;587795,878209;564316,880844;563198,878209;579596,876892;603448,874916;644165,871469;643209,871708;643699,871623;352069,866519;368654,870306;375735,870635;395487,879197;404432,880844;404992,881008;407041,879197;414867,881173;422694,882819;438115,885988;438347,885783;456236,888417;464808,889734;473380,890393;490896,891052;514748,890722;515783,890722;518102,889570;523320,888088;528631,888006;532265,888417;533243,890722;541582,890722;538973,894015;537482,895662;532637,897637;523693,897637;512139,896979;487169,896320;468535,895003;452136,893027;435738,890722;410768,887429;391388,881832;391612,881688;380207,878539;370145,874587;358591,871294;346665,867672;352069,866519;571453,859460;565759,860228;526379,861984;539345,863391;542700,862733;565807,860428;569609,859774;606835,854689;587494,857297;594131,857464;603681,855900;677435,853927;616775,868200;647472,862157;288526,847256;331385,863391;346665,867672;358219,871294;369772,874587;379835,878538;377598,880185;371635,879197;350392,872282;339957,868660;329522,864708;315732,860428;303806,855818;294489,851537;288526,847256;306042,839024;326540,848244;323932,849561;300079,839353;306042,839024;230386,816633;255729,829146;260947,834414;249021,828816;240076,823877;230386,816633;274826,808183;274830,808277;276088,809623;276227,809059;819098,786568;817744,786667;795383,800827;773394,811364;757741,819596;749170,822889;740225,826182;729417,831121;721218,835402;709292,839683;696993,843634;693639,846598;688421,848244;675377,850220;658606,854830;643326,859111;626555,863391;605684,868001;576242,872282;575496,873270;561341,876397;561707,876563;577428,873090;577733,872282;607175,868001;628046,863391;644817,859111;660097,854830;676868,850220;689912,848244;681082,852925;681340,852854;690658,847915;695875,846269;696223,846183;698484,843963;710783,840012;722709,835731;730908,831450;741716,826511;750660,823218;756794,820862;759978,818938;775631,810705;797619,800168;180010,782014;181425,783086;181908,783304;821599,773418;821471,773496;821471,773590;822064,773665;822217,773496;829651,768503;827450,769846;827061,770203;828570,769350;149579,751917;163655,766560;152494,754726;856038,751907;856005,751917;855759,753409;849796,759337;842714,766252;843141,766165;849796,759666;855759,753739;856038,751907;186006,744492;186744,745286;186782,745177;130879,736945;140569,742543;141044,743038;145460,743901;155476,752092;169265,761971;175228,769215;178582,772837;192745,783374;188645,786338;175456,773390;174856,773496;187337,785749;188645,786338;192745,783374;228150,808071;221069,810047;223678,811693;213243,812022;206534,808071;200199,803790;184546,792265;170011,780740;156594,769215;150258,763617;144295,757690;146532,755056;153985,760983;162185,766581;172247,776130;173102,776778;162185,766581;154358,760983;146904,755056;138705,746165;130879,736945;951912,684588;951723,684660;947653,693291;948000,643335;938123,655940;933278,663843;928433,671087;916880,684588;906817,698089;897873,708956;897127,709358;896517,710157;897500,709614;906444,698748;916507,685247;928060,671746;932906,664502;937750,656599;947813,643757;986573,638817;981728,651660;973156,665490;964584,679649;956758,688540;961975,679320;966448,670100;969802,665160;974274,658575;978374,651989;986573,638817;962449,610591;953403,624658;953237,624996;962348,610828;967411,578731;956538,604978;933667,646284;930318,650962;930297,651001;922470,662855;914644,675698;905699,685576;898245,696772;854268,740567;839733,751434;838338,752371;837737,752909;831659,757286;826689,762300;808427,774484;805566,776081;797793,781679;796671,782323;795010,783704;780475,792265;765940,800168;764277,800913;754435,806561;751385,807921;748424,809717;738361,814657;728959,817915;708005,827254;658842,843454;624584,851237;652270,846598;657488,845610;674259,840341;684694,837378;701465,829804;720472,823877;732650,819657;737989,816962;742833,815645;749542,812352;751305,811269;755878,807413;765940,802144;777388,797186;781593,794899;796128,786338;802464,781069;809545,777118;827807,764934;840851,754068;855386,743201;899363,699406;905415,690316;905699,689527;915389,676356;918370,672404;922335,667546;923588,665490;931414,653635;946695,625646;961602,595681;965982,583497;1008188,549580;1007070,550239;1007070,550239;1011709,530065;1011575,530647;1012661,531799;1016015,535092;1018251,533775;1018307,533522;1016760,534433;1013033,531469;1008387,492659;1008127,492672;1007655,492695;1007816,494260;1007443,502493;1005953,507432;997008,519945;994772,530811;992536,534433;988809,550239;984709,562752;980237,574936;977628,584485;974647,594364;977024,591096;979119,584155;980982,574277;985454,562093;989554,549580;993281,533775;995517,530152;997753,519286;1006698,506773;1000735,532128;996263,553202;986200,580204;984209,582940;983358,587037;980610,594034;970174,614121;965329,624658;962348,630256;958621,636183;948558,651989;937750,667465;923961,688211;908681,708626;898618,720151;887810,731347;884083,735957;879984,740567;873648,745177;863286,755314;863585,756373;852777,766252;841224,773496;831907,780082;823080,785781;824453,785680;834143,779423;843460,772837;855013,765593;865821,755714;865449,754397;875884,744189;882220,739579;886319,734969;890046,730359;900854,719164;910917,707638;926197,687223;939986,666478;950795,651001;960857,635195;964584,629268;967565,623670;972411,613133;982846,593046;986945,579546;997008,552544;1001480,531470;1007443,506115;1008788,501661;1007816,501504;1008188,493272;1016387,485699;1012048,501676;1012048,501676;1016388,485699;1019742,482406;1017506,486687;1016994,495660;1016760,504139;1013033,514271;1013033,515429;1017506,504139;1018251,486686;1019989,483360;1003716,468246;1001274,473347;1000362,480760;999186,477297;998756,477785;999990,481418;999244,486687;1000735,490967;1001890,490911;1001107,488662;1001853,483394;1003716,468246;1035022,459356;1035768,459685;1035395,473515;1035768,483064;1034649,500516;1033532,510395;1030177,524884;1029059,537068;1023469,559459;1018251,578887;1008934,582509;1009679,580533;1011170,566703;1016760,552215;1021233,549910;1021233,549910;1026078,524884;1028686,513029;1030923,500846;1032786,489321;1033532,478454;1033904,469234;1034649,464295;1035022,459356;52490,306676;52675,306758;52693,306712;74975,259478;66776,272979;60068,277919;60052,278234;59403,290840;59422,290810;60068,278248;66776,273308;74975,259808;75255,259972;75394,259725;79447,230830;74229,234123;66403,248612;68194,249877;68252,249655;66776,248612;74602,234123;79223,231207;108144,212061;107674,212394;105675,219182;104418,222598;70130,277919;65285,291419;60813,305249;51123,334227;44787,353984;41806,368802;40315,376375;39197,383949;35843,404365;34724,416878;36588,430049;37461,422872;37333,420500;38824,406670;42178,386254;44839,383433;48702,360592;48514,356618;52196,347292;54387,339462;53732,340812;51496,340154;45905,354313;46278,362216;43669,377363;43296,379998;39570,383949;40687,376375;42178,368802;45160,353984;51496,334227;61186,305249;65658,291419;70503,277919;104790,222598;108144,212061;114853,179132;114853,179132;116716,180449;116716,180449;182009,132251;181937,132301;181720,132519;178676,135337;177906,136326;177404,136828;175228,139618;152495,163327;146159,169912;139823,176827;111808,204186;140196,176498;146531,169583;152867,162997;175601,139288;177906,136326;181720,132519;191469,109544;188253,110534;185861,111319;185291,111957;181191,115250;170756,121177;163675,128093;156967,135007;152495,138630;152343,138462;148115,142952;140941,150814;129388,162009;131251,163985;131287,163957;129760,162338;141314,151143;152867,138630;157339,135008;164048,128093;171129,121178;181564,115251;185664,111958;190136,110476;191548,110089;731281,50052;750287,57625;758487,63552;740225,55649;731281,50052;669414,26014;684322,28977;705192,38197;669414,26014;445056,23832;437229,24696;420458,26672;404060,29965;396979,31941;388779,33916;370838,37031;367536,38197;344802,45112;322441,53015;306788,59272;296353,62894;270637,73431;258338,80346;246412,87261;227405,99774;209516,112287;192395,125483;193863,127105;197497,124903;200590,122866;211752,114263;229641,101750;248648,89237;260574,82321;272873,75407;298588,64869;308651,60259;324304,54003;346665,46100;369399,39185;378949,37528;383562,36135;446352,24166;578338,16752;586304,17452;597112,20745;588913,19757;571770,16793;578338,16752;621710,14159;636990,15147;655624,21733;632518,18111;621710,14159;497046,14077;454000,16135;424185,19757;410023,23050;397724,27001;380580,28977;315732,51039;292253,60259;285172,62564;278836,65528;266910,71126;248275,79687;234113,89566;193118,117885;184550,124467;176169,131229;176346,131385;111871,198231;98827,214036;92864,223586;86901,232477;75720,250917;63558,267850;63422,268369;59322,278248;56340,282858;55595,283516;52288,293230;51496,298993;50750,307225;45533,320726;40687,334227;35470,353984;32488,372095;30625,390205;33234,377692;33476,376660;33979,371765;36961,353655;37894,353930;37975,353624;36961,353325;42179,333568;47023,320067;52217,306628;51869,306566;52614,298334;56713,282858;59695,278248;59795,278007;63795,268369;76093,251246;87274,232806;93237,223915;99200,214366;112244,198560;176719,131715;193863,117885;234859,89566;249021,79688;267655,71126;279581,65528;285917,62565;292998,60259;316478,51039;381326,28977;398469,27002;410768,23050;424930,19757;454745,16135;497791,14200;532390,15226;549408,0;566924,988;584814,2634;596740,5269;604566,8561;614256,6915;628791,9879;637735,12183;637363,12513;636990,14818;621710,13830;616492,12513;611275,11525;601212,9549;591149,7573;580714,6256;569161,6256;559844,6256;545309,6256;544626,6064;538228,8891;540464,12183;562825,16135;552874,16288;553042,16300;563570,16135;572515,17123;589659,20086;597858,21074;611648,23709;625810,26343;639599,29306;653389,32929;660097,34575;666806,36551;666892,36621;671703,37353;683361,41181;684989,43361;685440,43466;695875,47088;704820,50381;713764,54003;720473,57296;724945,59272;729790,61577;746188,69809;767059,81663;777867,88249;778180,88446;783703,91411;994027,440916;993869,443671;998126,444208;1002225,446843;1004089,455733;1011170,466271;1014152,466510;1014152,463966;1017181,456530;1017133,455075;1020114,446184;1024214,446184;1030550,442562;1031295,457051;1029432,463966;1027196,470551;1026077,481418;1025705,487016;1024960,492614;1023371,493550;1023469,493931;1024991,493034;1025705,487674;1026077,482077;1027196,471210;1029432,464624;1031295,457709;1034277,459685;1033904,464624;1033159,469564;1032786,478784;1032040,489650;1030177,501175;1027941,513359;1025332,525213;1020487,550239;1016015,552544;1010424,567033;1008934,580863;1008188,582839;1001853,597986;999989,599303;992163,615438;1000362,599303;1002225,597986;990299,627951;983964,630915;982650,633237;982846,633549;984337,630914;990672,627951;986200,639147;978001,652318;973901,658904;969429,665490;966075,670429;961230,679978;956012,689198;947813,699077;939614,708297;939956,707675;930669,718834;910544,738262;906582,743648;910544,738591;930669,719163;915389,739579;907516,746865;901195,750970;900854,751434;896902,754120;896754,755056;879238,770862;860603,786009;859742,786561;853523,793582;838615,803461;824682,812694;824632,812747;838615,803790;853523,793912;841224,804778;831208,810541;824279,813126;824080,813340;816626,817620;813818,818771;806750,823836;799855,828158;789420,834085;786066,834414;782338,835878;781758,836267;786439,834743;789793,834414;776376,843305;767804,847257;759232,850879;753178,851681;752151,852196;723827,863062;722383,863352;713764,868331;718609,869648;700720,876563;702211,871953;696248,873929;690658,875575;679104,878868;677560,877231;672023,878209;665314,879526;651525,882490;651070,882677;664196,879855;670905,878538;676495,877551;678731,879197;690285,875904;695875,874258;701838,872282;700347,876892;684694,883478;683927,883288;673141,887100;664196,889405;650780,892368;645236,891957;633641,893950;633263,894674;602330,899942;595249,898296;589286,898296;578851,901259;569533,901918;560216,902247;559204,901864;550713,903194;540464,901588;540837,901259;542700,898954;534128,897966;538228,895991;550527,895661;562453,895332;579596,895661;591522,894674;613883,890393;628791,887429;639972,887100;640749,886781;629909,887100;615002,890064;592640,894344;580714,895332;563570,895003;551644,895332;539345,895662;539718,894344;542327,891052;657115,874258;735007,848244;755505,838695;767059,833426;778985,827828;801346,815974;819235,803790;852777,780740;862094,774154;871039,767240;884456,756373;890046,748141;898076,741637;898141,741228;890419,747482;884828,755714;871412,766581;862467,773496;853150,780082;819608,803132;801719,815316;779358,827170;767432,832768;755878,838036;735380,847586;657488,873599;542700,890393;534128,890393;533010,887759;524065,887429;515866,890393;492014,890722;474498,890064;465926,889405;457354,888088;462518,883222;461454,883478;442215,880330;441328,880514;404432,874587;389897,871953;377226,869977;361946,863721;342939,857464;323186,850549;326540,848244;340330,850549;346293,855159;366791,860428;407414,869648;417476,871294;428285,872941;440211,875246;453353,877757;454372,877551;466671,879197;467044,878539;484933,879197;487914,879526;515493,879526;535619,880185;559471,878539;562452,878539;563570,881173;587050,878539;602703,875246;611647,873929;617238,873270;629536,870636;639599,868660;649661,866355;668119,863533;670532,862733;651153,865696;641090,868001;631027,869977;618728,872612;613138,873270;604194,874587;579969,876563;563570,877880;560589,877880;536737,879526;516612,878868;489033,878868;486051,878539;474498,874258;468162,877880;468146,877908;473380,874916;484933,879197;467044,878538;467185,878458;455491,876892;441701,874258;429775,871953;418967,870306;408905,868660;368281,859440;347784,854171;341821,849561;328031,847256;307533,838036;301570,838366;280327,828816;276600,822889;277345,822560;290390,828816;303433,835073;307160,833097;291880,824206;279209,819267;261692,810376;246785,801815;223306,792924;214361,786338;216224,785680;225169,787984;206534,770862;196099,763288;186409,755714;174111,746824;156221,729371;154994,725982;151376,722786;139078,710931;137587,705004;132742,699077;132165,698277;126406,694796;115225,680637;108890,667465;108144,667465;99573,652977;91374,638488;82802,621695;74975,604572;82802,616096;90628,630585;93237,638488;94315,639885;92988,633788;89527,628239;83894,617046;77211,607206;69012,587448;61987,567195;59681,561291;49634,525860;45191,500139;45160,500846;45533,506115;47396,518298;49632,530811;45905,519945;43296,506115;40315,506115;38451,493602;35843,485699;33607,478125;27271,472198;25407,472198;23544,463966;22798,453429;24289,438611;25035,433342;26304,429728;25687,421488;26525,409304;28016,406835;28016,405353;25035,410292;22426,406999;17581,401072;16696,396380;16463,396791;14972,409963;13854,423134;12736,433342;12736,454416;13108,465283;13854,476149;10500,486357;9754,486357;7518,466600;7518,446184;9382,430378;12734,433340;9754,430049;9009,418195;9754,400084;10127,395145;11245,386912;15718,372095;17946,362251;17208,359911;14599,373082;10127,387901;9009,396133;8636,401072;7891,419183;8636,431037;6773,446843;6773,467259;9009,487016;9754,487016;14599,505785;17208,521262;22798,537068;31603,571056;32372,577570;33979,577570;42179,595022;45160,603913;39570,596339;33607,584485;33234,587778;29992,578897;27644,579216;25035,571643;16090,553532;10500,537397;10127,523896;7518,508090;5655,492284;1555,480760;4164,419512;6773,403706;4537,395145;9009,371436;10127,365838;13108,346739;20935,332909;19072,351679;20934,348462;22053,340771;22426,332251;25780,321384;30998,304920;37333,288126;37808,287654;40688,274296;44787,264747;49632,256844;59322,240379;67149,225562;78329,206463;86528,198231;93237,186706;98827,179461;104790,176827;106281,174851;112244,164314;123797,152460;124112,157415;123269,159497;135351,148508;141314,141594;149140,135008;149815,135670;149513,135337;159203,126775;168893,118873;179328,108994;193863,99444;209516,89237;218875,83468;225169,78370;236349,72443;248275,66845;249854,66128;253913,62606;260574,58284;267889,54991;273063,53938;273991,53344;375362,17123;379124,16400;389524,13171;396699,11895;400440,11867;401823,11525;486796,1646;510928,1564;536737,1975;537217,2294;549781,988;561334,2634;572888,4610;578849,5807;572515,4281;560961,2305;549408,659;54940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797783B2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orme libre : Forme 10" o:spid="_x0000_s1031" alt="&quot;&quot;" style="position:absolute;left:50196;top:100734;width:29394;height:27475;rotation:180;flip:x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98079,2732553;1584342,2739558;1585164,2739893;1712302,2661428;1667886,2671445;1601262,2679458;1598090,2671445;1644621,2667438;1712302,2661428;1827836,2650943;1825122,2651668;1826513,2651412;999006,2635886;1046066,2647405;1066159,2648406;1122207,2674451;1147587,2679458;1149175,2679960;1154990,2674451;1177198,2680461;1199406,2685468;1243164,2695108;1243822,2694484;1294582,2702497;1318905,2706504;1343228,2708507;1392931,2710511;1460612,2709508;1463549,2709508;1470130,2706002;1484935,2701495;1500005,2701245;1510316,2702496;1513091,2709508;1536753,2709508;1529351,2719525;1525121,2724534;1511373,2730544;1485992,2730544;1453210,2728541;1382356,2726537;1329480,2722531;1282949,2716521;1236418,2709508;1165565,2699492;1110575,2682464;1111211,2682027;1078849,2672447;1050296,2660427;1017513,2650411;983673,2639392;999006,2635886;1621515,2614411;1605358,2616746;1493615,2622091;1530408,2626370;1539926,2624366;1605492,2617355;1616281,2615368;1721911,2599897;1667031,2607831;1685863,2608340;1712962,2603582;1922241,2597580;1750117,2640998;1837221,2622614;818700,2577288;940314,2626370;983673,2639392;1016455,2650410;1049239,2660426;1077791,2672446;1071446,2677455;1054526,2674450;994248,2653415;964637,2642396;935027,2630376;895898,2617355;862058,2603332;835621,2590310;818700,2577288;868404,2552247;926567,2580294;919165,2584301;851484,2553248;868404,2552247;653728,2484134;725639,2522197;740444,2538224;706604,2521195;681223,2506171;653728,2484134;779827,2458431;779837,2458716;783409,2462811;783802,2461095;2324213,2392679;2320373,2392982;2256922,2436054;2194528,2468107;2150112,2493148;2125790,2503165;2100409,2513182;2069741,2528207;2046475,2541228;2012635,2554251;1977737,2566271;1968219,2575285;1953414,2580294;1916402,2586304;1868813,2600327;1825455,2613348;1777866,2626371;1718646,2640394;1635102,2653415;1632987,2656421;1592820,2665933;1593860,2666437;1638468,2655874;1639332,2653415;1722877,2640394;1782098,2626371;1829685,2613348;1873044,2600327;1920632,2586304;1957645,2580294;1932589,2594534;1933322,2594317;1959760,2579292;1974565,2574284;1975551,2574025;1981968,2567272;2016866,2555252;2050707,2542231;2073972,2529208;2104639,2514184;2130020,2504167;2147424,2497001;2156458,2491145;2200874,2466104;2263267,2434051;510783,2378827;514798,2382089;516169,2382751;2331311,2352678;2330948,2352915;2330948,2353201;2332629,2353428;2333063,2352915;2354158,2337727;2347913,2341812;2346810,2342898;2351091,2340303;424435,2287273;464375,2331815;432707,2295820;2429033,2287244;2428939,2287275;2428239,2291814;2411319,2309844;2391226,2330878;2392437,2330614;2411319,2310845;2428239,2292815;2429033,2287244;527799,2264687;529893,2267103;529998,2266772;371372,2241730;398867,2258758;400217,2260264;412746,2262890;441167,2287806;480295,2317856;497216,2339893;506733,2350912;546918,2382965;535286,2391980;497862,2352592;496159,2352915;531575,2390188;535286,2391980;546919,2382965;647383,2458090;627291,2464100;634693,2469108;605082,2470110;586047,2458090;568070,2445068;523654,2410010;482410,2374952;444340,2339893;426363,2322865;409442,2304835;415787,2296822;436938,2314852;460203,2331880;488755,2360928;491182,2362900;460203,2331880;437995,2314852;416844,2296822;393579,2269776;371372,2241730;2701078,2082465;2700542,2082683;2688992,2108940;2689976,1956976;2661951,1995319;2648202,2019359;2634455,2041396;2601672,2082465;2573119,2123533;2547739,2156588;2545623,2157813;2543891,2160244;2546681,2158592;2572061,2125537;2600615,2084468;2633397,2043401;2647145,2021364;2660893,1997324;2689446,1958258;2799428,1943234;2785679,1982298;2761357,2024368;2737034,2067441;2714826,2094485;2729632,2066438;2742322,2038392;2751839,2023367;2764529,2003334;2776162,1983300;2799428,1943234;2730977,1857371;2705308,1900162;2704836,1901190;2730689,1858092;2745055,1760455;2714204,1840296;2649305,1965948;2639803,1980177;2639742,1980295;2617534,2016355;2595327,2055421;2569946,2085471;2548796,2119527;2424009,2252748;2382765,2285804;2378808,2288654;2377102,2290290;2359855,2303607;2345753,2318858;2293934,2355921;2285815,2360779;2263761,2377808;2260577,2379767;2255864,2383967;2214621,2410011;2173377,2434051;2168657,2436317;2140731,2453497;2132075,2457633;2123675,2463098;2095121,2478124;2068443,2488034;2008983,2516442;1869483,2565723;1772274,2589398;1850836,2575285;1865641,2572280;1913228,2556253;1942839,2547238;1990428,2524200;2044360,2506170;2078915,2493335;2094064,2485135;2107810,2481129;2126847,2471112;2131848,2467819;2144825,2456087;2173377,2440061;2205861,2424978;2217793,2418023;2259037,2391980;2277014,2375953;2297107,2363933;2348925,2326872;2385939,2293816;2427181,2260762;2551968,2127539;2569141,2099887;2569946,2097489;2597442,2057423;2605902,2045403;2617151,2030624;2620707,2024368;2642914,1988308;2686273,1903166;2728574,1812015;2741000,1774953;2860762,1671782;2857590,1673785;2857590,1673785;2870751,1612417;2870372,1614189;2873453,1617692;2882971,1627708;2889316,1623702;2889476,1622933;2885086,1625705;2874511,1616689;2861325,1498630;2860587,1498669;2859249,1498740;2859706,1503502;2858649,1528544;2854418,1543568;2829038,1581632;2822693,1614687;2816348,1625705;2805773,1673785;2794140,1711848;2781449,1748910;2774047,1777958;2765587,1808008;2772334,1798068;2778277,1776956;2783564,1746906;2796255,1709845;2807888,1671782;2818463,1623702;2824808,1612683;2831153,1579628;2856534,1541565;2839613,1618693;2826923,1682799;2798370,1764936;2792722,1773259;2790307,1785721;2782507,1807007;2752897,1868108;2739149,1900162;2730689,1917190;2720113,1935220;2691561,1983300;2660893,2030378;2621765,2093484;2578406,2155587;2549854,2190645;2519185,2224702;2508610,2238725;2496978,2252748;2479000,2266772;2449597,2297607;2450446,2300828;2419779,2330878;2386995,2352915;2360558,2372948;2335513,2390284;2339408,2389977;2366903,2370945;2393342,2350912;2426124,2328875;2456793,2298825;2455735,2294818;2485345,2263767;2503323,2249744;2514955,2235721;2525531,2221697;2556199,2187641;2584751,2152582;2628110,2090478;2667238,2027374;2697906,1980295;2726459,1932215;2737034,1914185;2745494,1897157;2759242,1865104;2788853,1804002;2800485,1762934;2829038,1680797;2841728,1616690;2858649,1539562;2862463,1526014;2859706,1525538;2860762,1500497;2884028,1477458;2871714,1526059;2871715,1526059;2884029,1477459;2893546,1467442;2887201,1480464;2885748,1507758;2885086,1533552;2874511,1564373;2874511,1567894;2887201,1533552;2889316,1480463;2894247,1470345;2848072,1424369;2841143,1439884;2838555,1462434;2835219,1451900;2833999,1453387;2837498,1464437;2835383,1480464;2839613,1493485;2842892,1493312;2840670,1486473;2842785,1470446;2848072,1424369;2936905,1397325;2939020,1398326;2937962,1440396;2939020,1469445;2935847,1522533;2932675,1552583;2923156,1596656;2919984,1633718;2904121,1701832;2889316,1760929;2862879,1771948;2864994,1765938;2869224,1723868;2885086,1679795;2897776,1672784;2897776,1672783;2911524,1596656;2918926,1560596;2925271,1523535;2930560,1488476;2932675,1455422;2933732,1427375;2935847,1412349;2936905,1397325;148942,932886;149468,933135;149518,932995;212744,789314;189479,830381;170444,845407;170398,846366;168557,884712;168611,884621;170444,846408;189479,831382;212744,790315;213537,790815;213933,790064;225433,702168;210628,712185;188421,756258;193501,760108;193667,759432;189479,756258;211686,712185;224796,703315;306863,645073;305527,646086;299857,666735;296288,677127;198996,845407;185248,886475;172558,928545;145062,1016691;127085,1076791;118625,1121867;114395,1144905;111222,1167944;101705,1230047;98532,1268110;103820,1308177;106298,1286345;105935,1279128;110165,1237058;119682,1174955;127231,1166375;138192,1096892;137660,1084805;148108,1056435;154324,1032617;152465,1036725;146120,1034721;130257,1077794;131315,1101834;123912,1147910;122855,1155924;112280,1167944;115452,1144905;119682,1121867;128142,1076791;146120,1016691;173616,928545;186306,886475;200053,845407;297345,677127;306863,645073;325899,544907;325898,544907;331185,548913;331185,548912;516455,402297;516252,402450;515635,403112;506998,411685;504814,414693;503387,416220;497216,424707;432708,496827;414729,516860;396752,537895;317257,621119;397809,536893;415786,515858;433765,495825;498273,423705;504814,414693;515635,403112;543300,333225;534173,336237;527384,338624;525769,340566;514136,350582;484525,368612;464433,389648;445398,410682;432708,421701;432277,421190;420282,434849;399924,458763;367142,492820;372429,498829;372530,498745;368199,493821;400981,459765;433765,421701;446455,410683;465490,389648;485582,368613;515193,350583;526826,340567;539516,336060;543522,334882;2075029,152253;2128962,175291;2152227,193321;2100409,169281;2075029,152253;1899481,79131;1941782,88146;2001003,116192;1899481,79131;1262858,72495;1240650,75124;1193061,81134;1146530,91151;1126438,97161;1103173,103171;1052263,112644;1042894,116193;978386,137228;914935,161268;870519,180300;840909,191318;767940,223371;733042,244407;699202,265441;645268,303505;594507,341568;545926,381710;550091,386643;560402,379945;569179,373748;600852,347578;651613,309515;705546,271451;739386,250416;774285,229381;847253,197328;875806,183305;920222,164272;983673,140232;1048181,119198;1075279,114156;1088368,109919;1266537,73512;1641051,50959;1663655,53088;1694323,63104;1671058,60100;1622412,51084;1641051,50959;1764119,43071;1807477,46076;1860353,66109;1794787,55091;1764119,43071;1410381,42821;1288237,49081;1203636,60099;1163450,70116;1128552,82136;1079906,88146;895898,155258;829275,183305;809182,190316;791205,199331;757364,216359;704489,242402;664303,272452;547976,358596;523666,378619;499883,399187;500388,399665;317438,603002;280424,651082;263504,680131;246584,707176;214858,763269;180348,814778;179961,816358;168328,846408;159868,860431;157752,862435;148368,891984;146120,909514;144005,934555;129200,975624;115452,1016691;100647,1076791;92186,1131884;86899,1186975;94302,1148911;94988,1145770;96417,1130881;104877,1075790;107526,1076627;107756,1075697;104878,1074788;119683,1014688;133430,973619;148168,932740;147178,932551;149293,907510;160926,860431;169386,846408;169670,845676;181019,816358;215916,764271;247642,708178;264562,681134;281482,652085;318496,604005;501446,400667;550091,358597;666418,272453;706604,242403;759479,216360;793320,199331;811298,190317;831390,183305;898015,155258;1082022,88147;1130668,82137;1165565,70117;1205751,60100;1290352,49081;1412496,43196;1510671,46316;1558961,0;1608664,3004;1659425,8013;1693265,16027;1715474,26043;1742969,21034;1784212,30050;1809592,37061;1808535,38063;1807477,45074;1764119,42070;1749314,38063;1734509,35058;1705955,29048;1677403,23038;1647793,19031;1615010,19031;1588572,19031;1547329,19031;1545392,18445;1527236,27044;1533581,37061;1597032,49081;1568796,49548;1569272,49583;1599147,49081;1624527,52087;1673173,61101;1696438,64107;1735567,72120;1775753,80133;1814880,89148;1854009,100167;1873044,105175;1892079,111185;1892325,111397;1905975,113626;1939055,125270;1943676,131901;1944955,132220;1974565,143238;1999946,153255;2025326,164273;2044362,174290;2057052,180300;2070799,187311;2117330,212353;2176550,248413;2207219,268447;2208107,269047;2223779,278066;2820578,1341231;2820132,1349614;2832210,1351248;2843842,1359261;2849130,1386306;2869223,1418359;2877684,1419088;2877684,1411348;2886281,1388729;2886143,1384304;2894603,1357258;2906236,1357258;2924213,1346240;2926328,1390314;2921041,1411348;2914696,1431382;2911523,1464437;2910466,1481465;2908351,1498494;2903843,1501341;2904121,1502499;2908441,1499771;2910466,1483468;2911523,1466440;2914696,1433385;2921041,1413351;2926328,1392317;2934789,1398327;2933732,1413351;2931617,1428377;2930559,1456424;2928443,1489478;2923156,1524537;2916811,1561598;2909408,1597658;2895661,1673785;2882971,1680797;2867108,1724870;2862878,1766940;2860762,1772950;2842785,1819027;2837497,1823034;2815290,1872115;2838555,1823034;2843842,1819027;2810002,1910178;2792025,1919194;2788296,1926258;2788853,1927206;2793083,1919193;2811060,1910178;2798370,1944235;2775104,1984302;2763472,2004335;2750782,2024368;2741264,2039393;2727517,2068442;2712711,2096488;2689446,2126538;2666181,2154585;2667150,2152694;2640799,2186638;2583693,2245737;2572451,2262121;2583693,2246738;2640799,2187639;2597442,2249743;2575101,2271906;2557167,2284393;2556198,2285804;2544986,2293974;2544566,2296822;2494862,2344902;2441986,2390978;2439542,2392659;2421894,2414016;2379593,2444066;2340058,2472152;2339916,2472315;2379593,2445068;2421894,2415018;2386995,2448073;2358575,2465602;2338915,2473467;2338350,2474117;2317199,2487138;2309230,2490637;2289177,2506045;2269612,2519192;2240001,2537222;2230484,2538224;2219906,2542678;2218261,2543861;2231541,2539225;2241059,2538224;2202989,2565268;2178665,2577290;2154343,2588307;2137163,2590748;2134250,2592314;2053879,2625368;2049781,2626251;2025326,2641395;2039073,2645402;1988313,2666437;1992543,2652414;1975622,2658424;1959760,2663432;1926977,2673448;1922597,2668469;1906883,2671445;1887848,2675452;1848721,2684467;1847430,2685035;1884676,2676453;1903711,2672446;1919574,2669442;1925919,2674450;1958702,2664433;1974564,2659425;1991485,2653415;1987255,2667438;1942839,2687472;1940662,2686894;1910056,2698490;1884676,2705502;1846606,2714516;1830875,2713265;1797974,2719329;1796902,2721528;1709128,2737555;1689035,2732546;1672115,2732546;1642504,2741562;1616067,2743565;1589629,2744566;1586756,2743401;1562663,2747447;1533581,2742563;1534639,2741562;1539926,2734550;1515604,2731545;1527236,2725535;1562134,2724533;1595975,2723532;1644619,2724533;1678460,2721528;1741911,2708506;1784212,2699492;1815937,2698490;1818144,2697519;1787385,2698491;1745084,2707505;1681633,2720527;1647793,2723532;1599147,2722531;1565306,2723532;1530408,2724534;1531466,2720527;1538868,2710511;1864583,2659425;2085604,2580294;2143767,2551245;2176550,2535218;2210391,2518191;2273842,2482131;2324603,2445068;2419779,2374952;2446216,2354918;2471597,2333884;2509667,2300828;2525531,2275787;2548316,2256003;2548499,2254760;2526589,2273784;2510725,2298825;2472655,2331881;2447274,2352915;2420837,2372948;2325661,2443065;2274900,2480127;2211449,2516187;2177608,2533215;2144825,2549242;2086662,2578291;1865641,2657422;1539926,2708507;1515604,2708507;1512431,2700494;1487050,2699492;1463785,2708507;1396104,2709508;1346401,2707505;1322078,2705502;1297755,2701495;1312407,2686693;1309388,2687472;1254799,2677897;1252282,2678457;1147588,2660427;1106345,2652414;1070389,2646404;1027031,2627372;973098,2608341;917050,2587305;926567,2580294;965696,2587305;982616,2601328;1040779,2617355;1156048,2645402;1184601,2650411;1215269,2655418;1249110,2662431;1286402,2670069;1289294,2669442;1324193,2674451;1325250,2672447;1376011,2674451;1384471,2675452;1462727,2675452;1519833,2677455;1587514,2672447;1595974,2672447;1599147,2680461;1665770,2672447;1710185,2662431;1735566,2658424;1751429,2656421;1786327,2648407;1814880,2642397;1843432,2635385;1895806,2626800;1902654,2624367;1847664,2633382;1819110,2640394;1790558,2646404;1755659,2654417;1739797,2656421;1714417,2660427;1645678,2666437;1599147,2670444;1590687,2670444;1523006,2675452;1465900,2673448;1387644,2673448;1379184,2672447;1346401,2659425;1328423,2670444;1328377,2670530;1343228,2661428;1376012,2674450;1325251,2672446;1325651,2672201;1292467,2667438;1253340,2659425;1219499,2652414;1188831,2647405;1160278,2642397;1045009,2614351;986846,2598324;969926,2584301;930797,2577288;872634,2549242;855714,2550244;795435,2521195;784860,2503165;786975,2502164;823988,2521195;861001,2540227;871576,2534217;828219,2507172;792263,2492147;742559,2465102;700259,2439058;633636,2412014;608255,2391981;613542,2389977;638923,2396988;586047,2344902;556436,2321864;528941,2298825;494044,2271781;443283,2218692;439800,2208382;429535,2198658;394637,2162598;390407,2144568;376659,2126538;375021,2124106;358680,2113516;326955,2070445;308978,2030378;306863,2030378;282540,1986305;259275,1942232;234952,1891147;212744,1839060;234952,1874118;257160,1918192;264562,1942232;267622,1946481;263856,1927936;254036,1911054;238050,1877007;219088,1847073;195823,1786973;175891,1725364;169346,1707404;140839,1599626;128232,1521384;128142,1523535;129200,1539562;134487,1576624;140832,1614687;130257,1581632;122855,1539562;114395,1539562;109107,1501498;101705,1477458;95360,1454420;77381,1436390;72094,1436390;66806,1411348;64691,1379295;68921,1334220;71036,1318194;74638,1307201;72887,1282134;75266,1245071;79496,1237560;79496,1233051;71036,1248077;63634,1238060;49886,1220030;47374,1205757;46714,1207008;42484,1247075;39311,1287141;36139,1318194;36139,1382299;37196,1415355;39311,1448409;29794,1479462;27679,1479462;21334,1419361;21334,1357258;26621,1309178;36134,1318188;27679,1308177;25564,1272117;27679,1217025;28736,1202000;31909,1176958;44599,1131884;50922,1101940;48829,1094821;41426,1134888;28736,1179964;25564,1205005;24505,1220030;22390,1275121;24505,1311181;19218,1359261;19218,1421365;25564,1481465;27679,1481465;41426,1538560;48829,1585638;64691,1633718;89675,1737109;91856,1756924;96418,1756924;119683,1810012;128143,1837057;112280,1814018;95360,1777958;94303,1787975;85102,1760961;78439,1761932;71036,1738894;45656,1683802;29794,1634720;28736,1593652;21334,1545572;16045,1497492;4413,1462434;11815,1276124;19218,1228044;12873,1202000;25564,1129880;28736,1112851;37196,1054755;59404,1012685;54116,1069780;59402,1059994;62576,1036600;63634,1010681;73151,977626;87956,927543;105935,876458;107281,875023;115453,834388;127085,805339;140833,781299;168329,731216;190536,686141;222261,628045;245527,603002;264562,567945;280425,545908;297346,537895;301576,531885;318496,499831;351278,463771;352171,478843;349780,485178;384061,451751;400981,430717;423189,410683;425104,412697;424248,411685;451743,385641;479238,361601;508849,331551;550091,302502;594507,271451;621063,253903;638923,238396;670648,220366;704489,203338;708968,201156;720484,190442;739387,177295;760141,167278;774823,164077;777457,162269;1065101,52086;1075774,49888;1105286,40066;1125644,36184;1136259,36099;1140185,35058;1381299,5008;1449772,4758;1523006,6009;1524369,6977;1560019,3004;1592802,8012;1625585,14022;1642499,17664;1624527,13021;1591744,7011;1558961,2003;155896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8" o:spid="_x0000_s1032" alt="&quot;&quot;" style="position:absolute;left:56597;top:106670;width:19246;height:17988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1046310,1789000;1037316,1793586;1037855,1793805;1121095,1742435;1092015,1748993;1048394,1754239;1046317,1748993;1076782,1746370;1121095,1742435;1196738,1735570;1194963,1736045;1195873,1735877;654079,1725712;684890,1733254;698046,1733909;734742,1750960;751360,1754239;752399,1754567;756207,1750960;770746,1754895;785287,1758174;813936,1764485;814367,1764076;847602,1769323;863526,1771946;879452,1773257;911993,1774569;956306,1773913;958230,1773913;962538,1771617;972232,1768666;982098,1768503;988849,1769322;990666,1773913;1006158,1773913;1001312,1780471;998542,1783750;989541,1787685;972924,1787685;951460,1786373;905070,1785062;870450,1782438;839985,1778504;809520,1773913;763131,1767355;727126,1756207;727543,1755920;706355,1749649;687660,1741779;666196,1735221;644040,1728007;654079,1725712;1061654,1711652;1051076,1713181;977915,1716680;1002004,1719482;1008236,1718170;1051164,1713580;1058228,1712279;1127387,1702150;1091455,1707344;1103785,1707678;1121528,1704563;1258549,1700634;1145853,1729059;1202883,1717023;536028,1687348;615652,1719482;644040,1728007;665504,1735221;686968,1741779;705662,1749648;701508,1752927;690430,1750960;650964,1737188;631577,1729974;612190,1722105;586572,1713580;564415,1704399;547106,1695873;536028,1687348;568570,1670954;606651,1689316;601805,1691939;557492,1671609;568570,1670954;428015,1626360;475098,1651280;484791,1661773;462635,1650624;446017,1640788;428015,1626360;510576,1609533;510583,1609719;512921,1612400;513178,1611277;1521732,1566485;1519217,1566683;1477674,1594882;1436823,1615868;1407743,1632262;1391818,1638820;1375201,1645378;1355121,1655215;1339889,1663740;1317732,1672266;1294884,1680135;1288652,1686037;1278959,1689316;1254725,1693251;1223568,1702432;1195180,1710957;1164022,1719483;1125249,1728664;1070550,1737188;1069166,1739156;1042866,1745384;1043548,1745714;1072754,1738798;1073320,1737188;1128019,1728664;1166793,1719483;1197950,1710957;1226338,1702432;1257495,1693251;1281729,1689316;1265324,1698639;1265804,1698497;1283114,1688660;1292807,1685381;1293453,1685212;1297653,1680791;1320503,1672921;1342659,1664396;1357892,1655870;1377970,1646034;1394588,1639476;1405983,1634784;1411898,1630950;1440978,1614556;1481828,1593571;334425,1557416;337053,1559552;337950,1559985;1526378,1540296;1526141,1540451;1526141,1540639;1527242,1540787;1527526,1540451;1541337,1530507;1537249,1533182;1536527,1533893;1539330,1532194;277890,1497476;304039,1526635;283306,1503071;1590361,1497456;1590299,1497477;1589841,1500448;1578763,1512253;1565607,1526024;1566400,1525850;1578763,1512908;1589841,1501104;1590361,1497456;345566,1482689;346936,1484270;347006,1484053;243148,1467658;261150,1478807;262034,1479793;270237,1481512;288845,1497825;314464,1517498;325542,1531926;331773,1539140;358084,1560125;350468,1566027;325965,1540240;324850,1540451;324850,1540451;348038,1564854;350468,1566027;358084,1560125;423861,1609309;410706,1613244;415552,1616523;396165,1617179;383702,1609309;371932,1600784;342852,1577831;315848,1554879;290923,1531926;279152,1520778;268074,1508973;272228,1503727;286076,1515531;301309,1526679;320003,1545698;321592,1546989;301309,1526679;286768,1515531;272920,1503727;257688,1486020;243148,1467658;1768477,1363388;1768126,1363530;1760563,1380721;1761208,1281231;1742859,1306334;1733857,1322073;1724857,1336500;1703392,1363388;1684698,1390275;1668081,1411916;1666695,1412719;1665561,1414310;1667388,1413228;1684006,1391587;1702700,1364700;1724164,1337812;1733165,1323385;1742166,1307646;1760861,1282070;1816511,1278955;1810713,1291251;1798250,1314859;1810713,1291251;1816511,1278955;1832869,1272233;1823868,1297809;1807943,1325352;1792018,1353551;1777478,1371257;1787172,1352895;1795480,1334533;1801711,1324697;1810020,1311581;1817637,1298465;1832869,1272233;1788053,1216019;1771246,1244034;1770937,1244707;1787864,1216491;1797270,1152568;1777070,1204840;1734579,1287104;1728358,1296420;1728318,1296497;1713778,1320106;1699238,1345682;1682621,1365356;1668773,1387653;1587071,1474872;1560068,1496514;1557477,1498379;1556359,1499451;1545068,1508169;1535835,1518154;1501907,1542419;1496591,1545599;1482152,1556749;1480066,1558031;1476981,1560781;1449979,1577832;1422975,1593571;1419885,1595054;1401601,1606302;1395932,1609010;1390433,1612588;1371739,1622426;1354272,1628913;1315341,1647512;1224007,1679776;1160361,1695276;1211797,1686037;1221491,1684069;1252648,1673576;1272035,1667675;1303193,1652591;1338504,1640787;1361128,1632384;1371047,1627016;1380046,1624393;1392510,1617835;1395785,1615679;1404281,1607998;1422975,1597505;1444243,1587631;1452055,1583077;1479059,1566027;1490829,1555534;1503985,1547665;1537911,1523401;1562145,1501759;1589148,1480119;1670850,1392898;1682094,1374794;1682621,1373224;1700623,1346993;1706162,1339123;1713527,1329448;1715855,1325352;1730395,1301744;1758783,1246001;1786479,1186325;1794614,1162060;1873027,1094514;1870950,1095825;1870950,1095825;1879567,1055648;1879318,1056808;1881335,1059101;1887567,1065659;1891722,1063036;1891826,1062533;1888952,1064348;1882028,1058445;1873395,981152;1872912,981177;1872036,981224;1872335,984341;1871643,1000736;1868873,1010573;1852256,1035493;1848102,1057134;1843947,1064348;1837023,1095825;1829407,1120745;1821098,1145010;1816252,1164028;1810713,1183701;1815130,1177193;1819021,1163372;1822483,1143698;1830792,1119434;1838408,1094514;1845332,1063036;1849486,1055822;1853641,1034181;1870258,1009261;1859180,1059757;1850871,1101727;1832176,1155502;1828478,1160951;1826897,1169110;1821791,1183046;1802404,1223049;1793403,1244034;1787864,1255183;1780940,1266987;1762246,1298465;1742166,1329287;1716548,1370602;1688160,1411261;1669466,1434213;1649386,1456510;1642462,1465691;1634846,1474872;1623075,1484053;1603825,1504241;1604381,1506350;1584302,1526024;1562837,1540451;1545528,1553567;1529130,1564917;1531680,1564716;1549682,1552256;1566992,1539140;1588456,1524712;1608536,1505039;1607843,1502416;1627230,1482086;1639001,1472905;1646617,1463724;1653540,1454543;1673620,1432246;1692314,1409293;1720702,1368634;1746320,1327320;1766400,1296497;1785094,1265019;1792018,1253215;1797557,1242067;1806558,1221082;1825945,1181078;1833561,1154191;1852256,1100416;1860565,1058446;1871643,1007950;1874140,999080;1872335,998768;1873027,982374;1888259,967291;1880196,999109;1880197,999109;1888260,967291;1894491,960733;1890337,969258;1890337,969258;1889385,987128;1888952,1004015;1882028,1024194;1882028,1026499;1890337,1004015;1891722,969258;1894950,962634;1864718,932533;1860181,942691;1858487,957454;1856303,950557;1855504,951531;1857795,958766;1856410,969258;1859180,977783;1861326,977670;1859872,973192;1861257,962700;1864718,932533;1922879,914827;1924264,915483;1923571,943026;1924264,962044;1922187,996801;1920110,1016474;1913878,1045329;1911801,1069594;1901415,1114188;1891722,1152879;1874412,1160093;1875797,1156158;1878567,1128615;1888952,1099760;1897261,1095170;1897261,1095169;1906262,1045329;1911108,1021721;1915263,997457;1918725,974504;1920110,952863;1920802,934501;1922187,924664;1922879,914827;97516,610759;97861,610923;97894,610831;139290,516763;124058,543650;111595,553487;111565,554115;110360,579220;110394,579160;111595,554143;124058,544305;139290,517418;139809,517746;140069,517254;147598,459709;137905,466267;123365,495121;126691,497642;126800,497199;124058,495121;138597,466267;147181,460460;200912,422329;200038,422992;196325,436511;193988,443314;130289,553487;121287,580374;112979,607917;94977,665627;83206,704974;77667,734485;74898,749568;72820,764652;66589,805311;64512,830231;67974,856462;69596,842169;69359,837444;72128,809901;78359,769242;83302,763624;90478,718134;90130,710221;96971,691648;101041,676053;99824,678743;95669,677431;85283,705631;85976,721369;81129,751536;80437,756782;73513,764652;75590,749568;78359,734485;83898,704974;95669,665627;113671,607917;121980,580374;130981,553487;194680,443314;200912,422329;213376,356750;213375,356750;216837,359373;216837,359372;338139,263383;338006,263484;337602,263916;331946,269530;330516,271500;329583,272499;325542,278055;283307,325272;271536,338388;259765,352159;207739,406622;260458,351504;272228,337732;283999,324616;326234,277399;330516,271500;337602,263916;355715,218162;349739,220134;345294,221697;344237,222968;336620,229526;317233,241330;304078,255102;291615,268873;283307,276087;283024,275753;275171,284695;261842,300352;240379,322649;243840,326583;243906,326528;241071,323304;262534,301007;283999,276087;292307,268874;304770,255102;317925,241331;337312,229527;344929,222969;353237,220018;355860,219247;1358584,99680;1393895,114763;1409127,126567;1375201,110828;1358584,99680;1243647,51807;1271343,57709;1310116,76071;1243647,51807;826831,47463;812290,49184;781133,53119;750668,59677;737513,63611;722280,67546;688948,73748;682814,76072;640578,89843;599035,105582;569955,118042;550568,125256;502793,146241;479945,160013;457788,173784;422476,198704;389242,223624;357434,249905;360161,253135;366912,248749;372658,244693;393396,227559;426630,202639;461942,177719;484098,163947;506947,150176;554722,129190;573417,120009;602497,107549;644040,91810;686275,78039;704017,74738;712587,71964;829240,48128;1074445,33363;1089245,34757;1109324,41314;1094092,39347;1062242,33445;1074445,33363;1155022,28199;1183409,30166;1218029,43281;1175101,36068;1155022,28199;923418,28035;843448,32133;788057,39347;761746,45905;738897,53774;707047,57709;586572,101647;542951,120009;529796,124599;518026,130502;495869,141650;461250,158701;434939,178374;358776,234772;342860,247881;327289,261347;327619,261660;207836,394785;183602,426263;172524,445281;161446,462987;140674,499712;118079,533434;117826,534469;110209,554143;104670,563324;103285,564635;97141,583981;95669,595458;94285,611852;84591,638740;75590,665627;65896,704974;60357,741043;56896,777111;61742,752191;62191,750135;63127,740387;68666,704319;70400,704867;70551,704258;68667,703663;78360,664315;87361,637428;97010,610664;96362,610541;97747,594146;105363,563324;110902,554143;111088,553663;118519,534469;141367,500368;162139,463643;173217,445937;184295,426919;208529,395441;328311,262316;360161,234773;436324,178375;462635,158701;497254,141651;519410,130502;531181,124600;544336,120009;587957,101647;708432,57710;740282,53775;763131,45905;789441,39347;844832,32133;924803,28281;989081,30323;1020699,0;1053240,1967;1086475,5246;1108631,10493;1123172,17051;1141174,13771;1168177,19674;1184794,24264;1184102,24920;1183409,29510;1155022,27543;1145328,24920;1135635,22952;1116940,19018;1098246,15083;1078859,12460;1057395,12460;1040085,12460;1013083,12460;1011814,12076;999927,17706;1004081,24264;1045625,32133;1027138,32439;1027449,32462;1047009,32133;1063627,34101;1095476,40003;1110709,41971;1136328,47217;1162638,52463;1188256,58365;1213875,65579;1226338,68858;1238801,72792;1238962,72931;1247899,74391;1269557,82014;1272583,86356;1273420,86564;1292807,93778;1309424,100336;1326042,107550;1338505,114108;1346813,118042;1355814,122632;1386279,139028;1425053,162636;1445132,175752;1445713,176145;1455975,182049;1846717,878103;1846424,883591;1854333,884661;1861949,889907;1865411,907613;1878566,928599;1884106,929076;1884106,924008;1889734,909200;1889644,906302;1895183,888596;1902800,888596;1914570,881382;1915955,910237;1912493,924008;1908339,937124;1906261,958766;1905569,969914;1904185,981062;1901232,982927;1901415,983685;1904244,981899;1905569,971225;1906261,960077;1908339,938436;1912493,925320;1915955,911549;1921494,915483;1920802,925320;1919417,935157;1918724,953519;1917340,975160;1913878,998113;1909724,1022377;1904877,1045985;1895876,1095825;1887567,1100416;1877181,1129271;1874412,1156814;1873027,1160749;1861257,1190915;1857794,1193539;1843255,1225672;1858487,1193539;1861949,1190915;1839792,1250592;1828022,1256494;1825581,1261119;1825945,1261740;1828715,1256494;1840485,1250592;1832176,1272889;1816944,1299120;1809328,1312236;1801019,1325352;1794787,1335189;1785787,1354207;1776093,1372569;1760861,1392243;1745628,1410605;1746263,1409367;1729010,1431590;1691621,1470282;1684260,1481009;1691621,1470938;1729010,1432246;1700623,1472905;1685996,1487414;1674253,1495590;1673619,1496514;1666278,1501863;1666003,1503727;1633461,1535205;1598842,1565371;1597240,1566472;1585687,1580454;1557991,1600128;1532106,1618516;1532013,1618622;1557991,1600784;1585687,1581110;1562837,1602751;1544230,1614228;1531358,1619377;1530988,1619802;1517140,1628327;1511921,1630618;1498792,1640706;1485983,1649313;1466596,1661117;1460365,1661773;1453438,1664689;1452361,1665463;1461057,1662428;1467289,1661773;1442363,1679479;1426437,1687349;1410513,1694562;1399265,1696160;1397357,1697186;1344736,1718826;1342053,1719404;1326042,1729319;1335042,1731942;1301808,1745714;1304577,1736533;1293499,1740468;1283114,1743746;1261649,1750304;1258782,1747044;1248494,1748993;1236031,1751616;1210413,1757518;1209568,1757890;1233954,1752271;1246417,1749648;1256802,1747681;1260957,1750960;1282421,1744402;1292806,1741123;1303885,1737188;1301115,1746370;1272035,1759485;1270609,1759107;1250571,1766699;1233954,1771290;1209028,1777191;1198729,1776372;1177188,1780342;1176485,1781782;1119018,1792275;1105862,1788996;1094784,1788996;1075397,1794898;1058088,1796210;1040777,1796865;1038897,1796102;1023122,1798751;1004081,1795554;1004774,1794898;1008236,1790307;992311,1788340;999927,1784405;1022776,1783749;1044933,1783094;1076782,1783749;1098938,1781782;1140481,1773257;1168177,1767355;1188948,1766699;1190393,1766063;1170254,1766699;1142559,1772601;1101016,1781127;1078859,1783094;1047009,1782438;1024853,1783094;1002004,1783750;1002697,1781127;1007543,1774569;1220798,1741123;1365507,1689316;1403588,1670298;1425053,1659805;1447209,1648657;1488752,1625049;1521987,1600784;1584302,1554879;1601611,1541763;1618228,1527992;1643154,1506350;1653540,1489956;1668459,1477003;1668579,1476189;1654233,1488644;1643847,1505039;1618921,1526680;1602304,1540451;1584995,1553567;1522680,1599473;1489445,1623737;1447902,1647346;1425745,1658494;1404281,1668986;1366200,1688005;1221491,1739812;1008236,1773257;992311,1773257;990234,1768011;973616,1767355;958384,1773257;914071,1773913;881529,1772601;865604,1771290;849679,1768666;859272,1758975;857295,1759485;821554,1753217;819906,1753584;751360,1741779;724357,1736533;700816,1732598;672428,1720138;637116,1707678;600420,1693906;606651,1689316;632270,1693906;643348,1703087;681429,1713580;756899,1731942;775594,1735221;795673,1738500;817830,1743091;842246,1748091;844140,1747681;866989,1750960;867681,1749649;900915,1750960;906454,1751616;957691,1751616;995080,1752927;1039393,1749649;1044932,1749649;1047009,1754895;1090629,1749649;1119710,1743091;1136327,1740468;1146713,1739156;1169561,1733910;1188256,1729975;1206950,1725384;1241241,1719763;1245725,1718171;1209721,1724073;1191026,1728664;1172332,1732598;1149483,1737845;1139097,1739156;1122480,1741779;1077474,1745714;1047009,1748337;1041470,1748337;997157,1751616;959769,1750304;908532,1750304;902993,1749649;881529,1741123;869758,1748337;869728,1748394;879452,1742435;900916,1750960;867681,1749648;867943,1749488;846217,1746370;820599,1741123;798443,1736533;778363,1733254;759669,1729975;684198,1711613;646118,1701120;635039,1691939;609421,1687348;571340,1668986;560262,1669642;520795,1650624;513871,1638820;515256,1638164;539490,1650624;563723,1663085;570647,1659150;542259,1641443;518718,1631607;486176,1613900;458480,1596849;414860,1579143;398243,1566028;401704,1564716;418322,1569306;383702,1535205;364316,1520122;346314,1505039;323465,1487333;290231,1452575;287950,1445825;281229,1439460;258381,1415851;255611,1404047;246610,1392243;245538,1390650;234839,1383717;214067,1355518;202297,1329287;200912,1329287;184988,1300432;169755,1271577;153830,1238132;139290,1204031;153830,1226984;168370,1255838;173217,1271577;175219,1274359;172754,1262219;166324,1251166;155858,1228874;143444,1209277;128211,1169929;115162,1129597;110876,1117836;92211,1047274;83957,996049;83898,997457;84591,1007950;88053,1032214;92207,1057134;85283,1035493;80437,1007950;74898,1007950;71435,983030;66589,967291;62435,952208;50664,940403;47202,940403;43740,924008;42355,903023;45125,873513;46510,863020;48868,855823;47721,839412;49279,815147;52049,810229;52049,807278;46510,817115;41663,810557;32662,798753;31017,789408;30585,790227;27815,816459;25738,842690;23661,863020;23661,904990;24353,926632;25738,948272;19507,968602;18122,968602;13968,929255;13968,888596;17429,857118;23658,863017;18122,856462;16737,832854;18122,796785;18814,786949;20892,770553;29200,741043;33340,721439;31970,716779;27123,743010;18814,772521;16737,788916;16044,798753;14660,834821;16044,858429;12583,889907;12583,930566;16737,969914;18122,969914;27123,1007294;31970,1038116;42355,1069594;58713,1137284;60141,1150256;63128,1150256;78360,1185013;83899,1202720;73513,1187636;62435,1164028;61743,1170586;55719,1152900;51357,1153535;46510,1138452;29892,1102383;19507,1070250;18814,1043362;13968,1011884;10505,980406;2889,957454;7736,835477;12583,803999;8429,786949;16737,739732;18814,728583;24353,690547;38894,663004;35431,700384;38892,693977;40970,678661;41663,661692;47894,640051;57588,607261;69359,573816;70240,572876;75591,546273;83206,527255;92208,511516;110210,478726;124750,449216;145521,411180;160754,394785;173217,371833;183603,357405;194681,352159;197451,348224;208529,327239;229992,303631;230577,313498;229011,317646;251456,295761;262534,281990;277075,268874;278327,270193;277768,269530;295770,252479;313772,236740;333159,217066;360161,198048;389242,177719;406629,166230;418322,156077;439093,144273;461250,133125;464183,131696;471722,124682;484099,116075;497687,109517;507300,107421;509024,106237;697353,34100;704341,32661;723664,26231;736993,23690;743943,23634;746513,22952;904378,3279;949209,3115;997157,3934;998050,4568;1021391,1967;1042855,5246;1064319,9180;1075393,11565;1063627,8525;1042162,4590;1020699,1312;10206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8" o:spid="_x0000_s1033" alt="&quot;&quot;" style="position:absolute;left:56089;top:111797;width:4863;height:4546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64390,452084;262117,453243;262253,453298;283287,440317;275939,441974;264916,443300;264391,441974;272089,441311;283287,440317;302401,438582;301952,438702;302182,438660;165278,436091;173063,437997;176388,438162;185660,442471;189859,443300;190122,443383;191084,442471;194758,443466;198432,444294;205672,445889;205780,445786;214178,447111;218202,447774;222226,448106;230449,448437;241647,448271;242133,448271;243221,447691;245671,446946;248164,446904;249870,447111;250329,448271;254244,448271;253019,449929;252319,450757;250045,451752;245846,451752;240422,451420;228700,451089;219952,450426;212254,449431;204556,448271;192834,446614;183736,443797;183841,443725;178487,442140;173763,440151;168340,438494;162741,436671;165278,436091;268267,432538;265594,432924;247107,433809;253194,434517;254769,434185;265616,433025;267401,432696;284877,430137;275797,431449;278913,431534;283396,430746;318020,429754;289543,436937;303954,433895;135448,426396;155568,434517;162741,436671;168164,438494;173588,440151;178312,442140;177262,442968;174463,442471;164490,438991;159592,437168;154693,435179;148219,433025;142621,430705;138247,428551;135448,426396;143671,422253;153293,426894;152069,427556;140871,422419;143671,422253;108154,410985;120051,417282;122501,419933;116902,417116;112703,414630;108154,410985;129016,406732;129018,406779;129609,407457;129674,407173;384523,395854;383887,395904;373390,403030;363067,408333;355719,412476;351695,414133;347496,415790;342422,418276;338573,420430;332975,422585;327201,424574;325626,426065;323177,426894;317054,427888;309180,430208;302007,432362;294134,434517;284336,436837;270515,438991;270165,439488;263519,441062;263692,441145;271072,439398;271215,438991;285036,436837;294834,434517;302707,432362;309880,430208;317753,427888;323877,426894;319732,429249;319853,429214;324227,426728;326676,425899;326839,425856;327901,424739;333675,422751;339273,420596;343122,418442;348196,415956;352395,414299;355274,413113;356769,412144;364117,408002;374440,402699;84505,393562;85169,394102;85396,394211;385697,389236;385637,389275;385637,389322;385915,389360;385987,389275;389477,386762;388444,387438;388261,387618;388969,387189;70219,378415;76827,385784;71588,379829;401864,378410;401849,378415;401733,379166;398934,382149;395609,385629;395810,385585;398934,382315;401733,379332;401864,378410;87320,374679;87667,375078;87684,375023;61441,370880;65989,373698;66213,373947;68286,374381;72988,378503;79461,383475;82260,387121;83835,388944;90483,394247;88559,395738;82367,389222;82086,389275;82086,389275;87945,395442;88559,395738;90483,394247;107104,406676;103780,407670;105005,408499;100106,408664;96957,406676;93983,404521;86634,398721;79811,392921;73513,387121;70538,384304;67739,381321;68789,379995;72288,382978;76137,385795;80861,390601;81262,390927;76137,385795;72463,382978;68964,379995;65115,375520;61441,370880;446872,344531;446783,344567;444872,348911;445035,323770;440399,330113;438124,334090;435850,337736;430426,344531;425702,351325;421503,356794;421153,356997;420866,357399;421328,357126;425527,351657;430251,344862;435675,338068;437949,334422;440224,330445;444948,323982;459010,323194;457545,326302;454395,332268;457545,326302;459010,323194;463143,321496;460869,327959;456845,334919;452821,342045;449147,346520;451596,341879;453695,337239;455270,334754;457370,331439;459294,328125;463143,321496;451819,307291;447572,314370;447494,314540;451771,307410;454148,291256;449044,304466;438307,325254;436734,327608;436725,327627;433050,333593;429376,340057;425177,345028;421678,350663;401033,372703;394210,378172;393555,378643;393273,378914;390419,381117;388086,383641;379513,389772;378170,390576;374521,393394;373994,393718;373215,394413;366392,398721;359568,402699;358787,403073;354167,405916;352735,406600;351345,407504;346621,409990;342208,411630;332370,416330;309291,424483;293209,428400;306206,426065;308656,425568;316529,422916;321427,421425;329301,417613;338223,414630;343940,412507;346446,411150;348721,410487;351870,408830;352697,408285;354844,406344;359568,403693;364942,401198;366916,400047;373740,395738;376714,393087;380038,391098;388611,384966;394735,379498;401558,374029;422203,351988;425044,347413;425177,347017;429726,340388;431126,338399;432987,335954;433575,334919;437249,328953;444423,314867;451421,299787;453477,293655;473291,276586;472766,276917;472766,276917;474943,266764;474880,267057;475390,267637;476965,269294;478015,268631;478041,268504;477315,268963;475565,267471;473384,247939;473262,247946;473040,247957;473116,248745;472941,252888;472241,255374;468042,261671;466992,267140;465943,268963;464193,276917;462268,283215;460169,289346;458944,294152;457545,299124;458661,297479;459644,293986;460519,289015;462618,282883;464543,276586;466292,268631;467342,266808;468392,261340;472591,255042;469792,267803;467692,278409;462968,291998;462034,293375;461634,295436;460344,298958;455445,309067;453171,314370;451771,317187;450021,320170;445298,328125;440224,335913;433750,346354;426577,356628;421853,362429;416779,368063;415030,370383;413105,372703;410131,375023;405266,380125;405407,380658;400333,385629;394910,389275;390536,392590;386392,395458;387037,395407;391585,392258;395959,388944;401383,385298;406457,380326;406282,379663;411181,374526;414155,372206;416080,369886;417829,367566;422903,361932;427627,356131;434800,345857;441273,335416;446347,327627;451071,319673;452821,316690;454220,313873;456495,308570;461394,298461;463318,291666;468042,278077;470142,267471;472941,254711;473572,252469;473116,252391;473291,248248;477140,244436;475102,252477;475102,252477;477140,244436;478714,242779;477665,244934;477665,244934;477424,249449;477315,253717;475565,258816;475565,259398;477665,253717;478015,244933;478830,243259;471191,235653;470045,238220;469617,241951;469065,240208;468863,240454;469442,242282;469092,244934;469792,247088;470334,247059;469966,245928;470316,243276;471191,235653;485888,231179;486238,231344;486063,238305;486238,243111;485713,251894;485188,256865;483613,264157;483088,270289;480464,281557;478015,291335;473641,293158;473991,292163;474690,285203;477315,277912;479414,276752;479414,276751;481689,264157;482913,258191;483963,252059;484838,246259;485188,240790;485363,236150;485713,233664;485888,231179;24641,154340;24728,154381;24737,154358;35197,130587;31348,137381;28199,139867;28191,140026;27886,146370;27895,146355;28199,140033;31348,137547;35197,130753;35328,130835;35394,130711;37296,116169;34847,117827;31173,125118;32013,125755;32041,125643;31348,125118;35022,117827;37191,116359;50768,106723;50547,106891;49609,110307;49018,112026;32922,139867;30648,146662;28548,153622;23999,168205;21025,178148;19626,185606;18926,189417;18401,193229;16826,203504;16301,209801;17176,216430;17586,212818;17526,211624;18226,204664;19800,194389;21049,192969;22863,181474;22775,179474;24503,174781;25532,170840;25224,171520;24174,171188;21550,178314;21725,182292;20500,189915;20325,191240;18576,193229;19101,189417;19800,185606;21200,178148;24174,168205;28723,153622;30823,146662;33097,139867;49193,112026;50768,106723;53917,90151;53917,90151;54792,90814;54792,90814;85443,66557;85410,66583;85308,66692;83879,68111;83517,68609;83281,68861;82260,70265;71588,82197;68614,85511;65640,88991;52493,102754;65814,88826;68789,85345;71763,82031;82435,70099;83517,68609;85308,66692;89885,55130;88375,55628;87252,56023;86984,56344;85060,58002;80161,60985;76837,64465;73688,67945;71588,69768;71517,69683;69532,71943;66164,75900;60741,81534;61615,82528;61632,82514;60916,81700;66339,76065;71763,69768;73862,67945;77012,64465;80336,60985;85235,58002;87159,56345;89259,55599;89921,55404;343297,25189;352220,29001;356069,31984;347496,28007;343297,25189;314254,13092;321252,14583;331050,19223;314254,13092;208930,11994;205256,12429;197382,13423;189684,15080;186360,16075;182511,17069;174089,18636;172539,19223;161866,22703;151369,26681;144021,29830;139122,31652;127050,36955;121276,40436;115677,43916;106754,50213;98356,56510;90319,63152;91008,63968;92714,62859;94166,61834;99406,57505;107804,51207;116727,44910;122326,41430;128099,37950;140171,32647;144895,30327;152243,27178;162741,23201;173413,19721;177896,18886;180062,18185;209539,12162;271499,8431;275239,8783;280312,10440;276463,9943;268415,8452;271499,8431;291860,7126;299033,7623;307781,10937;296933,9114;291860,7126;233336,7084;213129,8120;199132,9943;192484,11600;186710,13589;178662,14583;148219,25686;137197,30327;133873,31487;130899,32978;125300,35795;116552,40104;109904,45076;90658,59327;86636,62640;82702,66043;82785,66122;52518,99763;46394,107718;43595,112523;40795,116998;35547,126278;29837,134800;29773,135061;27848,140033;26449,142353;26099,142684;24546,147573;24174,150473;23825,154616;21375,161411;19101,168205;16651,178148;15252,187263;14377,196378;15601,190080;15715,189561;15951,187097;17351,177983;17789,178121;17827,177967;17351,177817;19801,167874;22075,161079;24513,154316;24350,154285;24699,150142;26624,142353;28024,140033;28071,139912;29948,135061;35722,126444;40970,117164;43770,112689;46569,107883;52693,99929;82960,66288;91008,59328;110254,45076;116902,40104;125650,35795;131249,32978;134223,31487;137547,30327;148569,25686;179012,14583;187060,13589;192834,11600;199482,9943;213479,8120;233686,7147;249929,7663;257918,0;266141,497;274539,1326;280137,2652;283812,4309;288360,3480;295184,4972;299383,6132;299208,6297;299033,7457;291860,6960;289410,6297;286961,5800;282237,4806;277513,3811;272614,3149;267191,3149;262817,3149;255993,3149;255673,3052;252669,4474;253719,6132;264216,8120;259545,8197;259624,8203;264566,8120;268765,8617;276813,10109;280662,10606;287136,11932;293784,13258;300258,14749;306731,16572;309880,17400;313030,18395;313070,18430;315329,18799;320801,20725;321566,21822;321777,21875;326676,23698;330875,25355;335074,27178;338223,28835;340323,29830;342597,30989;350295,35133;360093,41098;365167,44413;365314,44512;367907,46004;466642,221898;466568,223285;468567,223556;470491,224881;471366,229356;474690,234659;476090,234779;476090,233499;477512,229757;477490,229024;478889,224550;480814,224550;483788,222727;484138,230019;483263,233499;482213,236813;481689,242282;481514,245099;481164,247916;480418,248388;480464,248579;481179,248128;481514,245431;481689,242613;482213,237145;483263,233830;484138,230350;485538,231345;485363,233830;485013,236316;484838,240956;484488,246425;483613,252225;482563,258357;481339,264323;479064,276917;476965,278077;474340,285369;473640,292329;473291,293324;470316,300947;469441,301610;465767,309730;469617,301610;470491,300947;464893,316027;461918,317519;461302,318687;461394,318844;462093,317518;465068,316027;462968,321662;459119,328290;457195,331605;455095,334919;453520,337405;451246,342211;448797,346851;444948,351823;441099,356463;441259,356150;436899,361766;427452,371543;425592,374254;427452,371709;436899,361931;429726,372206;426030,375872;423063,377939;422903,378172;421048,379524;420978,379995;412755,387949;404007,395572;403603,395851;400683,399384;393685,404356;387144,409002;387121,409029;393685,404521;400683,399550;394910,405018;390208,407919;386955,409220;386862,409327;383362,411482;382044,412060;378726,414610;375489,416785;370591,419768;369016,419933;367266,420670;366994,420866;369191,420099;370766,419933;364467,424408;360443,426397;356419,428219;353577,428623;353095,428882;339798,434351;339120,434497;335074,437002;337349,437665;328951,441145;329650,438825;326851,439820;324227,440648;318803,442305;318078,441482;315479,441974;312330,442637;305856,444128;305643,444222;311805,442802;314954,442140;317578,441643;318628,442471;324052,440814;326676,439985;329475,438991;328776,441311;321427,444625;321067,444530;316004,446448;311805,447608;305506,449100;302904,448893;297461,449896;297283,450260;282762,452911;279438,452083;276638,452083;271739,453574;267366,453906;262992,454071;262516,453879;258530,454548;253719,453740;253894,453574;254769,452414;250745,451917;252669,450923;258443,450757;264041,450591;272089,450757;277688,450260;288185,448106;295184,446614;300432,446448;300798,446288;295709,446448;288710,447940;278213,450094;272614,450591;264566,450426;258968,450591;253194,450757;253369,450094;254594,448437;308480,439985;345047,426894;354669,422088;360093,419436;365692,416619;376189,410653;384587,404521;400333,392921;404707,389607;408906,386127;415205,380658;417829,376515;421599,373242;421629,373036;418004,376183;415380,380326;409081,385795;404882,389275;400508,392590;384762,404190;376364,410322;365867,416288;360268,419105;354844,421756;345222,426562;308656,439654;254769,448106;250745,448106;250220,446780;246021,446614;242172,448106;230974,448271;222751,447940;218727,447608;214703,446946;217127,444497;216628,444625;207597,443041;207180,443134;189859,440151;183036,438825;177087,437831;169914,434682;160991,431534;151719,428054;153293,426894;159767,428054;162566,430374;172189,433025;191259,437665;195983,438494;201057,439322;206655,440483;212825,441746;213304,441643;219077,442471;219252,442140;227650,442471;229050,442637;241997,442637;251444,442968;262642,442140;264041,442140;264566,443466;275588,442140;282937,440483;287136,439820;289760,439488;295534,438163;300258,437168;304981,436008;313646,434588;314779,434185;305681,435677;300957,436837;296234,437831;290460,439157;287836,439488;283637,440151;272264,441145;264566,441808;263167,441808;251969,442637;242522,442305;229575,442305;228175,442140;222751,439985;219777,441808;219770,441823;222226,440317;227650,442471;219252,442140;219318,442099;213829,441311;207355,439985;201757,438825;196683,437997;191959,437168;172888,432528;163266,429877;160467,427556;153993,426396;144370,421756;141571,421922;131598,417116;129849,414133;130199,413967;136322,417116;142446,420265;144195,419270;137022,414796;131074,412310;122851,407836;115852,403527;104830,399053;100631,395738;101506,395407;105705,396567;96957,387949;92058,384138;87509,380326;81736,375852;73338,367069;72761,365363;71063,363754;65290,357788;64590,354805;62315,351823;62044,351420;59341,349668;54092,342542;51118,335913;50768,335913;46744,328622;42895,321330;38871,312879;35197,304261;38871,310061;42545,317353;43770,321330;44276,322033;43653,318965;42028,316172;39383,310539;36246,305587;32397,295644;29100,285452;28017,282479;23301,264648;21215,251704;21200,252059;21375,254711;22250,260843;23300,267140;21550,261671;20325,254711;18926,254711;18051,248414;16826,244436;15776,240625;12802,237642;11927,237642;11053,233499;10703,228196;11402,220738;11752,218087;12348,216268;12059,212121;12452,205989;13152,204747;13152,204001;11752,206487;10528,204829;8253,201846;7838,199485;7728,199692;7029,206321;6504,212950;5979,218087;5979,228693;6154,234162;6504,239630;4929,244768;4579,244768;3529,234825;3529,224550;4404,216595;5978,218086;4579,216430;4229,210464;4579,201349;4754,198863;5279,194720;7379,187263;8425,182309;8078,181131;6854,187760;4754,195218;4229,199361;4054,201846;3704,210961;4054,216927;3180,224881;3180,235156;4229,245099;4579,245099;6854,254545;8078,262334;10703,270289;14836,287394;15197,290672;15952,290672;19801,299455;21200,303930;18576,300118;15776,294152;15602,295809;14079,291340;12977,291501;11752,287689;7553,278574;4929,270454;4754,263660;3529,255705;2655,247751;730,241951;1955,211127;3180,203172;2130,198863;4229,186932;4754,184114;6154,174503;9828,167542;8953,176988;9828,175369;10353,171499;10528,167211;12102,161742;14552,153456;17526,145005;17749,144767;19101,138044;21025,133238;23300,129261;27849,120975;31523,113518;36771,103906;40620,99763;43770,93963;46394,90317;49193,88991;49893,87997;52693,82694;58116,76728;58264,79222;57868,80270;63540,74739;66339,71259;70013,67945;70330,68278;70188,68111;74737,63802;79286,59825;84185,54853;91008,50047;98356,44910;102750,42007;105705,39441;110953,36458;116552,33641;117293,33280;119198,31507;122326,29332;125759,27675;128188,27145;128624,26846;176213,8617;177978,8254;182861,6629;186229,5986;187985,5972;188635,5800;228525,829;239853,787;251969,994;252195,1154;258093,497;263516,1326;268940,2320;271738,2922;268765,2154;263341,1160;257918,331;25791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 18" o:spid="_x0000_s1034" alt="&quot;&quot;" style="position:absolute;left:68954;top:101274;width:2503;height:2340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36098,232730;134928,233327;134998,233355;145825,226672;142043,227525;136369,228208;136098,227525;140061,227184;145825,226672;155664,225779;155433,225841;155552,225819;85079,224497;89086,225478;90798,225563;95571,227781;97732,228208;97867,228251;98363,227781;100254,228293;102145,228720;105872,229541;105928,229488;110251,230170;112322,230511;114394,230682;118626,230853;124390,230767;124641,230767;125201,230469;126462,230085;127745,230063;128623,230170;128860,230767;130875,230767;130244,231620;129884,232047;128713,232559;126552,232559;123760,232388;117726,232218;113223,231876;109260,231365;105297,230767;99263,229914;94580,228464;94634,228427;91878,227611;89447,226587;86655,225734;83773,224795;85079,224497;138093,222668;136717,222867;127201,223322;130334,223686;131145,223516;136729,222919;137648,222749;146643,221432;141970,222107;143574,222151;145881,221746;163704,221234;149045,224932;156464,223367;69723,219506;80080,223686;83773,224795;86565,225734;89357,226587;91788,227611;91248,228037;89807,227781;84673,225990;82152,225051;79630,224028;76298,222919;73416,221724;71164,220615;69723,219506;73956,217373;78909,219762;78279,220103;72515,217459;73956,217373;55674,211572;61798,214814;63059,216179;60177,214729;58015,213449;55674,211572;66413,209383;66413,209407;66718,209756;66751,209610;197937,203783;197610,203809;192207,207477;186893,210207;183110,212340;181039,213193;178878,214046;176266,215326;174284,216435;171402,217544;168430,218568;167620,219336;166359,219762;163207,220274;159154,221468;155462,222577;151409,223686;146365,224881;139251,225990;139070,226246;135650,227056;135738,227099;139537,226199;139611,225990;146726,224881;151769,223686;155822,222577;159514,221468;163567,220274;166719,219762;164585,220975;164648,220957;166899,219677;168160,219250;168244,219228;168791,218653;171763,217629;174645,216520;176626,215411;179238,214132;181399,213278;182882,212668;183651,212169;187433,210037;192747,207307;43500,202603;43842,202881;43958,202938;198542,200376;198511,200396;198511,200421;198654,200440;198691,200396;200488,199103;199956,199451;199862,199543;200226,199322;36146,194806;39548,198599;36851,195534;206864,194803;206856,194806;206797,195192;205356,196728;203644,198520;203748,198497;205356,196813;206797,195278;206864,194803;44949,192882;45127,193088;45136,193060;31627,190927;33969,192377;34084,192505;35151,192729;37571,194851;40903,197410;42344,199287;43155,200226;46577,202956;45587,203724;42399,200369;42254,200396;42254,200396;45271,203571;45587,203724;46577,202956;55133,209354;53422,209866;54052,210293;51531,210378;49910,209354;48379,208245;44596,205259;41084,202273;37841,199287;36310,197837;34869,196301;35410,195619;37211,197155;39192,198605;41624,201079;41831,201247;39192,198605;37301,197155;35500,195619;33518,193316;31627,190927;230032,177362;229987,177381;229003,179617;229087,166675;226700,169940;225529,171988;224359,173865;221567,177362;219135,180860;216974,183675;216793,183780;216646,183987;216884,183846;219045,181031;221477,177533;224269,174035;225439,172158;226610,170111;229042,166784;236281,166378;235526,167978;233905,171049;235526,167978;236281,166378;238408,165504;237237,168831;235166,172414;233095,176083;231203,178386;232464,175997;233545,173609;234355,172329;235436,170623;236427,168917;238408,165504;232579,158191;230393,161836;230353,161923;232554,158253;233778,149937;231150,156737;225623,167439;224814,168651;224809,168661;222918,171732;221026,175059;218865,177618;217064,180519;206436,191865;202924,194681;202587,194923;202442,195063;200973,196197;199772,197496;195359,200652;194667,201066;192789,202517;192518,202683;192117,203041;188604,205259;185092,207307;184690,207500;182312,208963;181574,209315;180859,209781;178427,211060;176155,211904;171091,214324;159211,218521;150933,220538;157623,219336;158884,219080;162937,217715;165458,216947;169511,214985;174104,213449;177047,212356;178337,211658;179508,211316;181129,210463;181555,210183;182660,209184;185092,207819;187858,206534;188874,205942;192387,203724;193918,202359;195629,201335;200042,198178;203194,195363;206707,192548;217334,181201;218796,178846;218865,178642;221206,175230;221927,174206;222885,172947;223188,172414;225079,169343;228772,162092;232374,154328;233432,151172;243632,142385;243362,142555;243362,142555;244482,137329;244450,137480;244712,137778;245523,138631;246063,138290;246077,138224;245703,138460;244803,137693;243680,127637;243617,127641;243503,127647;243542,128052;243452,130185;243091,131465;240930,134707;240390,137522;239849,138460;238949,142555;237958,145797;236877,148954;236247,151428;235526,153987;236101,153140;236607,151342;237057,148783;238138,145627;239129,142385;240029,138290;240570,137351;241110,134536;243272,131294;241831,137863;240750,143323;238318,150319;237837,151027;237631,152089;236967,153902;234446,159106;233275,161836;232554,163286;231654,164822;229222,168917;226610,172926;223278,178301;219585,183590;217154,186576;214542,189477;213641,190671;212651,191865;211120,193060;208616,195686;208688,195960;206076,198520;203284,200396;201033,202103;198900,203579;199231,203553;201573,201932;203825,200226;206617,198349;209228,195790;209138,195448;211660,192804;213191,191609;214182,190415;215082,189221;217694,186320;220126,183334;223818,178045;227151,172670;229762,168661;232194,164566;233095,163030;233815,161580;234986,158850;237508,153646;238498,150148;240930,143153;242011,137693;243452,131124;243777,129970;243542,129929;243632,127796;245613,125834;244564,129974;244564,129974;245613,125834;246424,124981;245883,126090;245883,126090;245759,128415;245703,130612;244803,133237;244803,133537;245883,130612;246063,126090;246483,125228;242551,121313;241961,122634;241740,124555;241456,123657;241352,123784;241650,124725;241470,126090;241831,127199;242110,127185;241921,126602;242101,125237;242551,121313;250116,119009;250296,119095;250206,122678;250296,125152;250026,129673;249756,132233;248945,135986;248675,139143;247324,144944;246063,149977;243812,150916;243992,150404;244352,146821;245703,143067;246784,142470;246784,142470;247955,135986;248585,132915;249125,129759;249576,126773;249756,123957;249846,121569;250026,120289;250116,119009;12684,79453;12729,79475;12733,79463;18118,67225;16137,70723;14516,72003;14512,72085;14355,75350;14359,75343;14516,72088;16137,70808;18118,67311;18186,67353;18219,67289;19199,59803;17938,60656;16047,64410;16479,64738;16493,64680;16137,64410;18028,60656;19144,59901;26133,54941;26020,55027;25537,56785;25233,57671;16947,72003;15776,75501;14696,79084;12354,86591;10823,91710;10102,95549;9742,97511;9472,99473;8661,104762;8391,108004;8842,111417;9053,109557;9022,108943;9382,105360;10192,100070;10835,99339;11769,93422;11724,92392;12613,89976;13143,87947;12984,88297;12444,88127;11093,91795;11183,93843;10553,97767;10463,98449;9562,99473;9832,97511;10192,95549;10913,91710;12444,86591;14786,79084;15866,75501;17037,72003;25323,57671;26133,54941;27755,46409;27755,46409;28205,46751;28205,46751;43983,34263;43966,34276;43913,34333;43177,35063;42991,35319;42870,35449;42344,36172;36851,42314;35320,44021;33789,45812;27021,52897;33879,45727;35410,43935;36941,42229;42434,36087;42991,35319;43913,34333;46269,28381;45492,28637;44914,28840;44776,29006;43785,29859;41264,31395;39553,33186;37932,34978;36851,35916;36814,35873;35793,37036;34059,39073;31267,41973;31717,42485;31726,42478;31357,42058;34149,39158;36941,35916;38022,34978;39643,33186;41354,31395;43875,29859;44866,29006;45947,28622;46288,28522;176716,12967;181309,14929;183291,16465;178878,14418;176716,12967;161766,6740;165368,7507;170412,9896;161766,6740;107549,6174;105658,6398;101605,6910;97642,7763;95931,8275;93950,8787;89614,9594;88816,9896;83322,11688;77919,13735;74136,15356;71614,16294;65400,19024;62428,20816;59546,22607;54953,25849;50630,29091;46493,32510;46848,32930;47726,32360;48473,31832;51170,29603;55493,26361;60087,23119;62968,21328;65941,19536;72155,16806;74586,15612;78369,13991;83773,11944;89266,10152;91574,9723;92689,9362;107862,6261;139757,4340;141682,4521;144294,5375;142313,5119;138170,4351;139757,4340;150238,3668;153931,3924;158434,5630;152850,4692;150238,3668;120113,3647;109710,4180;102505,5119;99083,5972;96111,6995;91968,7507;76298,13223;70624,15612;68913,16209;67382,16977;64500,18427;59997,20645;56574,23205;46667,30541;44597,32247;42572,33999;42615,34039;27034,51357;23882,55452;22441,57926;21000,60230;18298,65007;15359,69394;15326,69529;14335,72088;13615,73282;13435,73453;12635,75970;12444,77463;12264,79595;11003,83093;9832,86591;8571,91710;7851,96402;7401,101094;8031,97852;8089,97585;8211,96317;8932,91624;9157,91696;9177,91616;8932,91539;10193,86420;11363,82923;12618,79441;12534,79425;12714,77292;13705,73282;14425,72088;14450,72026;15416,69529;18388,65093;21090,60315;22531,58012;23972,55538;27124,51443;42705,34125;46848,30541;56754,23205;60177,20645;64680,18427;67562,16977;69093,16209;70804,15612;76478,13223;92148,7507;96291,6996;99263,5972;102686,5119;109891,4180;120293,3679;128654,3945;132766,0;136999,256;141322,682;144204,1365;146095,2218;148437,1791;151949,2559;154111,3156;154021,3242;153931,3839;150238,3583;148977,3242;147716,2986;145285,2474;142853,1962;140331,1621;137539,1621;135288,1621;131776,1621;131611,1571;130064,2303;130605,3156;136008,4180;133604,4220;133644,4223;136188,4180;138350,4436;142493,5204;144474,5460;147806,6142;151229,6825;154561,7593;157893,8531;159514,8958;161136,9470;161156,9488;162319,9677;165136,10669;165530,11234;165639,11261;168160,12199;170322,13053;172483,13991;174104,14844;175185,15356;176356,15953;180319,18086;185362,21157;187974,22863;188049,22915;189384,23683;240209,114232;240171,114946;241200,115085;242191,115768;242641,118071;244352,120801;245073,120863;245073,120204;245805,118277;245793,117900;246514,115597;247504,115597;249035,114659;249216,118412;248765,120204;248225,121910;247955,124725;247865,126176;247685,127626;247300,127868;247324,127967;247692,127735;247865,126346;247955,124896;248225,122081;248765,120374;249216,118583;249936,119095;249846,120374;249666,121654;249576,124043;249396,126858;248945,129844;248405,133000;247775,136072;246604,142555;245523,143153;244172,146906;243812,150489;243632,151001;242101,154925;241650,155267;239759,159447;241740,155267;242191,154925;239309,162689;237778,163457;237460,164058;237508,164139;237868,163457;239399,162689;238318,165589;236337,169002;235346,170708;234265,172414;233455,173694;232284,176168;231023,178557;229042,181116;227060,183505;227143,183344;224899,186235;220036,191268;219078,192664;220036,191353;224899,186320;221206,191609;219304,193497;217776,194560;217694,194681;216739,195376;216703,195619;212470,199714;207967,203638;207759,203781;206256,205600;202654,208160;199287,210552;199275,210566;202654,208245;206256,205686;203284,208501;200864,209994;199189,210664;199141,210719;197340,211828;196661,212126;194954,213438;193287,214558;190766,216094;189955,216179;189054,216558;188914,216659;190045,216264;190856,216179;187614,218482;185542,219506;183471,220445;182008,220653;181760,220786;174915,223601;174566,223676;172483,224966;173654,225307;169331,227099;169691,225905;168250,226416;166899,226843;164108,227696;163735,227272;162396,227525;160775,227867;157443,228635;157333,228683;160505,227952;162126,227611;163477,227355;164017,227781;166809,226928;168160,226502;169601,225990;169241,227184;165458,228890;165273,228841;162667,229829;160505,230426;157263,231194;155923,231087;153121,231604;153030,231791;145555,233156;143844,232729;142403,232729;139881,233497;137629,233668;135378,233753;135133,233654;133081,233998;130605,233583;130695,233497;131145,232900;129074,232644;130064,232132;133036,232047;135918,231962;140061,232047;142943,231791;148347,230682;151949,229914;154651,229829;154839,229746;152219,229829;148617,230597;143213,231706;140331,231962;136188,231876;133307,231962;130334,232047;130425,231706;131055,230853;158794,226502;177617,219762;182570,217288;185362,215923;188244,214473;193648,211402;197971,208245;206076,202273;208328,200567;210489,198776;213731,195960;215082,193827;217023,192142;217038,192037;215172,193657;213821,195790;210579,198605;208418,200396;206166,202103;198061,208074;193738,211231;188334,214302;185452,215752;182660,217117;177707,219592;158884,226331;131145,230682;129074,230682;128803,230000;126642,229914;124661,230682;118897,230767;114664,230597;112592,230426;110521,230085;111769,228824;111512,228890;106863,228075;106648,228123;97732,226587;94220,225905;91158,225393;87465,223772;82872,222151;78099,220359;78909,219762;82242,220359;83683,221554;88636,222919;98453,225307;100884,225734;103496,226160;106378,226758;109554,227408;109800,227355;112773,227781;112863,227611;117185,227781;117906,227867;124571,227867;129434,228037;135198,227611;135918,227611;136188,228293;141862,227611;145645,226758;147806,226416;149157,226246;152129,225563;154561,225051;156993,224454;161453,223723;162036,223516;157353,224284;154921,224881;152490,225393;149518,226075;148167,226246;146005,226587;140151,227099;136188,227440;135468,227440;129704,227867;124841,227696;118176,227696;117456,227611;114664,226502;113133,227440;113129,227448;114394,226672;117186,227781;112863,227611;112897,227590;110071,227184;106738,226502;103856,225905;101245,225478;98813,225051;88996,222663;84043,221298;82602,220103;79270,219506;74316,217117;72875,217203;67742,214729;66841,213193;67021,213108;70173,214729;73326,216350;74226,215838;70534,213534;67472,212255;63239,209951;59636,207733;53962,205430;51801,203724;52251,203553;54413,204150;49910,199714;47388,197752;45046,195790;42074,193486;37751,188965;37455,188087;36581,187258;33609,184187;33248,182652;32077,181116;31938,180909;30546,180007;27845,176339;26314,172926;26133,172926;24062,169172;22081,165419;20009,161068;18118,156632;20009,159618;21901,163371;22531,165419;22791,165781;22471,164201;21634,162763;20273,159864;18658,157314;16677,152195;14980,146949;14422,145419;11994,136239;10921,129575;10913,129759;11003,131124;11453,134280;11994,137522;11093,134707;10463,131124;9742,131124;9292,127882;8661,125834;8121,123872;6590,122337;6140,122337;5689,120204;5509,117474;5870,113635;6050,112270;6356,111334;6207,109199;6410,106042;6770,105402;6770,105018;6050,106298;5419,105445;4248,103909;4035,102694;3978,102800;3618,106213;3348,109625;3078,112270;3078,117730;3168,120545;3348,123360;2537,126005;2357,126005;1817,120886;1817,115597;2267,111502;3077,112269;2357,111417;2177,108345;2357,103653;2447,102374;2717,100241;3798,96402;4337,93852;4158,93245;3528,96658;2447,100497;2177,102630;2087,103909;1907,108601;2087,111673;1637,115768;1637,121057;2177,126176;2357,126176;3528,131038;4158,135048;5509,139143;7637,147949;7823,149636;8211,149636;10193,154158;10913,156461;9562,154499;8121,151428;8031,152281;7248,149980;6680,150063;6050,148101;3888,143408;2537,139228;2447,135730;1817,131635;1366,127540;376,124555;1006,108687;1637,104592;1096,102374;2177,96231;2447,94781;3168,89833;5059,86250;4609,91113;5059,90279;5329,88287;5419,86079;6230,83264;7491,78998;9022,74647;9136,74525;9832,71064;10823,68590;11994,66543;14335,62277;16227,58438;18928,53490;20910,51357;22531,48372;23882,46495;25323,45812;25683,45300;27124,42570;29916,39499;29992,40783;29788,41322;32708,38475;34149,36684;36040,34978;36203,35149;36130,35063;38472,32845;40813,30797;43335,28238;46848,25764;50630,23119;52892,21625;54413,20304;57115,18768;59997,17318;60378,17132;61359,16220;62969,15100;64736,14247;65986,13974;66211,13820;90707,4436;91616,4249;94130,3412;95863,3082;96767,3075;97102,2986;117636,427;123467,405;129704,512;129820,594;132856,256;135648,682;138440,1194;139880,1504;138350,1109;135558,597;132766,171;1327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 2" o:spid="_x0000_s1035" alt="&quot;&quot;" style="position:absolute;top:15324;width:56146;height:2743;rotation:18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" fillcolor="#2c567a [3204]" stroked="f">
                <v:textbox>
                  <w:txbxContent>
                    <w:p w14:paraId="30198A8B" w14:textId="232B5C66" w:rsidR="00E436FD" w:rsidRPr="00E436FD" w:rsidRDefault="00E436FD" w:rsidP="00E436FD">
                      <w:pPr>
                        <w:jc w:val="center"/>
                        <w:rPr>
                          <w:rFonts w:ascii="Avenir Medium" w:hAnsi="Avenir Medium"/>
                          <w:color w:val="FFFFFF" w:themeColor="background1"/>
                        </w:rPr>
                      </w:pPr>
                      <w:proofErr w:type="spellStart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>Masterclass</w:t>
                      </w:r>
                      <w:proofErr w:type="spellEnd"/>
                      <w:r w:rsidRPr="00E436FD">
                        <w:rPr>
                          <w:rFonts w:ascii="Avenir Medium" w:hAnsi="Avenir Medium"/>
                          <w:color w:val="FFFFFF" w:themeColor="background1"/>
                        </w:rPr>
                        <w:t xml:space="preserve"> Parents Avisés Premium 2023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 w:rsidR="00D45945" w:rsidRPr="00615018">
      <w:rPr>
        <w:color w:val="000000" w:themeColor="text1"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35pt;height:11.35pt" o:bullet="t">
        <v:imagedata r:id="rId1" o:title="mso6C6D"/>
      </v:shape>
    </w:pict>
  </w:numPicBullet>
  <w:abstractNum w:abstractNumId="0" w15:restartNumberingAfterBreak="0">
    <w:nsid w:val="04136A3C"/>
    <w:multiLevelType w:val="hybridMultilevel"/>
    <w:tmpl w:val="7E2E2D9A"/>
    <w:lvl w:ilvl="0" w:tplc="300C0007">
      <w:start w:val="1"/>
      <w:numFmt w:val="bullet"/>
      <w:lvlText w:val=""/>
      <w:lvlPicBulletId w:val="0"/>
      <w:lvlJc w:val="left"/>
      <w:pPr>
        <w:ind w:left="1824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544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3264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984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704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424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6144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864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584" w:hanging="360"/>
      </w:pPr>
      <w:rPr>
        <w:rFonts w:ascii="Wingdings" w:hAnsi="Wingdings" w:hint="default"/>
      </w:rPr>
    </w:lvl>
  </w:abstractNum>
  <w:abstractNum w:abstractNumId="1" w15:restartNumberingAfterBreak="0">
    <w:nsid w:val="12C07DA4"/>
    <w:multiLevelType w:val="hybridMultilevel"/>
    <w:tmpl w:val="7C0404A8"/>
    <w:lvl w:ilvl="0" w:tplc="300C000F">
      <w:start w:val="1"/>
      <w:numFmt w:val="decimal"/>
      <w:lvlText w:val="%1."/>
      <w:lvlJc w:val="left"/>
      <w:pPr>
        <w:ind w:left="720" w:hanging="360"/>
      </w:pPr>
    </w:lvl>
    <w:lvl w:ilvl="1" w:tplc="300C0019" w:tentative="1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069D0"/>
    <w:multiLevelType w:val="hybridMultilevel"/>
    <w:tmpl w:val="E730BCD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5C5A2A"/>
    <w:multiLevelType w:val="hybridMultilevel"/>
    <w:tmpl w:val="EC8C6C6A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BC5EF4"/>
    <w:multiLevelType w:val="hybridMultilevel"/>
    <w:tmpl w:val="E4808850"/>
    <w:lvl w:ilvl="0" w:tplc="300C0019">
      <w:start w:val="1"/>
      <w:numFmt w:val="lowerLetter"/>
      <w:lvlText w:val="%1."/>
      <w:lvlJc w:val="left"/>
      <w:pPr>
        <w:ind w:left="1440" w:hanging="360"/>
      </w:pPr>
    </w:lvl>
    <w:lvl w:ilvl="1" w:tplc="300C0019" w:tentative="1">
      <w:start w:val="1"/>
      <w:numFmt w:val="lowerLetter"/>
      <w:lvlText w:val="%2."/>
      <w:lvlJc w:val="left"/>
      <w:pPr>
        <w:ind w:left="2160" w:hanging="360"/>
      </w:pPr>
    </w:lvl>
    <w:lvl w:ilvl="2" w:tplc="300C001B" w:tentative="1">
      <w:start w:val="1"/>
      <w:numFmt w:val="lowerRoman"/>
      <w:lvlText w:val="%3."/>
      <w:lvlJc w:val="right"/>
      <w:pPr>
        <w:ind w:left="2880" w:hanging="180"/>
      </w:pPr>
    </w:lvl>
    <w:lvl w:ilvl="3" w:tplc="300C000F" w:tentative="1">
      <w:start w:val="1"/>
      <w:numFmt w:val="decimal"/>
      <w:lvlText w:val="%4."/>
      <w:lvlJc w:val="left"/>
      <w:pPr>
        <w:ind w:left="3600" w:hanging="360"/>
      </w:pPr>
    </w:lvl>
    <w:lvl w:ilvl="4" w:tplc="300C0019" w:tentative="1">
      <w:start w:val="1"/>
      <w:numFmt w:val="lowerLetter"/>
      <w:lvlText w:val="%5."/>
      <w:lvlJc w:val="left"/>
      <w:pPr>
        <w:ind w:left="4320" w:hanging="360"/>
      </w:pPr>
    </w:lvl>
    <w:lvl w:ilvl="5" w:tplc="300C001B" w:tentative="1">
      <w:start w:val="1"/>
      <w:numFmt w:val="lowerRoman"/>
      <w:lvlText w:val="%6."/>
      <w:lvlJc w:val="right"/>
      <w:pPr>
        <w:ind w:left="5040" w:hanging="180"/>
      </w:pPr>
    </w:lvl>
    <w:lvl w:ilvl="6" w:tplc="300C000F" w:tentative="1">
      <w:start w:val="1"/>
      <w:numFmt w:val="decimal"/>
      <w:lvlText w:val="%7."/>
      <w:lvlJc w:val="left"/>
      <w:pPr>
        <w:ind w:left="5760" w:hanging="360"/>
      </w:pPr>
    </w:lvl>
    <w:lvl w:ilvl="7" w:tplc="300C0019" w:tentative="1">
      <w:start w:val="1"/>
      <w:numFmt w:val="lowerLetter"/>
      <w:lvlText w:val="%8."/>
      <w:lvlJc w:val="left"/>
      <w:pPr>
        <w:ind w:left="6480" w:hanging="360"/>
      </w:pPr>
    </w:lvl>
    <w:lvl w:ilvl="8" w:tplc="30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65C0264"/>
    <w:multiLevelType w:val="hybridMultilevel"/>
    <w:tmpl w:val="3E964CEC"/>
    <w:lvl w:ilvl="0" w:tplc="B8F28B9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00C0019" w:tentative="1">
      <w:start w:val="1"/>
      <w:numFmt w:val="lowerLetter"/>
      <w:lvlText w:val="%2."/>
      <w:lvlJc w:val="left"/>
      <w:pPr>
        <w:ind w:left="1800" w:hanging="360"/>
      </w:pPr>
    </w:lvl>
    <w:lvl w:ilvl="2" w:tplc="300C001B" w:tentative="1">
      <w:start w:val="1"/>
      <w:numFmt w:val="lowerRoman"/>
      <w:lvlText w:val="%3."/>
      <w:lvlJc w:val="right"/>
      <w:pPr>
        <w:ind w:left="2520" w:hanging="180"/>
      </w:pPr>
    </w:lvl>
    <w:lvl w:ilvl="3" w:tplc="300C000F" w:tentative="1">
      <w:start w:val="1"/>
      <w:numFmt w:val="decimal"/>
      <w:lvlText w:val="%4."/>
      <w:lvlJc w:val="left"/>
      <w:pPr>
        <w:ind w:left="3240" w:hanging="360"/>
      </w:pPr>
    </w:lvl>
    <w:lvl w:ilvl="4" w:tplc="300C0019" w:tentative="1">
      <w:start w:val="1"/>
      <w:numFmt w:val="lowerLetter"/>
      <w:lvlText w:val="%5."/>
      <w:lvlJc w:val="left"/>
      <w:pPr>
        <w:ind w:left="3960" w:hanging="360"/>
      </w:pPr>
    </w:lvl>
    <w:lvl w:ilvl="5" w:tplc="300C001B" w:tentative="1">
      <w:start w:val="1"/>
      <w:numFmt w:val="lowerRoman"/>
      <w:lvlText w:val="%6."/>
      <w:lvlJc w:val="right"/>
      <w:pPr>
        <w:ind w:left="4680" w:hanging="180"/>
      </w:pPr>
    </w:lvl>
    <w:lvl w:ilvl="6" w:tplc="300C000F" w:tentative="1">
      <w:start w:val="1"/>
      <w:numFmt w:val="decimal"/>
      <w:lvlText w:val="%7."/>
      <w:lvlJc w:val="left"/>
      <w:pPr>
        <w:ind w:left="5400" w:hanging="360"/>
      </w:pPr>
    </w:lvl>
    <w:lvl w:ilvl="7" w:tplc="300C0019" w:tentative="1">
      <w:start w:val="1"/>
      <w:numFmt w:val="lowerLetter"/>
      <w:lvlText w:val="%8."/>
      <w:lvlJc w:val="left"/>
      <w:pPr>
        <w:ind w:left="6120" w:hanging="360"/>
      </w:pPr>
    </w:lvl>
    <w:lvl w:ilvl="8" w:tplc="30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2082B5F"/>
    <w:multiLevelType w:val="hybridMultilevel"/>
    <w:tmpl w:val="0AA6E998"/>
    <w:lvl w:ilvl="0" w:tplc="30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3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D84112B"/>
    <w:multiLevelType w:val="hybridMultilevel"/>
    <w:tmpl w:val="3B9E8E78"/>
    <w:lvl w:ilvl="0" w:tplc="AC3CF0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0C0019">
      <w:start w:val="1"/>
      <w:numFmt w:val="lowerLetter"/>
      <w:lvlText w:val="%2."/>
      <w:lvlJc w:val="left"/>
      <w:pPr>
        <w:ind w:left="1440" w:hanging="360"/>
      </w:pPr>
    </w:lvl>
    <w:lvl w:ilvl="2" w:tplc="300C001B" w:tentative="1">
      <w:start w:val="1"/>
      <w:numFmt w:val="lowerRoman"/>
      <w:lvlText w:val="%3."/>
      <w:lvlJc w:val="right"/>
      <w:pPr>
        <w:ind w:left="2160" w:hanging="180"/>
      </w:pPr>
    </w:lvl>
    <w:lvl w:ilvl="3" w:tplc="300C000F" w:tentative="1">
      <w:start w:val="1"/>
      <w:numFmt w:val="decimal"/>
      <w:lvlText w:val="%4."/>
      <w:lvlJc w:val="left"/>
      <w:pPr>
        <w:ind w:left="2880" w:hanging="360"/>
      </w:pPr>
    </w:lvl>
    <w:lvl w:ilvl="4" w:tplc="300C0019" w:tentative="1">
      <w:start w:val="1"/>
      <w:numFmt w:val="lowerLetter"/>
      <w:lvlText w:val="%5."/>
      <w:lvlJc w:val="left"/>
      <w:pPr>
        <w:ind w:left="3600" w:hanging="360"/>
      </w:pPr>
    </w:lvl>
    <w:lvl w:ilvl="5" w:tplc="300C001B" w:tentative="1">
      <w:start w:val="1"/>
      <w:numFmt w:val="lowerRoman"/>
      <w:lvlText w:val="%6."/>
      <w:lvlJc w:val="right"/>
      <w:pPr>
        <w:ind w:left="4320" w:hanging="180"/>
      </w:pPr>
    </w:lvl>
    <w:lvl w:ilvl="6" w:tplc="300C000F" w:tentative="1">
      <w:start w:val="1"/>
      <w:numFmt w:val="decimal"/>
      <w:lvlText w:val="%7."/>
      <w:lvlJc w:val="left"/>
      <w:pPr>
        <w:ind w:left="5040" w:hanging="360"/>
      </w:pPr>
    </w:lvl>
    <w:lvl w:ilvl="7" w:tplc="300C0019" w:tentative="1">
      <w:start w:val="1"/>
      <w:numFmt w:val="lowerLetter"/>
      <w:lvlText w:val="%8."/>
      <w:lvlJc w:val="left"/>
      <w:pPr>
        <w:ind w:left="5760" w:hanging="360"/>
      </w:pPr>
    </w:lvl>
    <w:lvl w:ilvl="8" w:tplc="3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8678796">
    <w:abstractNumId w:val="1"/>
  </w:num>
  <w:num w:numId="2" w16cid:durableId="344594989">
    <w:abstractNumId w:val="7"/>
  </w:num>
  <w:num w:numId="3" w16cid:durableId="1133137412">
    <w:abstractNumId w:val="4"/>
  </w:num>
  <w:num w:numId="4" w16cid:durableId="1149899989">
    <w:abstractNumId w:val="5"/>
  </w:num>
  <w:num w:numId="5" w16cid:durableId="212664502">
    <w:abstractNumId w:val="6"/>
  </w:num>
  <w:num w:numId="6" w16cid:durableId="626006614">
    <w:abstractNumId w:val="0"/>
  </w:num>
  <w:num w:numId="7" w16cid:durableId="949629300">
    <w:abstractNumId w:val="3"/>
  </w:num>
  <w:num w:numId="8" w16cid:durableId="829709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BC"/>
    <w:rsid w:val="00046549"/>
    <w:rsid w:val="00071D4A"/>
    <w:rsid w:val="00083BAA"/>
    <w:rsid w:val="000D7B45"/>
    <w:rsid w:val="000E5896"/>
    <w:rsid w:val="001203F3"/>
    <w:rsid w:val="001252BC"/>
    <w:rsid w:val="00143DD0"/>
    <w:rsid w:val="001766D6"/>
    <w:rsid w:val="00204F5C"/>
    <w:rsid w:val="00224485"/>
    <w:rsid w:val="0026243D"/>
    <w:rsid w:val="002C003A"/>
    <w:rsid w:val="002E4ECA"/>
    <w:rsid w:val="0033581C"/>
    <w:rsid w:val="00374677"/>
    <w:rsid w:val="003E24DF"/>
    <w:rsid w:val="00454CEC"/>
    <w:rsid w:val="00455A77"/>
    <w:rsid w:val="004A2B0D"/>
    <w:rsid w:val="004B7D1D"/>
    <w:rsid w:val="00564809"/>
    <w:rsid w:val="005B5267"/>
    <w:rsid w:val="005C2210"/>
    <w:rsid w:val="005E7AC8"/>
    <w:rsid w:val="00615018"/>
    <w:rsid w:val="0062123A"/>
    <w:rsid w:val="00646E75"/>
    <w:rsid w:val="006C454F"/>
    <w:rsid w:val="006F6F10"/>
    <w:rsid w:val="00704E29"/>
    <w:rsid w:val="00765BD2"/>
    <w:rsid w:val="00783E79"/>
    <w:rsid w:val="007B5AE8"/>
    <w:rsid w:val="007F5192"/>
    <w:rsid w:val="00801414"/>
    <w:rsid w:val="00825C0D"/>
    <w:rsid w:val="0085357E"/>
    <w:rsid w:val="008B7FD5"/>
    <w:rsid w:val="008D2B59"/>
    <w:rsid w:val="008D79C3"/>
    <w:rsid w:val="008E6185"/>
    <w:rsid w:val="00A0705B"/>
    <w:rsid w:val="00A65AD5"/>
    <w:rsid w:val="00A96CF8"/>
    <w:rsid w:val="00AD330B"/>
    <w:rsid w:val="00AF0F08"/>
    <w:rsid w:val="00B50294"/>
    <w:rsid w:val="00B72E3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9612A"/>
    <w:rsid w:val="00DA4BFB"/>
    <w:rsid w:val="00DA79AD"/>
    <w:rsid w:val="00DF0640"/>
    <w:rsid w:val="00E14A80"/>
    <w:rsid w:val="00E21710"/>
    <w:rsid w:val="00E24FD6"/>
    <w:rsid w:val="00E436FD"/>
    <w:rsid w:val="00E55D74"/>
    <w:rsid w:val="00E6540C"/>
    <w:rsid w:val="00E81E2A"/>
    <w:rsid w:val="00EE0952"/>
    <w:rsid w:val="00F0312B"/>
    <w:rsid w:val="00F27CAD"/>
    <w:rsid w:val="00F774CF"/>
    <w:rsid w:val="00FA4057"/>
    <w:rsid w:val="00FB79E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73849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Titre1">
    <w:name w:val="heading 1"/>
    <w:basedOn w:val="Normal"/>
    <w:next w:val="Normal"/>
    <w:link w:val="Titre1C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Destinataire">
    <w:name w:val="Destinataire"/>
    <w:basedOn w:val="Titre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s">
    <w:name w:val="Salutation"/>
    <w:basedOn w:val="Normal"/>
    <w:link w:val="SalutationsCar"/>
    <w:uiPriority w:val="4"/>
    <w:unhideWhenUsed/>
    <w:qFormat/>
    <w:rsid w:val="003E24DF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FormuledepolitesseCar">
    <w:name w:val="Formule de politesse Car"/>
    <w:basedOn w:val="Policepardfaut"/>
    <w:link w:val="Formuledepolitesse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ar">
    <w:name w:val="Signature Car"/>
    <w:basedOn w:val="Policepardfau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0D7B45"/>
    <w:rPr>
      <w:rFonts w:eastAsiaTheme="minorHAnsi"/>
      <w:kern w:val="20"/>
      <w:szCs w:val="20"/>
    </w:rPr>
  </w:style>
  <w:style w:type="character" w:styleId="lev">
    <w:name w:val="Strong"/>
    <w:basedOn w:val="Policepardfaut"/>
    <w:uiPriority w:val="1"/>
    <w:semiHidden/>
    <w:qFormat/>
    <w:rsid w:val="003E24DF"/>
    <w:rPr>
      <w:b/>
      <w:bCs/>
    </w:rPr>
  </w:style>
  <w:style w:type="paragraph" w:customStyle="1" w:styleId="Coordonnes">
    <w:name w:val="Coordonnées"/>
    <w:basedOn w:val="Normal"/>
    <w:uiPriority w:val="1"/>
    <w:qFormat/>
    <w:rsid w:val="003E24DF"/>
    <w:pPr>
      <w:spacing w:before="0" w:after="0"/>
    </w:pPr>
  </w:style>
  <w:style w:type="character" w:customStyle="1" w:styleId="Titre2Car">
    <w:name w:val="Titre 2 Car"/>
    <w:basedOn w:val="Policepardfaut"/>
    <w:link w:val="Titre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re">
    <w:name w:val="Title"/>
    <w:basedOn w:val="Titre1"/>
    <w:next w:val="Normal"/>
    <w:link w:val="TitreCar"/>
    <w:uiPriority w:val="10"/>
    <w:rsid w:val="00D45945"/>
    <w:rPr>
      <w:color w:val="000000" w:themeColor="text1"/>
    </w:rPr>
  </w:style>
  <w:style w:type="character" w:customStyle="1" w:styleId="TitreCar">
    <w:name w:val="Titre Car"/>
    <w:basedOn w:val="Policepardfaut"/>
    <w:link w:val="Titr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0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digbeu\AppData\Roaming\Microsoft\Templates\En-t&#234;te%20avec%20sph&#232;res%20bleu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27F7D21-0CC3-4D5D-9670-83E5E3D926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25E85-2963-4DE1-A09D-459C4EC917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C:\Users\Odigbeu\AppData\Roaming\Microsoft\Templates\En-tête avec sphères bleues.dotx</Template>
  <TotalTime>0</TotalTime>
  <Pages>2</Pages>
  <Words>267</Words>
  <Characters>1474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2023-11-22T17:08:00Z</dcterms:created>
  <dcterms:modified xsi:type="dcterms:W3CDTF">2023-11-22T17:33:00Z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