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2A581" w14:textId="7F85570D" w:rsidR="00D45945" w:rsidRPr="00F27CAD" w:rsidRDefault="00D45945" w:rsidP="0085357E">
      <w:pPr>
        <w:pStyle w:val="Coordonnes"/>
        <w:rPr>
          <w:rFonts w:ascii="Avenir Medium" w:hAnsi="Avenir Medium"/>
        </w:rPr>
      </w:pPr>
    </w:p>
    <w:p w14:paraId="2044FD6E" w14:textId="01363635" w:rsidR="001252BC" w:rsidRPr="00E436FD" w:rsidRDefault="001252BC" w:rsidP="0085357E">
      <w:pPr>
        <w:pStyle w:val="Coordonnes"/>
        <w:rPr>
          <w:rStyle w:val="lev"/>
          <w:rFonts w:ascii="Avenir Medium" w:hAnsi="Avenir Medium"/>
          <w:sz w:val="40"/>
          <w:szCs w:val="28"/>
        </w:rPr>
      </w:pPr>
    </w:p>
    <w:p w14:paraId="61973852" w14:textId="3D21AFB4" w:rsidR="00F774CF" w:rsidRPr="00E436FD" w:rsidRDefault="00F774CF" w:rsidP="00F774CF">
      <w:pPr>
        <w:pStyle w:val="Destinataire"/>
        <w:spacing w:before="0"/>
        <w:jc w:val="center"/>
        <w:rPr>
          <w:rFonts w:ascii="Avenir Medium" w:hAnsi="Avenir Medium"/>
          <w:bCs/>
          <w:sz w:val="40"/>
          <w:szCs w:val="40"/>
        </w:rPr>
      </w:pPr>
      <w:r w:rsidRPr="00E436FD">
        <w:rPr>
          <w:rFonts w:ascii="Avenir Medium" w:hAnsi="Avenir Medium"/>
          <w:bCs/>
          <w:sz w:val="40"/>
          <w:szCs w:val="40"/>
        </w:rPr>
        <w:t>FICHE PRATIQUE</w:t>
      </w:r>
    </w:p>
    <w:p w14:paraId="2158410F" w14:textId="77777777" w:rsidR="00E436FD" w:rsidRDefault="00E436FD" w:rsidP="00F774CF">
      <w:pPr>
        <w:pStyle w:val="Destinataire"/>
        <w:spacing w:before="0"/>
        <w:rPr>
          <w:rFonts w:ascii="Avenir Medium" w:hAnsi="Avenir Medium"/>
          <w:b w:val="0"/>
        </w:rPr>
      </w:pPr>
    </w:p>
    <w:p w14:paraId="563565BF" w14:textId="5885D564" w:rsidR="00F774CF" w:rsidRPr="00E436FD" w:rsidRDefault="00F774CF" w:rsidP="00F774CF">
      <w:pPr>
        <w:pStyle w:val="Destinataire"/>
        <w:spacing w:before="0"/>
        <w:rPr>
          <w:rFonts w:ascii="Avenir Medium" w:hAnsi="Avenir Medium"/>
          <w:bCs/>
          <w:lang w:val="fr-CI"/>
        </w:rPr>
      </w:pPr>
      <w:r w:rsidRPr="00E436FD">
        <w:rPr>
          <w:rFonts w:ascii="Avenir Medium" w:hAnsi="Avenir Medium"/>
          <w:bCs/>
        </w:rPr>
        <w:t xml:space="preserve">Cours 1 : </w:t>
      </w:r>
      <w:r w:rsidRPr="00E436FD">
        <w:rPr>
          <w:rFonts w:ascii="Avenir Medium" w:hAnsi="Avenir Medium"/>
          <w:bCs/>
          <w:lang w:val="fr-CI"/>
        </w:rPr>
        <w:t>Transmettre des valeurs malgré votre agenda chargé</w:t>
      </w:r>
    </w:p>
    <w:p w14:paraId="59C41B81" w14:textId="150D5B86" w:rsidR="003E24DF" w:rsidRPr="00F27CAD" w:rsidRDefault="003E24DF" w:rsidP="00F774CF">
      <w:pPr>
        <w:pStyle w:val="Destinataire"/>
        <w:spacing w:before="0"/>
        <w:rPr>
          <w:rFonts w:ascii="Avenir Medium" w:hAnsi="Avenir Medium"/>
          <w:b w:val="0"/>
        </w:rPr>
      </w:pPr>
    </w:p>
    <w:p w14:paraId="5360154E" w14:textId="0CA2C968" w:rsidR="003E24DF" w:rsidRPr="00E436FD" w:rsidRDefault="00F774CF" w:rsidP="00F774CF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Citez cinq valeurs que vous désirez inculquer à vos enfants !</w:t>
      </w:r>
    </w:p>
    <w:p w14:paraId="7D21CD08" w14:textId="2ECFBFBA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3F79246" w14:textId="72FB148A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4B1F4369" w14:textId="254FE766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01269A4" w14:textId="056CF1E0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07E66DCB" w14:textId="3F87CC3B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3C162ED5" w14:textId="6FC61B4B" w:rsidR="00F774CF" w:rsidRPr="00F27CAD" w:rsidRDefault="00F774CF" w:rsidP="00F774CF">
      <w:pPr>
        <w:pStyle w:val="Coordonnes"/>
        <w:ind w:left="1440"/>
        <w:rPr>
          <w:rFonts w:ascii="Avenir Medium" w:hAnsi="Avenir Medium"/>
        </w:rPr>
      </w:pPr>
    </w:p>
    <w:p w14:paraId="18B6D519" w14:textId="4806311C" w:rsidR="006C454F" w:rsidRPr="00E436FD" w:rsidRDefault="00F774CF" w:rsidP="00F27CAD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Sur une échelle de 1 à 10,</w:t>
      </w:r>
      <w:r w:rsidR="006C454F" w:rsidRPr="00E436FD">
        <w:rPr>
          <w:rFonts w:ascii="Avenir Medium" w:hAnsi="Avenir Medium"/>
          <w:color w:val="2C567A" w:themeColor="accent1"/>
        </w:rPr>
        <w:t xml:space="preserve"> à quel niveau,</w:t>
      </w:r>
      <w:r w:rsidRPr="00E436FD">
        <w:rPr>
          <w:rFonts w:ascii="Avenir Medium" w:hAnsi="Avenir Medium"/>
          <w:color w:val="2C567A" w:themeColor="accent1"/>
        </w:rPr>
        <w:t xml:space="preserve"> incarnez-vous </w:t>
      </w:r>
      <w:r w:rsidR="00F27CAD" w:rsidRPr="00E436FD">
        <w:rPr>
          <w:rFonts w:ascii="Avenir Medium" w:hAnsi="Avenir Medium"/>
          <w:color w:val="2C567A" w:themeColor="accent1"/>
        </w:rPr>
        <w:t>les</w:t>
      </w:r>
      <w:r w:rsidRPr="00E436FD">
        <w:rPr>
          <w:rFonts w:ascii="Avenir Medium" w:hAnsi="Avenir Medium"/>
          <w:color w:val="2C567A" w:themeColor="accent1"/>
        </w:rPr>
        <w:t xml:space="preserve"> valeurs </w:t>
      </w:r>
      <w:r w:rsidR="001203F3">
        <w:rPr>
          <w:rFonts w:ascii="Avenir Medium" w:hAnsi="Avenir Medium"/>
          <w:color w:val="2C567A" w:themeColor="accent1"/>
        </w:rPr>
        <w:t>citées</w:t>
      </w:r>
      <w:r w:rsidR="00F27CAD" w:rsidRPr="00E436FD">
        <w:rPr>
          <w:rFonts w:ascii="Avenir Medium" w:hAnsi="Avenir Medium"/>
          <w:color w:val="2C567A" w:themeColor="accent1"/>
        </w:rPr>
        <w:t xml:space="preserve"> plus haut </w:t>
      </w:r>
      <w:r w:rsidRPr="00E436FD">
        <w:rPr>
          <w:rFonts w:ascii="Avenir Medium" w:hAnsi="Avenir Medium"/>
          <w:color w:val="2C567A" w:themeColor="accent1"/>
        </w:rPr>
        <w:t xml:space="preserve">? </w:t>
      </w:r>
    </w:p>
    <w:p w14:paraId="29659489" w14:textId="04F1A7C5" w:rsidR="006C454F" w:rsidRPr="00E436FD" w:rsidRDefault="006C454F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  <w:r w:rsidRPr="00E436FD">
        <w:rPr>
          <w:rFonts w:ascii="Avenir Medium" w:hAnsi="Avenir Medium"/>
          <w:color w:val="2C567A" w:themeColor="accent1"/>
          <w:sz w:val="40"/>
          <w:szCs w:val="32"/>
        </w:rPr>
        <w:t>1-2-3-4-5-6-7-8-9-10</w:t>
      </w:r>
    </w:p>
    <w:p w14:paraId="6A52AF4D" w14:textId="77777777" w:rsidR="00F27CAD" w:rsidRPr="00E436FD" w:rsidRDefault="00F27CAD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4F03C997" w14:textId="55756862" w:rsidR="006C454F" w:rsidRPr="00E436FD" w:rsidRDefault="006C454F" w:rsidP="006C454F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Quel</w:t>
      </w:r>
      <w:r w:rsidR="00455A77" w:rsidRPr="00E436FD">
        <w:rPr>
          <w:rFonts w:ascii="Avenir Medium" w:hAnsi="Avenir Medium"/>
          <w:color w:val="2C567A" w:themeColor="accent1"/>
        </w:rPr>
        <w:t>s</w:t>
      </w:r>
      <w:r w:rsidRPr="00E436FD">
        <w:rPr>
          <w:rFonts w:ascii="Avenir Medium" w:hAnsi="Avenir Medium"/>
          <w:color w:val="2C567A" w:themeColor="accent1"/>
        </w:rPr>
        <w:t xml:space="preserve"> sont les moments de la journée </w:t>
      </w:r>
      <w:r w:rsidR="00F27CAD" w:rsidRPr="00E436FD">
        <w:rPr>
          <w:rFonts w:ascii="Avenir Medium" w:hAnsi="Avenir Medium"/>
          <w:color w:val="2C567A" w:themeColor="accent1"/>
        </w:rPr>
        <w:t>pendant lesquels vous</w:t>
      </w:r>
      <w:r w:rsidRPr="00E436FD">
        <w:rPr>
          <w:rFonts w:ascii="Avenir Medium" w:hAnsi="Avenir Medium"/>
          <w:color w:val="2C567A" w:themeColor="accent1"/>
        </w:rPr>
        <w:t xml:space="preserve"> pouvez consacrer plus de temps à vos enfants ? </w:t>
      </w:r>
    </w:p>
    <w:p w14:paraId="37D1EE58" w14:textId="05052D97" w:rsidR="006C454F" w:rsidRPr="00E436FD" w:rsidRDefault="006C454F" w:rsidP="006C454F">
      <w:pPr>
        <w:pStyle w:val="Coordonnes"/>
        <w:ind w:left="720"/>
        <w:rPr>
          <w:rFonts w:ascii="Avenir Medium" w:hAnsi="Avenir Medium"/>
          <w:color w:val="2C567A" w:themeColor="accent1"/>
        </w:rPr>
      </w:pPr>
    </w:p>
    <w:p w14:paraId="6D65CD1D" w14:textId="4D7D490A" w:rsidR="006C454F" w:rsidRPr="00E436FD" w:rsidRDefault="006C454F" w:rsidP="00F27CAD">
      <w:pPr>
        <w:pStyle w:val="Coordonnes"/>
        <w:numPr>
          <w:ilvl w:val="0"/>
          <w:numId w:val="7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 xml:space="preserve">Tôt le matin </w:t>
      </w:r>
    </w:p>
    <w:p w14:paraId="5E4D13F0" w14:textId="2A912AC7" w:rsidR="006C454F" w:rsidRPr="00E436FD" w:rsidRDefault="006C454F" w:rsidP="00F27CAD">
      <w:pPr>
        <w:pStyle w:val="Coordonnes"/>
        <w:numPr>
          <w:ilvl w:val="0"/>
          <w:numId w:val="7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 xml:space="preserve">A midi </w:t>
      </w:r>
    </w:p>
    <w:p w14:paraId="5D15B1BC" w14:textId="5807F448" w:rsidR="006C454F" w:rsidRPr="00E436FD" w:rsidRDefault="006C454F" w:rsidP="00F27CAD">
      <w:pPr>
        <w:pStyle w:val="Coordonnes"/>
        <w:numPr>
          <w:ilvl w:val="0"/>
          <w:numId w:val="7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 xml:space="preserve">Le soir </w:t>
      </w:r>
    </w:p>
    <w:p w14:paraId="483DBBE5" w14:textId="322DE8C3" w:rsidR="006C454F" w:rsidRPr="00E436FD" w:rsidRDefault="006C454F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035E2546" w14:textId="059EC989" w:rsidR="006C454F" w:rsidRPr="00E436FD" w:rsidRDefault="006C454F" w:rsidP="006C454F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Quel</w:t>
      </w:r>
      <w:r w:rsidR="00455A77" w:rsidRPr="00E436FD">
        <w:rPr>
          <w:rFonts w:ascii="Avenir Medium" w:hAnsi="Avenir Medium"/>
          <w:color w:val="2C567A" w:themeColor="accent1"/>
        </w:rPr>
        <w:t>s</w:t>
      </w:r>
      <w:r w:rsidRPr="00E436FD">
        <w:rPr>
          <w:rFonts w:ascii="Avenir Medium" w:hAnsi="Avenir Medium"/>
          <w:color w:val="2C567A" w:themeColor="accent1"/>
        </w:rPr>
        <w:t xml:space="preserve"> sont les jours de la semaine </w:t>
      </w:r>
      <w:r w:rsidR="00E21710" w:rsidRPr="00E436FD">
        <w:rPr>
          <w:rFonts w:ascii="Avenir Medium" w:hAnsi="Avenir Medium"/>
          <w:color w:val="2C567A" w:themeColor="accent1"/>
        </w:rPr>
        <w:t xml:space="preserve">pendant lesquels </w:t>
      </w:r>
      <w:r w:rsidRPr="00E436FD">
        <w:rPr>
          <w:rFonts w:ascii="Avenir Medium" w:hAnsi="Avenir Medium"/>
          <w:color w:val="2C567A" w:themeColor="accent1"/>
        </w:rPr>
        <w:t xml:space="preserve">vous pouvez consacrer plus de temps à vos enfants ? </w:t>
      </w:r>
    </w:p>
    <w:p w14:paraId="2E76FBF6" w14:textId="01BBEE63" w:rsidR="006C454F" w:rsidRPr="00E436FD" w:rsidRDefault="006C454F" w:rsidP="006C454F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 xml:space="preserve">     </w:t>
      </w:r>
    </w:p>
    <w:p w14:paraId="25ACDA25" w14:textId="446D149D" w:rsidR="006C454F" w:rsidRPr="00E436FD" w:rsidRDefault="00455A77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Lundi</w:t>
      </w:r>
    </w:p>
    <w:p w14:paraId="6AD5DAE8" w14:textId="2218B958" w:rsidR="00455A77" w:rsidRPr="00E436FD" w:rsidRDefault="00455A77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Mardi</w:t>
      </w:r>
    </w:p>
    <w:p w14:paraId="5B8878CE" w14:textId="51610072" w:rsidR="00455A77" w:rsidRPr="00E436FD" w:rsidRDefault="00455A77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Mercredi</w:t>
      </w:r>
    </w:p>
    <w:p w14:paraId="400E8370" w14:textId="40EEAEB8" w:rsidR="00455A77" w:rsidRPr="00E436FD" w:rsidRDefault="00455A77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Jeudi</w:t>
      </w:r>
    </w:p>
    <w:p w14:paraId="6CB801A7" w14:textId="17661B1D" w:rsidR="00455A77" w:rsidRPr="00E436FD" w:rsidRDefault="00455A77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Vendredi</w:t>
      </w:r>
    </w:p>
    <w:p w14:paraId="716A1F09" w14:textId="5EE644A0" w:rsidR="00455A77" w:rsidRPr="00E436FD" w:rsidRDefault="00455A77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Samedi</w:t>
      </w:r>
    </w:p>
    <w:p w14:paraId="4C480F05" w14:textId="5C34D3F7" w:rsidR="00455A77" w:rsidRPr="00E436FD" w:rsidRDefault="00455A77" w:rsidP="006C454F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Dimanche</w:t>
      </w:r>
    </w:p>
    <w:p w14:paraId="50168EB1" w14:textId="77777777" w:rsidR="00455A77" w:rsidRPr="00E436FD" w:rsidRDefault="00455A77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4B53D2F0" w14:textId="77777777" w:rsidR="00455A77" w:rsidRPr="00E436FD" w:rsidRDefault="00455A77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21846531" w14:textId="77777777" w:rsidR="00455A77" w:rsidRPr="00E436FD" w:rsidRDefault="00455A77" w:rsidP="00455A77">
      <w:pPr>
        <w:pStyle w:val="Coordonnes"/>
        <w:rPr>
          <w:rFonts w:ascii="Avenir Medium" w:hAnsi="Avenir Medium"/>
          <w:color w:val="2C567A" w:themeColor="accent1"/>
        </w:rPr>
      </w:pPr>
    </w:p>
    <w:p w14:paraId="6F2AD560" w14:textId="4508F108" w:rsidR="00455A77" w:rsidRPr="00E436FD" w:rsidRDefault="00455A77" w:rsidP="00455A77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Quel</w:t>
      </w:r>
      <w:r w:rsidR="00E21710">
        <w:rPr>
          <w:rFonts w:ascii="Avenir Medium" w:hAnsi="Avenir Medium"/>
          <w:color w:val="2C567A" w:themeColor="accent1"/>
        </w:rPr>
        <w:t>le</w:t>
      </w:r>
      <w:r w:rsidRPr="00E436FD">
        <w:rPr>
          <w:rFonts w:ascii="Avenir Medium" w:hAnsi="Avenir Medium"/>
          <w:color w:val="2C567A" w:themeColor="accent1"/>
        </w:rPr>
        <w:t xml:space="preserve">s sont les </w:t>
      </w:r>
      <w:r w:rsidR="00F27CAD" w:rsidRPr="00E436FD">
        <w:rPr>
          <w:rFonts w:ascii="Avenir Medium" w:hAnsi="Avenir Medium"/>
          <w:color w:val="2C567A" w:themeColor="accent1"/>
        </w:rPr>
        <w:t>périodes</w:t>
      </w:r>
      <w:r w:rsidRPr="00E436FD">
        <w:rPr>
          <w:rFonts w:ascii="Avenir Medium" w:hAnsi="Avenir Medium"/>
          <w:color w:val="2C567A" w:themeColor="accent1"/>
        </w:rPr>
        <w:t xml:space="preserve"> de l’année pendant lesquel</w:t>
      </w:r>
      <w:r w:rsidR="00E21710">
        <w:rPr>
          <w:rFonts w:ascii="Avenir Medium" w:hAnsi="Avenir Medium"/>
          <w:color w:val="2C567A" w:themeColor="accent1"/>
        </w:rPr>
        <w:t>le</w:t>
      </w:r>
      <w:r w:rsidRPr="00E436FD">
        <w:rPr>
          <w:rFonts w:ascii="Avenir Medium" w:hAnsi="Avenir Medium"/>
          <w:color w:val="2C567A" w:themeColor="accent1"/>
        </w:rPr>
        <w:t xml:space="preserve">s vous pouvez consacrer plus de temps à vos enfants ? </w:t>
      </w:r>
    </w:p>
    <w:p w14:paraId="7E8EB11B" w14:textId="17997E80" w:rsidR="006C454F" w:rsidRPr="00E436FD" w:rsidRDefault="00455A77" w:rsidP="00E21710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203F3"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</w:t>
      </w:r>
    </w:p>
    <w:p w14:paraId="1EF1D00E" w14:textId="77777777" w:rsidR="00455A77" w:rsidRPr="00E436FD" w:rsidRDefault="00455A77" w:rsidP="00455A77">
      <w:pPr>
        <w:pStyle w:val="Coordonnes"/>
        <w:rPr>
          <w:rFonts w:ascii="Avenir Medium" w:hAnsi="Avenir Medium"/>
          <w:color w:val="2C567A" w:themeColor="accent1"/>
        </w:rPr>
      </w:pPr>
    </w:p>
    <w:p w14:paraId="3DC758E4" w14:textId="3DB23F64" w:rsidR="00455A77" w:rsidRPr="00E436FD" w:rsidRDefault="00455A77" w:rsidP="00455A77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 xml:space="preserve">Quelles activités pouvez-vous pratiquer avec vos enfants pendant </w:t>
      </w:r>
      <w:r w:rsidR="00F27CAD" w:rsidRPr="00E436FD">
        <w:rPr>
          <w:rFonts w:ascii="Avenir Medium" w:hAnsi="Avenir Medium"/>
          <w:color w:val="2C567A" w:themeColor="accent1"/>
        </w:rPr>
        <w:t>les</w:t>
      </w:r>
      <w:r w:rsidRPr="00E436FD">
        <w:rPr>
          <w:rFonts w:ascii="Avenir Medium" w:hAnsi="Avenir Medium"/>
          <w:color w:val="2C567A" w:themeColor="accent1"/>
        </w:rPr>
        <w:t xml:space="preserve"> moments </w:t>
      </w:r>
      <w:r w:rsidR="00F27CAD" w:rsidRPr="00E436FD">
        <w:rPr>
          <w:rFonts w:ascii="Avenir Medium" w:hAnsi="Avenir Medium"/>
          <w:color w:val="2C567A" w:themeColor="accent1"/>
        </w:rPr>
        <w:t xml:space="preserve">cités plus haut </w:t>
      </w:r>
      <w:r w:rsidRPr="00E436FD">
        <w:rPr>
          <w:rFonts w:ascii="Avenir Medium" w:hAnsi="Avenir Medium"/>
          <w:color w:val="2C567A" w:themeColor="accent1"/>
        </w:rPr>
        <w:t>pour</w:t>
      </w:r>
      <w:r w:rsidR="00E21710">
        <w:rPr>
          <w:rFonts w:ascii="Avenir Medium" w:hAnsi="Avenir Medium"/>
          <w:color w:val="2C567A" w:themeColor="accent1"/>
        </w:rPr>
        <w:t xml:space="preserve"> leur</w:t>
      </w:r>
      <w:r w:rsidRPr="00E436FD">
        <w:rPr>
          <w:rFonts w:ascii="Avenir Medium" w:hAnsi="Avenir Medium"/>
          <w:color w:val="2C567A" w:themeColor="accent1"/>
        </w:rPr>
        <w:t xml:space="preserve"> transmettre vos valeurs ?  </w:t>
      </w:r>
    </w:p>
    <w:p w14:paraId="23A9F853" w14:textId="0C60B760" w:rsidR="00455A77" w:rsidRPr="00E436FD" w:rsidRDefault="00455A77" w:rsidP="00455A77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203F3"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</w:t>
      </w:r>
      <w:r w:rsidRPr="00E436FD">
        <w:rPr>
          <w:rFonts w:ascii="Avenir Medium" w:hAnsi="Avenir Medium"/>
          <w:color w:val="2C567A" w:themeColor="accent1"/>
        </w:rPr>
        <w:t xml:space="preserve"> </w:t>
      </w:r>
    </w:p>
    <w:sectPr w:rsidR="00455A77" w:rsidRPr="00E436FD" w:rsidSect="00704E29">
      <w:headerReference w:type="default" r:id="rId11"/>
      <w:footerReference w:type="default" r:id="rId12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5E823" w14:textId="77777777" w:rsidR="001A2B50" w:rsidRDefault="001A2B50" w:rsidP="00D45945">
      <w:pPr>
        <w:spacing w:before="0" w:after="0" w:line="240" w:lineRule="auto"/>
      </w:pPr>
      <w:r>
        <w:separator/>
      </w:r>
    </w:p>
  </w:endnote>
  <w:endnote w:type="continuationSeparator" w:id="0">
    <w:p w14:paraId="79546938" w14:textId="77777777" w:rsidR="001A2B50" w:rsidRDefault="001A2B50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53153" w14:textId="14EE2D88" w:rsidR="00A0705B" w:rsidRPr="00A0705B" w:rsidRDefault="00A0705B" w:rsidP="00A0705B">
    <w:pPr>
      <w:pStyle w:val="Pieddepage"/>
      <w:jc w:val="center"/>
      <w:rPr>
        <w:rFonts w:ascii="Avenir Medium" w:hAnsi="Avenir Medium"/>
        <w:color w:val="2C567A" w:themeColor="accent1"/>
        <w:sz w:val="21"/>
        <w:szCs w:val="16"/>
      </w:rPr>
    </w:pPr>
    <w:r w:rsidRPr="00A0705B">
      <w:rPr>
        <w:rFonts w:ascii="Avenir Medium" w:hAnsi="Avenir Medium"/>
        <w:color w:val="2C567A" w:themeColor="accent1"/>
        <w:sz w:val="21"/>
        <w:szCs w:val="16"/>
      </w:rPr>
      <w:t>www.eduquersonenfant.com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F30B2" w14:textId="77777777" w:rsidR="001A2B50" w:rsidRDefault="001A2B50" w:rsidP="00D45945">
      <w:pPr>
        <w:spacing w:before="0" w:after="0" w:line="240" w:lineRule="auto"/>
      </w:pPr>
      <w:r>
        <w:separator/>
      </w:r>
    </w:p>
  </w:footnote>
  <w:footnote w:type="continuationSeparator" w:id="0">
    <w:p w14:paraId="11BBF79B" w14:textId="77777777" w:rsidR="001A2B50" w:rsidRDefault="001A2B50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F63F9" w14:textId="53C670FD" w:rsidR="00D45945" w:rsidRDefault="0085357E">
    <w:pPr>
      <w:pStyle w:val="En-tte"/>
    </w:pPr>
    <w:r>
      <w:rPr>
        <w:rFonts w:ascii="Corbel" w:eastAsia="Corbel" w:hAnsi="Corbel" w:cs="Corbel"/>
        <w:noProof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727E86C" wp14:editId="2B351358">
              <wp:simplePos x="0" y="0"/>
              <wp:positionH relativeFrom="page">
                <wp:posOffset>-152400</wp:posOffset>
              </wp:positionH>
              <wp:positionV relativeFrom="page">
                <wp:posOffset>-1236133</wp:posOffset>
              </wp:positionV>
              <wp:extent cx="7959090" cy="12820924"/>
              <wp:effectExtent l="0" t="0" r="3810" b="6350"/>
              <wp:wrapNone/>
              <wp:docPr id="3" name="Groupe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4"/>
                        <a:chOff x="0" y="-1"/>
                        <a:chExt cx="7959090" cy="12820924"/>
                      </a:xfrm>
                    </wpg:grpSpPr>
                    <wps:wsp>
                      <wps:cNvPr id="1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072467" y="-1"/>
                          <a:ext cx="3685210" cy="28109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6" y="467687"/>
                          <a:ext cx="1944158" cy="185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868172" y="2256312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330093" y="1907677"/>
                          <a:ext cx="1035907" cy="9031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97783B2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orme libre : Form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0198A8B" w14:textId="232B5C66" w:rsidR="00E436FD" w:rsidRPr="00E436FD" w:rsidRDefault="00E436FD" w:rsidP="00E436FD">
                            <w:pPr>
                              <w:jc w:val="center"/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</w:pPr>
                            <w:proofErr w:type="spellStart"/>
                            <w:r w:rsidRPr="00E436FD"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  <w:t>Masterclass</w:t>
                            </w:r>
                            <w:proofErr w:type="spellEnd"/>
                            <w:r w:rsidRPr="00E436FD"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  <w:t xml:space="preserve"> Parents Avisés Premium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27E86C" id="Groupe 3" o:spid="_x0000_s1026" alt="&quot;&quot;" style="position:absolute;left:0;text-align:left;margin-left:-12pt;margin-top:-97.35pt;width:626.7pt;height:1009.5pt;z-index:-251654144;mso-position-horizontal-relative:page;mso-position-vertical-relative:page" coordorigin="" coordsize="79590,1282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">
              <v:shape id="Forme libre : Forme 10" o:spid="_x0000_s1027" alt="&quot;&quot;" style="position:absolute;left:40724;width:36852;height:28109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003547,2795688;1986324,2802856;1987356,2803198;2146751,2722921;2091066,2733169;2007538,2741367;2003561,2733169;2061897,2729070;2146751,2722921;2291598,2712193;2288196,2712935;2289940,2712673;1252477,2696788;1311476,2708574;1336667,2709598;1406936,2736244;1438756,2741367;1440746,2741881;1448037,2736244;1475879,2742393;1503722,2747516;1558583,2757378;1559407,2756740;1623047,2764939;1653540,2769038;1684035,2771088;1746348,2773137;1831201,2772112;1834885,2772112;1843135,2768525;1861696,2763913;1880589,2763657;1893516,2764938;1896996,2772112;1926661,2772112;1917381,2782360;1912078,2787484;1894841,2793633;1863021,2793633;1821921,2791584;1733090,2789534;1666798,2785435;1608462,2779286;1550125,2772112;1461295,2761864;1392352,2744442;1393150,2743995;1352577,2734194;1316779,2721897;1275679,2711649;1233252,2700375;1252477,2696788;2032930,2674817;2012673,2677206;1872579,2682674;1918706,2687052;1930639,2685002;2012841,2677829;2026368,2675796;2158798,2659968;2089994,2668085;2113604,2668605;2147579,2663738;2409957,2657598;2194160,2702018;2303364,2683210;1026423,2636837;1178893,2687052;1233252,2700375;1274352,2711647;1315454,2721896;1351251,2734193;1343296,2739318;1322082,2736243;1246511,2714722;1209387,2703449;1172264,2691151;1123208,2677829;1080781,2663482;1047636,2650159;1026423,2636837;1088738,2611217;1161658,2639912;1152377,2644011;1067524,2612241;1088738,2611217;819593,2541530;909750,2580473;928311,2596870;885885,2579447;854065,2564076;819593,2541530;977687,2515233;977699,2515525;982177,2519715;982670,2517959;2913917,2447962;2909103,2448272;2829553,2492339;2751328,2525133;2695643,2550753;2665150,2561001;2633330,2571249;2594880,2586622;2565712,2599944;2523285,2613267;2479533,2625564;2467600,2634787;2449039,2639912;2402635,2646061;2342972,2660408;2288614,2673730;2228951,2687053;2154704,2701400;2049964,2714722;2047313,2717797;1996953,2727529;1998258,2728045;2054183,2717238;2055268,2714722;2160009,2701400;2234255,2687053;2293917,2673730;2348277,2660408;2407939,2646061;2454343,2639912;2422930,2654481;2423849,2654259;2456995,2638886;2475557,2633763;2476793,2633498;2484837,2626589;2528590,2614291;2571017,2600969;2600185,2587646;2638633,2572274;2670453,2562026;2692273,2554694;2703600,2548703;2759284,2523083;2837508,2490289;640380,2433790;645413,2437127;647132,2437804;2922816,2407037;2922361,2407279;2922361,2407572;2924468,2407804;2925013,2407279;2951460,2391740;2943631,2395920;2942248,2397031;2947615,2394376;532124,2340121;582198,2385692;542494,2348865;3045333,2340090;3045214,2340123;3044337,2344766;3023124,2363213;2997933,2384733;2999451,2384463;3023124,2364237;3044337,2345791;3045333,2340090;661713,2317013;664338,2319484;664470,2319146;465597,2293525;500069,2310947;501761,2312488;517469,2315174;553100,2340666;602157,2371410;623370,2393956;635302,2405230;685684,2438024;671100,2447246;624180,2406949;622045,2407279;666447,2445413;671100,2447246;685685,2438024;811638,2514884;786448,2521033;795728,2526157;758605,2527182;734740,2514884;712202,2501562;656517,2465693;604809,2429825;557079,2393956;534540,2376535;513327,2358088;521282,2349890;547799,2368336;576967,2385758;612764,2415478;615806,2417495;576967,2385758;549124,2368336;522607,2349890;493439,2322219;465597,2293525;3386402,2130580;3385730,2130803;3371249,2157667;3372482,2002192;3337347,2041421;3320110,2066017;3302875,2088563;3261774,2130580;3225977,2172597;3194157,2206416;3191504,2207670;3189333,2210156;3192831,2208466;3224650,2174648;3260449,2132630;3301549,2090613;3318785,2068068;3336020,2043472;3371818,2003504;3509705,1988132;3492468,2028099;3461975,2071141;3431480,2115209;3403638,2142878;3422200,2114183;3438110,2085489;3450042,2070117;3465952,2049621;3480537,2029125;3509705,1988132;3423887,1900286;3391705,1944065;3391114,1945117;3423525,1901023;3441537,1801130;3402857,1882816;3321492,2011371;3309580,2025929;3309504,2026050;3281660,2062943;3253819,2102911;3221999,2133655;3195482,2168499;3039034,2304798;2987326,2338617;2982365,2341533;2980226,2343207;2958603,2356832;2940923,2372436;2875956,2410354;2865777,2415325;2838127,2432747;2834135,2434752;2828226,2439049;2776520,2465694;2724811,2490289;2718893,2492608;2683883,2510185;2673030,2514417;2662498,2520008;2626700,2535381;2593253,2545521;2518707,2574584;2343813,2625004;2221939,2649226;2320434,2634787;2338995,2631712;2398657,2615315;2435780,2606092;2495443,2582521;2563060,2564075;2606382,2550943;2625375,2542554;2642609,2538456;2666475,2528207;2672746,2524838;2689015,2512835;2724811,2496438;2765537,2481008;2780496,2473891;2832204,2447246;2854743,2430849;2879934,2418552;2944899,2380634;2991304,2346815;3043011,2312997;3199459,2176696;3220990,2148405;3221999,2145952;3256470,2104960;3267077,2092662;3281180,2077542;3285639,2071141;3313480,2034248;3367840,1947139;3420873,1853882;3436452,1815963;3586602,1710408;3582625,1712458;3582625,1712458;3599125,1649672;3598649,1651484;3602512,1655068;3614445,1665316;3622400,1661217;3622600,1660431;3617096,1663267;3603838,1654043;3587307,1533256;3586382,1533296;3584704,1533368;3585276,1538240;3583951,1563861;3578648,1579232;3546828,1618175;3538873,1651994;3530918,1663267;3517660,1712458;3503075,1751401;3487165,1789319;3477885,1819038;3467278,1849782;3475737,1839613;3483188,1818013;3489817,1787268;3505727,1749351;3520311,1710408;3533570,1661217;3541525,1649944;3549480,1616126;3581300,1577183;3560086,1656093;3544176,1721681;3508378,1805715;3501297,1814230;3498270,1826980;3488491,1848758;3451368,1911271;3434132,1944065;3423525,1961487;3410267,1979934;3374470,2029125;3336020,2077290;3286965,2141854;3232605,2205392;3196809,2241260;3158359,2276104;3145101,2290451;3130517,2304798;3107977,2319146;3071114,2350694;3072179,2353989;3033731,2384733;2992629,2407279;2959484,2427775;2928085,2445512;2932968,2445198;2967439,2425726;3000586,2405230;3041686,2382684;3080136,2351939;3078809,2347840;3115932,2316072;3138472,2301724;3153056,2287377;3166314,2273030;3204764,2238186;3240560,2202317;3294920,2138779;3343975,2074216;3382425,2026050;3418222,1976859;3431480,1958412;3442087,1940991;3459323,1908197;3496446,1845683;3511030,1803666;3546828,1719632;3562738,1654044;3583951,1575133;3588734,1561272;3585276,1560786;3586602,1535166;3615770,1511595;3600332,1561318;3600333,1561318;3615771,1511596;3627703,1501347;3619748,1514670;3617926,1542595;3617096,1568984;3603838,1600518;3603838,1604120;3619748,1568984;3622400,1514669;3628581,1504317;3570692,1457279;3562004,1473152;3558760,1496223;3554577,1485446;3553047,1486967;3557435,1498273;3554783,1514670;3560086,1527992;3564197,1527815;3561411,1520818;3564063,1504421;3570692,1457279;3682063,1429610;3684714,1430634;3683388,1473676;3684714,1503396;3680736,1557711;3676759,1588455;3664826,1633547;3660850,1671465;3640961,1741152;3622400,1801616;3589255,1812889;3591906,1806740;3597210,1763698;3617096,1718607;3633006,1711433;3633006,1711432;3650243,1633547;3659523,1596654;3667478,1558736;3674108,1522867;3676759,1489049;3678085,1460354;3680736,1444982;3682063,1429610;186731,954440;187391,954695;187454,954552;266722,807551;237554,849567;213689,864940;213632,865921;211324,905153;211391,905060;213689,865964;237554,850592;266722,808575;267716,809087;268213,808319;282631,718392;264069,728640;236228,773731;242597,777670;242805,776978;237554,773731;265396,728640;281832,719565;384721,659978;383046,661014;375937,682140;371462,692772;249486,864940;232249,906957;216339,949999;181868,1040182;159329,1101671;148723,1147788;143419,1171358;139441,1194929;127509,1258467;123531,1297410;130161,1338402;133268,1316066;132813,1308682;138116,1265640;150048,1202102;159512,1193324;173254,1122236;172588,1109869;185686,1080844;193479,1056476;191149,1060678;183194,1058629;163306,1102696;164633,1127292;155351,1174433;154026,1182631;140768,1194929;144745,1171358;150048,1147788;160655,1101671;183194,1040182;217666,949999;233576,906957;250811,864940;372787,692772;384721,659978;408587,557497;408586,557497;415214,561596;415214,561595;647491,411592;647237,411749;646463,412426;635635,421197;632897,424275;631108,425837;623370,434520;542495,508306;519955,528802;497417,550323;397752,635470;498742,549298;521281,527777;543820,507281;624695,433494;632897,424275;646463,412426;681147,340925;669704,344006;661194,346448;659168,348434;644583,358683;607460,377129;582270,398651;558405,420171;542495,431445;541955,430922;526917,444896;501394,469363;460294,504207;466922,510355;467049,510268;461619,505231;502719,470387;543820,431445;559730,420172;583595,398651;608785,377130;645909,358684;660493,348436;676403,343824;681426,342619;2601510,155771;2669127,179341;2698295,197788;2633330,173192;2601510,155771;2381422,80959;2434455,90182;2508702,118877;2381422,80959;1583273,74170;1555430,76860;1495767,83009;1437430,93257;1412240,99406;1383072,105555;1319246,115247;1307499,118878;1226624,140398;1147074,164994;1091389,184466;1054266,195738;962783,228532;919031,250054;876605,271574;808987,310517;745347,349460;684439,390530;689662,395577;702589,388723;713592,382384;753302,355609;816942,316666;884558,277723;926985,256202;970738,234681;1062220,201887;1098018,187540;1153703,168068;1233252,143472;1314127,121952;1348101,116794;1364512,112459;1587886,75211;2057422,52137;2085761,54314;2124211,64563;2095043,61489;2034054,52265;2057422,52137;2211716,44066;2266074,47140;2332366,67636;2250164,56364;2211716,44066;1768226,43810;1615092,50215;1509025,61488;1458644,71736;1414891,84033;1353902,90182;1123208,158845;1039681,187540;1014490,194713;991951,203937;949525,221358;883233,248003;832851,278747;687010,366881;656532,387367;626715,408410;627347,408899;397979,616935;351574,666126;330361,695846;309148,723515;269373,780905;226107,833604;225621,835220;211036,865964;200429,880312;197778,882361;186012,912593;183194,930528;180543,956148;161981,998165;144745,1040182;126183,1101671;115576,1158036;108948,1214400;118228,1175457;119088,1172243;120880,1157010;131486,1100646;134807,1101503;135096,1100551;131488,1099621;150049,1038132;167284,996115;185761,954291;184521,954098;187173,928478;201756,880312;212363,865964;212719,865215;226947,835220;270699,781930;310474,724540;331687,696871;352901,667151;399305,617960;628674,409924;689662,366882;835503,278748;885885,248004;952176,221359;994603,203937;1017143,194714;1042333,187540;1125861,158845;1356555,90183;1417544,84034;1461295,71737;1511677,61489;1617743,50215;1770877,44194;1893962,47387;1954504,0;2016818,3074;2080458,8198;2122884,16397;2150727,26645;2185199,21520;2236906,30744;2268726,37917;2267401,38943;2266074,46116;2211716,43042;2193154,38943;2174592,35868;2138794,29719;2102997,23570;2065874,19471;2024774,19471;1991628,19471;1939921,19471;1937492,18872;1914730,27669;1922684,37917;2002234,50215;1966834,50693;1967431,50728;2004886,50215;2036706,53290;2097694,62513;2126862,65588;2175919,73786;2226300,81985;2275356,91208;2324412,102481;2348277,107605;2372142,113753;2372449,113971;2389563,116252;2431037,128164;2436830,134949;2438433,135275;2475557,146547;2507377,156795;2539197,168069;2563062,178317;2578971,184466;2596207,191639;2654543,217260;2728790,254153;2767239,274649;2768353,275264;2788002,284491;3536221,1372221;3535662,1380797;3550805,1382469;3565388,1390667;3572018,1418337;3597208,1451131;3607816,1451876;3607816,1443957;3618594,1420816;3618422,1416288;3629028,1388618;3643613,1388618;3666151,1377345;3668803,1422437;3662175,1443957;3654220,1464454;3650241,1498273;3648916,1515694;3646265,1533116;3640612,1536030;3640961,1537215;3646377,1534424;3648916,1517744;3650241,1500323;3654220,1466503;3662175,1446007;3668803,1424487;3679410,1430635;3678085,1446007;3675433,1461380;3674106,1490074;3671455,1523893;3664826,1559762;3656871,1597679;3647590,1634572;3630355,1712458;3614445,1719632;3594557,1764724;3589253,1807766;3586602,1813915;3564063,1861056;3557433,1865155;3529592,1915370;3558760,1865155;3565388,1861056;3522962,1954313;3500423,1963537;3495749,1970764;3496446,1971734;3501750,1963536;3524288,1954313;3508378,1989157;3479210,2030149;3464627,2050645;3448717,2071141;3436783,2086513;3419548,2116233;3400987,2144928;3371818,2175672;3342650,2204367;3343865,2202432;3310829,2237161;3239234,2297625;3225139,2314388;3239234,2298649;3310829,2238185;3256470,2301723;3228462,2324398;3205977,2337174;3204762,2338617;3190705,2346976;3190179,2349890;3127864,2399081;3061573,2446222;3058507,2447941;3036382,2469792;2983349,2500536;2933783,2529271;2933605,2529438;2983349,2501562;3036382,2470818;2992629,2504636;2956998,2522570;2932350,2530617;2931641,2531282;2905124,2544604;2895133,2548183;2869992,2563948;2845463,2577398;2808340,2595844;2796408,2596870;2783145,2601426;2781084,2602637;2797733,2597894;2809666,2596870;2761936,2624539;2731441,2636838;2700948,2648110;2679409,2650607;2675756,2652209;2574993,2686028;2569856,2686930;2539197,2702425;2556432,2706524;2492792,2728045;2498095,2713698;2476882,2719847;2456995,2724970;2415894,2735219;2410402,2730124;2390702,2733169;2366837,2737268;2317782,2746492;2316165,2747073;2362860,2738292;2386725,2734193;2406612,2731119;2414567,2736243;2455669,2725995;2475555,2720871;2496769,2714722;2491465,2729070;2435780,2749566;2433051,2748975;2394680,2760838;2362860,2768013;2315130,2777235;2295409,2775955;2254160,2782159;2252816,2784410;2142772,2800806;2117581,2795682;2096368,2795682;2059244,2804906;2026099,2806955;1992953,2807980;1989352,2806787;1959145,2810927;1922684,2805930;1924011,2804906;1930639,2797732;1900146,2794658;1914730,2788509;1958483,2787483;2000909,2786459;2061896,2787483;2104323,2784410;2183872,2771086;2236906,2761864;2276681,2760838;2279448,2759845;2240884,2760839;2187851,2770062;2108301,2783385;2065874,2786459;2004886,2785435;1962459,2786459;1918706,2787484;1920033,2783385;1929313,2773137;2337669,2720871;2614768,2639912;2687688,2610192;2728790,2593795;2771216,2576374;2850766,2539480;2914406,2501562;3033731,2429825;3066876,2409329;3098696,2387808;3146426,2353989;3166314,2328369;3194881,2308128;3195111,2306856;3167640,2326320;3147752,2351939;3100022,2385759;3068202,2407279;3035057,2427775;2915733,2499512;2852093,2537431;2772543,2574324;2730116,2591745;2689015,2608142;2616095,2637862;2338995,2718822;1930639,2771088;1900146,2771088;1896168,2762889;1864348,2761864;1835180,2771088;1750326,2772112;1688013,2770062;1657518,2768013;1627025,2763913;1645394,2748769;1641608,2749566;1573169,2739770;1570013,2740343;1438757,2721897;1387049,2713698;1341971,2707549;1287612,2688077;1219994,2668606;1149726,2647085;1161658,2639912;1210714,2647085;1231927,2661432;1304847,2677829;1449364,2706524;1485160,2711649;1523610,2716772;1566037,2723946;1612791,2731761;1616417,2731119;1660170,2736244;1661495,2734194;1725135,2736244;1735742,2737268;1833853,2737268;1905448,2739318;1990301,2734194;2000908,2734194;2004886,2742393;2088413,2734194;2144098,2723946;2175917,2719847;2195806,2717797;2239557,2709599;2275356,2703450;2311152,2696276;2376815,2687492;2385400,2685003;2316457,2694226;2280659,2701400;2244862,2707549;2201109,2715748;2181222,2717797;2149402,2721897;2063223,2728045;2004886,2732145;1994279,2732145;1909426,2737268;1837831,2735219;1739720,2735219;1729113,2734194;1688013,2720871;1665473,2732145;1665416,2732233;1684035,2722921;1725136,2736243;1661496,2734193;1661998,2733943;1620395,2729070;1571340,2720871;1528913,2713698;1490464,2708574;1454667,2703450;1310151,2674755;1237231,2658358;1216017,2644011;1166961,2636837;1094041,2608142;1072828,2609167;997255,2579447;983996,2561001;986648,2559977;1033053,2579447;1079456,2598919;1092714,2592770;1038356,2565100;993278,2549728;930963,2522058;877930,2495413;794403,2467744;762583,2447247;769212,2445198;801032,2452371;734740,2399081;697617,2375511;663145,2351939;619393,2324270;555754,2269955;551387,2259406;538517,2249458;494765,2212565;489462,2194119;472225,2175672;470172,2173183;449686,2162349;409911,2118283;387372,2077290;384721,2077290;354227,2032199;325059,1987107;294564,1934842;266722,1881552;294564,1917420;322407,1962512;331687,1987107;335524,1991455;330802,1972481;318490,1955209;298449,1920375;274676,1889749;245508,1828261;220518,1765228;212313,1746854;176573,1636585;160767,1556536;160655,1558736;161981,1575133;168610,1613052;176564,1651994;163306,1618175;154026,1575133;143419,1575133;136790,1536190;127509,1511595;119554,1488025;97015,1469578;90386,1469578;83756,1443957;81105,1411163;86408,1365048;89060,1348651;93575,1337404;91380,1311757;94363,1273839;99666,1266154;99666,1261541;89060,1276914;79780,1266666;62543,1248219;59394,1233616;58566,1234896;53263,1275888;49285,1316881;45308,1348651;45308,1414237;46633,1448057;49285,1481875;37353,1513645;34701,1513645;26746,1452156;26746,1388618;33375,1339427;45302,1348645;34701,1338402;32050,1301509;34701,1245144;36026,1229773;40005,1204152;55915,1158036;63842,1127400;61218,1120117;51936,1161110;36026,1207227;32050,1232846;30723,1248219;28071,1304583;30723,1341476;24095,1390667;24095,1454206;32050,1515694;34701,1515694;51936,1574109;61218,1622274;81105,1671465;112428,1777245;115161,1797518;120881,1797518;150049,1851832;160656,1879502;140768,1855931;119554,1819038;118229,1829286;106694,1801648;98341,1802641;89060,1779071;57240,1722706;37353,1672491;36026,1630473;26746,1581282;20116,1532091;5533,1496223;14813,1305609;24095,1256418;16140,1229773;32050,1155986;36026,1138564;46633,1079125;74476,1036083;67846,1094498;74473,1084485;78453,1060550;79780,1034033;91711,1000214;110273,948973;132813,896709;134501,895240;144746,853667;159329,823947;176566,799351;211037,748111;238879,701995;278654,642556;307822,616935;331687,581067;351576,558521;372789,550323;378092,544174;399305,511380;440406,474487;441525,489907;438526,496388;481506,462189;502719,440669;530562,420172;532962,422233;531889,421197;566360,394551;600832,369956;637955,339212;689662,309492;745347,277723;778641,259769;801032,243904;840806,225457;883233,208036;888850,205803;903287,194842;926986,181391;953006,171143;971413,167868;974715,166018;1335341,53289;1348722,51040;1385722,40991;1411245,37020;1424553,36933;1429475,35868;1731765,5124;1817612,4867;1909426,6148;1911135,7139;1955831,3074;1996931,8197;2038032,14346;2059237,18072;2036706,13322;1995604,7173;1954504,2050;195450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alt="&quot;&quot;" style="position:absolute;left:39909;top:4676;width:19442;height:18570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056985,1846939;1047899,1851674;1048443,1851900;1132533,1798866;1103156,1805636;1059090,1811052;1056992,1805636;1087768,1802928;1132533,1798866;1208948,1791779;1207154,1792269;1208074,1792096;660753,1781601;691878,1789387;705168,1790064;742239,1807668;759025,1811052;760076,1811391;763922,1807668;778610,1811730;793299,1815115;822240,1821630;822676,1821208;856250,1826624;872337,1829332;888424,1830687;921298,1832041;966063,1831363;968006,1831363;972358,1828993;982151,1825947;992118,1825778;998938,1826624;1000773,1831363;1016423,1831363;1011528,1838134;1008730,1841519;999637,1845581;982850,1845581;961167,1844227;914304,1842873;879331,1840165;848555,1836103;817779,1831363;770916,1824593;734545,1813084;734966,1812788;713561,1806313;694676,1798189;672993,1791419;650611,1783971;660753,1781601;1072485,1767086;1061799,1768665;987892,1772277;1012227,1775169;1018522,1773815;1061888,1769077;1069024,1767733;1138889,1757277;1102591,1762639;1115046,1762983;1132970,1759767;1271389,1755711;1157544,1785057;1215156,1772631;541496,1741995;621933,1775169;650611,1783971;672293,1791418;693977,1798188;712862,1806313;708665,1809698;697474,1807667;657605,1793450;638021,1786002;618436,1777878;592556,1769077;570174,1759598;552688,1750796;541496,1741995;574371,1725070;612840,1744027;607945,1746735;563180,1725747;574371,1725070;432382,1679032;479945,1704759;489737,1715592;467355,1704082;450568,1693927;432382,1679032;515785,1661660;515792,1661852;518154,1664619;518414,1663460;1537257,1617217;1534717,1617422;1492750,1646535;1451482,1668200;1422105,1685125;1406018,1691895;1389231,1698666;1368947,1708821;1353559,1717622;1331177,1726424;1308095,1734548;1301800,1740641;1292007,1744027;1267527,1748089;1236051,1757567;1207374,1766368;1175898,1775170;1136729,1784649;1081473,1793450;1080074,1795481;1053506,1801910;1054195,1802251;1083699,1795111;1084271,1793450;1139528,1784649;1178697,1775170;1210172,1766368;1238850,1757567;1270325,1748089;1294806,1744027;1278233,1753652;1278718,1753505;1296205,1743349;1305997,1739965;1306649,1739790;1310893,1735225;1333975,1727101;1356358,1718300;1371745,1709498;1392029,1699343;1408816,1692573;1420327,1687729;1426303,1683771;1455680,1666846;1496947,1645181;337837,1607855;340492,1610060;341398,1610507;1541951,1590181;1541712,1590341;1541712,1590534;1542824,1590688;1543111,1590341;1557062,1580075;1552933,1582836;1552203,1583571;1555035,1581816;280726,1545973;307141,1576077;286196,1551750;1606586,1545953;1606524,1545975;1606061,1549042;1594870,1561229;1581580,1575446;1582381,1575267;1594870,1561906;1606061,1549719;1606586,1545953;349091,1530708;350476,1532340;350546,1532116;245629,1515190;263815,1526700;264708,1527718;272995,1529493;291792,1546334;317672,1566645;328863,1581539;335158,1588987;361737,1610652;354044,1616745;329291,1590123;328164,1590341;328164,1590341;351589,1615533;354044,1616745;361738,1610652;428185,1661429;414896,1665491;419792,1668876;400207,1669553;387617,1661429;375727,1652628;346350,1628931;319071,1605236;293891,1581539;282000,1570030;270809,1557843;275006,1552427;288995,1564614;304383,1576123;323268,1595757;324873,1597090;304383,1576123;289694,1564614;275705,1552427;260317,1534147;245629,1515190;1786520,1407543;1786165,1407690;1778525,1425437;1779176,1322725;1760640,1348641;1751547,1364890;1742455,1379784;1720771,1407543;1701886,1435301;1685100,1457643;1683699,1458471;1682554,1460114;1684400,1458997;1701187,1436656;1720072,1408897;1741755,1381139;1750848,1366245;1759941,1349996;1778826,1323591;1835044,1320375;1829187,1333070;1816596,1357443;1829187,1333070;1835044,1320375;1851569,1313436;1842476,1339840;1826389,1368275;1810301,1397388;1795613,1415667;1805405,1396711;1813799,1377754;1820093,1367599;1828487,1354058;1836181,1340518;1851569,1313436;1806295,1255402;1789317,1284324;1789005,1285019;1806104,1255889;1815607,1189896;1795201,1243861;1752276,1328789;1745991,1338406;1745952,1338486;1731263,1362859;1716575,1389264;1699788,1409574;1685799,1432593;1603263,1522638;1575984,1544980;1573367,1546906;1572238,1548013;1560832,1557013;1551504,1567322;1517231,1592372;1511860,1595655;1497274,1607166;1495167,1608490;1492050,1611329;1464772,1628932;1437493,1645181;1434371,1646712;1415901,1658325;1410175,1661120;1404619,1664814;1385734,1674970;1368089,1681668;1328761,1700869;1236495,1734178;1172200,1750180;1224161,1740641;1233953,1738610;1265428,1727777;1285013,1721685;1316488,1706112;1352160,1693926;1375015,1685251;1385035,1679709;1394126,1677001;1406717,1670230;1410025,1668005;1418608,1660075;1437493,1649243;1458978,1639049;1466870,1634347;1494149,1616745;1506039,1605912;1519329,1597788;1553602,1572738;1578083,1550396;1605361,1528054;1687897,1438009;1699255,1419319;1699788,1417698;1717973,1390617;1723569,1382493;1731009,1372504;1733361,1368275;1748049,1343902;1776727,1286354;1804705,1224745;1812924,1199695;1892136,1129961;1890038,1131315;1890038,1131315;1898743,1089836;1898492,1091034;1900530,1093402;1906825,1100172;1911022,1097464;1911128,1096944;1908224,1098818;1901230,1092724;1892509,1012928;1892020,1012954;1891136,1013002;1891437,1016220;1890738,1033146;1887940,1043301;1871154,1069029;1866957,1091371;1862760,1098818;1855766,1131315;1848071,1157042;1839678,1182093;1834782,1201726;1829187,1222037;1833649,1215318;1837580,1201049;1841077,1180738;1849470,1155688;1857165,1129961;1864159,1097464;1868356,1090016;1872553,1067674;1889339,1041947;1878148,1094078;1869755,1137408;1850869,1192924;1847133,1198550;1845536,1206973;1840378,1221360;1820793,1262659;1811700,1284324;1806104,1295834;1799110,1308020;1780225,1340518;1759941,1372338;1734061,1414991;1705383,1456967;1686499,1480662;1666214,1503681;1659220,1513160;1651526,1522638;1639635,1532116;1620188,1552958;1620749,1555135;1600466,1575446;1578782,1590341;1561296,1603881;1544731,1615599;1547307,1615391;1565493,1602527;1582980,1588987;1604662,1574092;1624947,1553781;1624247,1551073;1643832,1530086;1655723,1520607;1663416,1511129;1670411,1501650;1690695,1478631;1709580,1454935;1738258,1412959;1764137,1370307;1784422,1338486;1803307,1305989;1810301,1293802;1815897,1282293;1824990,1260628;1844574,1219329;1852268,1191571;1871154,1136055;1879547,1092725;1890738,1040593;1893261,1031436;1891437,1031115;1892136,1014190;1907524,998617;1899379,1031467;1899380,1031467;1907525,998618;1913820,991847;1909623,1000649;1909623,1000649;1908661,1019098;1908224,1036531;1901230,1057364;1901230,1059743;1909623,1036531;1911022,1000648;1914283,993810;1883743,962735;1879159,973222;1877448,988462;1875242,981342;1874435,982347;1876749,989816;1875350,1000649;1878148,1009450;1880317,1009333;1878847,1004710;1880246,993878;1883743,962735;1942498,944455;1943897,945132;1943197,973567;1943897,993201;1941798,1029083;1939700,1049394;1933404,1079184;1931306,1104234;1920814,1150272;1911022,1190216;1893536,1197664;1894935,1193602;1897733,1165167;1908224,1135377;1916618,1130639;1916618,1130638;1925711,1079184;1930607,1054811;1934803,1029761;1938301,1006064;1939700,983723;1940399,964766;1941798,954610;1942498,944455;98511,630540;98859,630708;98892,630614;140711,533499;125323,561257;112733,571413;112703,572061;111486,597979;111520,597917;112733,572089;125323,561933;140711,534176;141236,534514;141498,534006;149104,474597;139312,481367;124623,511157;127984,513759;128093,513302;125323,511157;140011,481367;148682,475372;202962,436007;202079,436691;198328,450648;195968,457672;131618,571413;122525,599170;114131,627606;95946,687184;84055,727806;78460,758273;75662,773844;73563,789416;67268,831392;65170,857119;68667,884200;70306,869444;70066,864566;72864,836131;79159,794155;84152,788355;91402,741392;91050,733222;97960,714048;102071,697948;100842,700725;96645,699371;86153,728483;86853,744732;81957,775875;81258,781292;74263,789416;76361,773844;79159,758273;84754,727806;96645,687184;114831,627606;123225,599170;132317,571413;196667,457672;202962,436007;215553,368304;215552,368304;219049,371012;219049,371011;341588,271913;341454,272017;341047,272463;335333,278259;333888,280293;332945,281324;328863,287060;286197,335806;274306,349347;262416,363564;209859,419791;263115,362888;275005,348670;286896,335129;329562,286383;333888,280293;341047,272463;359344,225228;353307,227264;348817,228877;347749,230189;340054,236959;320470,249146;307181,263364;294591,277581;286197,285029;285911,284683;277978,293915;264514,310079;242831,333098;246328,337160;246395,337103;243530,333775;265213,310756;286896,285029;295290,277582;307880,263364;321169,249147;340754,236960;348448,230190;356841,227143;359491,226347;1372445,102908;1408116,118480;1423504,130666;1389231,114418;1372445,102908;1256336,53485;1284314,59578;1323483,78535;1256336,53485;835267,49000;820578,50777;789102,54839;758326,61609;745037,65671;729649,69734;695977,76136;689780,78535;647114,92753;605147,109001;575770,121865;556185,129312;507923,150977;484841,165195;462459,179412;426786,205139;393213,230867;361081,257999;363836,261333;370656,256805;376460,252617;397409,234929;430983,209202;466655,183475;489037,169257;512119,155039;560381,133374;579267,123896;608644,111032;650611,94783;693277,80566;711200,77159;719858,74295;837700,49687;1085407,34444;1100358,35882;1120642,42652;1105254,40622;1073079,34528;1085407,34444;1166806,29112;1195483,31143;1230456,44683;1187090,37236;1166806,29112;932840,28943;852053,33174;796097,40621;769518,47391;746435,55516;714261,59578;592556,104939;548491,123896;535201,128635;523311,134728;500928,146238;465956,163840;439377,184151;362437,242376;346358,255909;330628,269812;330961,270134;209957,407571;185475,440068;174284,459702;163093,477982;142109,515895;119284,550710;119028,551778;111334,572089;105738,581568;104339,582922;98132,602894;96645,614742;95247,631668;85454,659426;76361,687184;66569,727806;60973,765043;57476,802279;62372,776552;62826,774429;63771,764365;69366,727129;71119,727695;71271,727066;69367,726452;79160,685830;88252,658072;98000,630441;97345,630314;98744,613388;106438,581568;112033,572089;112221,571594;119728,551778;142809,516573;163793,478659;174984,460380;186175,440746;210656,408248;331661,270812;363836,242376;440775,184152;467355,163841;502327,146238;524710,134728;536601,128636;549890,123896;593956,104939;715660,59579;747835,55516;770916,47392;797496,40622;853452,33174;934239,29196;999173,31305;1031112,0;1063986,2031;1097560,5416;1119942,10832;1134631,17603;1152817,14217;1180095,20311;1196882,25050;1196183,25727;1195483,30466;1166806,28435;1157014,25727;1147221,23696;1128336,19633;1109451,15571;1089866,12863;1068184,12863;1050697,12863;1023419,12863;1022137,12467;1010129,18279;1014325,25050;1056293,33174;1037617,33490;1037932,33513;1057691,33174;1074478,35206;1106653,41298;1122041,43330;1147921,48746;1174500,54162;1200380,60255;1226260,67703;1238850,71088;1251440,75150;1251602,75293;1260631,76800;1282510,84670;1285566,89152;1286412,89368;1305997,96815;1322784,103585;1339571,111033;1352161,117803;1360554,121865;1369647,126604;1400423,143530;1439592,167903;1459876,181444;1460463,181850;1470830,187945;1865558,906542;1865262,912207;1873252,913312;1880945,918728;1884443,937007;1897732,958672;1903328,959165;1903328,953934;1909014,938645;1908923,935654;1914519,917374;1922213,917374;1934104,909927;1935502,939716;1932006,953934;1927809,967474;1925710,989816;1925011,1001326;1923612,1012835;1920629,1014760;1920814,1015543;1923672,1013699;1925011,1002680;1925710,991171;1927809,968828;1932006,955288;1935502,941070;1941098,945133;1940399,955288;1939000,965443;1938300,984400;1936901,1006742;1933404,1030438;1929208,1055488;1924311,1079861;1915219,1131315;1906825,1136055;1896333,1165844;1893535,1194279;1892136,1198341;1880246,1229485;1876749,1232193;1862060,1265367;1877448,1232193;1880945,1229485;1858563,1291094;1846672,1297188;1844207,1301962;1844574,1302603;1847372,1297187;1859263,1291094;1850869,1314113;1835481,1341194;1827788,1354735;1819394,1368275;1813099,1378430;1804006,1398065;1794214,1417021;1778826,1437332;1763438,1456289;1764079,1455011;1746651,1477954;1708880,1517899;1701444,1528973;1708880,1518576;1746651,1478631;1717973,1520607;1703197,1535586;1691335,1544026;1690694,1544980;1683278,1550502;1683001,1552427;1650126,1584925;1615154,1616068;1613536,1617204;1601865,1631639;1573886,1651950;1547737,1670933;1547644,1671043;1573886,1652628;1601865,1632317;1578782,1654658;1559985,1666506;1546981,1671822;1546608,1672262;1532619,1681063;1527347,1683428;1514084,1693842;1501144,1702728;1481559,1714914;1475264,1715592;1468267,1718602;1467179,1719401;1475963,1716268;1482259,1715592;1457079,1733871;1440991,1741996;1424904,1749443;1413541,1751093;1411614,1752151;1358456,1774493;1355745,1775089;1339571,1785325;1348663,1788033;1315090,1802251;1317887,1792773;1306696,1796835;1296205,1800220;1274521,1806990;1271624,1803625;1261231,1805636;1248641,1808344;1222762,1814438;1221909,1814822;1246543,1809021;1259133,1806313;1269625,1804282;1273822,1807667;1295505,1800897;1305996,1797512;1317188,1793450;1314390,1802928;1285013,1816469;1283573,1816078;1263330,1823916;1246543,1828655;1221363,1834748;1210959,1833902;1189198,1838001;1188488,1839488;1130434,1850320;1117144,1846935;1105953,1846935;1086369,1853028;1068883,1854382;1051396,1855059;1049496,1854271;1033561,1857006;1014325,1853705;1015025,1853028;1018522,1848289;1002435,1846258;1010129,1842196;1033211,1841518;1055593,1840842;1087768,1841518;1110150,1839488;1152117,1830686;1180095,1824593;1201079,1823916;1202538,1823259;1182194,1823916;1154216,1830009;1112249,1838811;1089866,1840842;1057691,1840165;1035309,1840842;1012227,1841519;1012927,1838811;1017822,1832041;1233253,1797512;1379439,1744027;1417908,1724393;1439592,1713560;1461974,1702051;1503941,1677678;1537515,1652628;1600466,1605236;1617952,1591695;1634738,1577478;1659919,1555135;1670411,1538210;1685481,1524838;1685603,1523998;1671111,1536856;1660618,1553781;1635438,1576124;1618651,1590341;1601165,1603881;1538215,1651273;1504641,1676324;1462674,1700697;1440292,1712206;1418608,1723039;1380139,1742673;1233953,1796158;1018522,1830687;1002435,1830687;1000336,1825270;983550,1824593;968162,1830687;923397,1831363;890523,1830009;874435,1828655;858348,1825947;868038,1815942;866042,1816469;829936,1809997;828271,1810376;759026,1798189;731747,1792773;707966,1788711;679289,1775847;643616,1762984;606546,1748766;612840,1744027;638721,1748766;649912,1758244;688381,1769077;764622,1788033;783507,1791419;803791,1794804;826173,1799543;850839,1804706;852752,1804282;875834,1807668;876533,1806313;910107,1807668;915702,1808344;967462,1808344;1005232,1809698;1049997,1806313;1055593,1806313;1057691,1811730;1101757,1806313;1131133,1799543;1147920,1796835;1158412,1795481;1181494,1790065;1200380,1786003;1219264,1781263;1253905,1775460;1258434,1773816;1222063,1779909;1203177,1784649;1184293,1788711;1161210,1794127;1150719,1795481;1133932,1798189;1088467,1802251;1057691,1804959;1052096,1804959;1007331,1808344;969561,1806990;917801,1806990;912206,1806313;890523,1797512;878632,1804959;878602,1805018;888424,1798866;910108,1807667;876534,1806313;876798,1806147;854851,1802928;828971,1797512;806589,1792773;786304,1789387;767420,1786003;691179,1767046;652710,1756213;641518,1746735;615638,1741995;577169,1723039;565978,1723716;526109,1704082;519114,1691895;520513,1691219;544994,1704082;569474,1716946;576469,1712883;547792,1694603;524011,1684448;491136,1666168;463158,1648565;419093,1630286;402306,1616745;405803,1615391;422590,1620130;387617,1584925;368033,1569353;349847,1553781;326765,1535502;293192,1499619;290888,1492650;284098,1486078;261017,1461705;258219,1449519;249126,1437332;248043,1435688;237235,1428531;216251,1399419;204361,1372338;202962,1372338;186875,1342548;171487,1312759;155399,1278231;140711,1243025;155399,1266721;170088,1296510;174984,1312759;177007,1315631;174517,1303097;168021,1291687;157448,1268673;144907,1248441;129519,1207819;116337,1166181;112007,1154038;93152,1081191;84814,1028307;84754,1029761;85454,1040593;88951,1065644;93148,1091371;86153,1069029;81258,1040593;75662,1040593;72164,1014866;67268,998617;63072,983046;51181,970860;47684,970860;44186,953934;42787,932269;45585,901803;46984,890970;49366,883540;48208,866597;49782,841547;52580,836470;52580,833422;46984,843578;42088,836808;32995,824621;31334,814974;30897,815820;28099,842901;26000,869982;23903,890970;23903,934299;24602,956642;26000,978983;19706,999972;18307,999972;14110,959350;14110,917374;17607,884877;23900,890967;18307,884200;16908,859827;18307,822590;19006,812435;21105,795509;29498,765043;33680,744804;32296,739992;27399,767074;19006,797540;16908,814466;16208,824621;14809,861858;16208,886231;12711,918728;12711,960704;16908,1001326;18307,1001326;27399,1039917;32296,1071737;42787,1104234;59312,1174116;60754,1187509;63772,1187509;79160,1223391;84755,1241671;74263,1226099;63072,1201726;62373,1208496;56287,1190238;51881,1190894;46984,1175322;30197,1138085;19706,1104911;19006,1077153;14110,1044655;10613,1012158;2919,988462;7815,862535;12711,830038;8515,812435;16908,763689;19006,752179;24602,712911;39290,684476;35793,723067;39289,716452;41388,700640;42088,683122;48383,660780;58175,626928;70066,592400;70957,591430;76362,563965;84055,544331;93149,528082;111334,494230;126022,463765;147006,424497;162394,407571;174984,383875;185476,368980;196667,363564;199465,359502;210656,337837;232339,313464;232929,323651;231348,327933;254022,305340;265213,291122;279902,277582;281167,278943;280601,278259;298787,260656;316973,244407;336558,224096;363836,204462;393213,183475;410777,171614;422590,161132;443573,148946;465956,137437;468919,135962;476535,128720;489038,119834;502765,113063;512476,110900;514217,109678;704468,35205;711527,33719;731047,27080;744512,24457;751533,24399;754130,23696;913605,3385;958894,3216;1007331,4061;1008233,4716;1031812,2031;1053495,5416;1075178,9478;1086365,11939;1074478,8801;1052795,4739;1031112,1354;1031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alt="&quot;&quot;" style="position:absolute;left:48681;top:22563;width:7916;height:6787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alt="&quot;&quot;" style="position:absolute;left:63300;top:19076;width:10360;height:9032;rotation:180;flip:x y;visibility:visible;mso-wrap-style:square;v-text-anchor:middle" coordsize="2647519,261259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&#13;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563194,898298;558353,900601;558643,900711;603448,874916;587795,878209;564316,880844;563198,878209;579596,876892;603448,874916;644165,871469;643209,871708;643699,871623;352069,866519;368654,870306;375735,870635;395487,879197;404432,880844;404992,881008;407041,879197;414867,881173;422694,882819;438115,885988;438347,885783;456236,888417;464808,889734;473380,890393;490896,891052;514748,890722;515783,890722;518102,889570;523320,888088;528631,888006;532265,888417;533243,890722;541582,890722;538973,894015;537482,895662;532637,897637;523693,897637;512139,896979;487169,896320;468535,895003;452136,893027;435738,890722;410768,887429;391388,881832;391612,881688;380207,878539;370145,874587;358591,871294;346665,867672;352069,866519;571453,859460;565759,860228;526379,861984;539345,863391;542700,862733;565807,860428;569609,859774;606835,854689;587494,857297;594131,857464;603681,855900;677435,853927;616775,868200;647472,862157;288526,847256;331385,863391;346665,867672;358219,871294;369772,874587;379835,878538;377598,880185;371635,879197;350392,872282;339957,868660;329522,864708;315732,860428;303806,855818;294489,851537;288526,847256;306042,839024;326540,848244;323932,849561;300079,839353;306042,839024;230386,816633;255729,829146;260947,834414;249021,828816;240076,823877;230386,816633;274826,808183;274830,808277;276088,809623;276227,809059;819098,786568;817744,786667;795383,800827;773394,811364;757741,819596;749170,822889;740225,826182;729417,831121;721218,835402;709292,839683;696993,843634;693639,846598;688421,848244;675377,850220;658606,854830;643326,859111;626555,863391;605684,868001;576242,872282;575496,873270;561341,876397;561707,876563;577428,873090;577733,872282;607175,868001;628046,863391;644817,859111;660097,854830;676868,850220;689912,848244;681082,852925;681340,852854;690658,847915;695875,846269;696223,846183;698484,843963;710783,840012;722709,835731;730908,831450;741716,826511;750660,823218;756794,820862;759978,818938;775631,810705;797619,800168;180010,782014;181425,783086;181908,783304;821599,773418;821471,773496;821471,773590;822064,773665;822217,773496;829651,768503;827450,769846;827061,770203;828570,769350;149579,751917;163655,766560;152494,754726;856038,751907;856005,751917;855759,753409;849796,759337;842714,766252;843141,766165;849796,759666;855759,753739;856038,751907;186006,744492;186744,745286;186782,745177;130879,736945;140569,742543;141044,743038;145460,743901;155476,752092;169265,761971;175228,769215;178582,772837;192745,783374;188645,786338;175456,773390;174856,773496;187337,785749;188645,786338;192745,783374;228150,808071;221069,810047;223678,811693;213243,812022;206534,808071;200199,803790;184546,792265;170011,780740;156594,769215;150258,763617;144295,757690;146532,755056;153985,760983;162185,766581;172247,776130;173102,776778;162185,766581;154358,760983;146904,755056;138705,746165;130879,736945;951912,684588;951723,684660;947653,693291;948000,643335;938123,655940;933278,663843;928433,671087;916880,684588;906817,698089;897873,708956;897127,709358;896517,710157;897500,709614;906444,698748;916507,685247;928060,671746;932906,664502;937750,656599;947813,643757;986573,638817;981728,651660;973156,665490;964584,679649;956758,688540;961975,679320;966448,670100;969802,665160;974274,658575;978374,651989;986573,638817;962449,610591;953403,624658;953237,624996;962348,610828;967411,578731;956538,604978;933667,646284;930318,650962;930297,651001;922470,662855;914644,675698;905699,685576;898245,696772;854268,740567;839733,751434;838338,752371;837737,752909;831659,757286;826689,762300;808427,774484;805566,776081;797793,781679;796671,782323;795010,783704;780475,792265;765940,800168;764277,800913;754435,806561;751385,807921;748424,809717;738361,814657;728959,817915;708005,827254;658842,843454;624584,851237;652270,846598;657488,845610;674259,840341;684694,837378;701465,829804;720472,823877;732650,819657;737989,816962;742833,815645;749542,812352;751305,811269;755878,807413;765940,802144;777388,797186;781593,794899;796128,786338;802464,781069;809545,777118;827807,764934;840851,754068;855386,743201;899363,699406;905415,690316;905699,689527;915389,676356;918370,672404;922335,667546;923588,665490;931414,653635;946695,625646;961602,595681;965982,583497;1008188,549580;1007070,550239;1007070,550239;1011709,530065;1011575,530647;1012661,531799;1016015,535092;1018251,533775;1018307,533522;1016760,534433;1013033,531469;1008387,492659;1008127,492672;1007655,492695;1007816,494260;1007443,502493;1005953,507432;997008,519945;994772,530811;992536,534433;988809,550239;984709,562752;980237,574936;977628,584485;974647,594364;977024,591096;979119,584155;980982,574277;985454,562093;989554,549580;993281,533775;995517,530152;997753,519286;1006698,506773;1000735,532128;996263,553202;986200,580204;984209,582940;983358,587037;980610,594034;970174,614121;965329,624658;962348,630256;958621,636183;948558,651989;937750,667465;923961,688211;908681,708626;898618,720151;887810,731347;884083,735957;879984,740567;873648,745177;863286,755314;863585,756373;852777,766252;841224,773496;831907,780082;823080,785781;824453,785680;834143,779423;843460,772837;855013,765593;865821,755714;865449,754397;875884,744189;882220,739579;886319,734969;890046,730359;900854,719164;910917,707638;926197,687223;939986,666478;950795,651001;960857,635195;964584,629268;967565,623670;972411,613133;982846,593046;986945,579546;997008,552544;1001480,531470;1007443,506115;1008788,501661;1007816,501504;1008188,493272;1016387,485699;1012048,501676;1012048,501676;1016388,485699;1019742,482406;1017506,486687;1016994,495660;1016760,504139;1013033,514271;1013033,515429;1017506,504139;1018251,486686;1019989,483360;1003716,468246;1001274,473347;1000362,480760;999186,477297;998756,477785;999990,481418;999244,486687;1000735,490967;1001890,490911;1001107,488662;1001853,483394;1003716,468246;1035022,459356;1035768,459685;1035395,473515;1035768,483064;1034649,500516;1033532,510395;1030177,524884;1029059,537068;1023469,559459;1018251,578887;1008934,582509;1009679,580533;1011170,566703;1016760,552215;1021233,549910;1021233,549910;1026078,524884;1028686,513029;1030923,500846;1032786,489321;1033532,478454;1033904,469234;1034649,464295;1035022,459356;52490,306676;52675,306758;52693,306712;74975,259478;66776,272979;60068,277919;60052,278234;59403,290840;59422,290810;60068,278248;66776,273308;74975,259808;75255,259972;75394,259725;79447,230830;74229,234123;66403,248612;68194,249877;68252,249655;66776,248612;74602,234123;79223,231207;108144,212061;107674,212394;105675,219182;104418,222598;70130,277919;65285,291419;60813,305249;51123,334227;44787,353984;41806,368802;40315,376375;39197,383949;35843,404365;34724,416878;36588,430049;37461,422872;37333,420500;38824,406670;42178,386254;44839,383433;48702,360592;48514,356618;52196,347292;54387,339462;53732,340812;51496,340154;45905,354313;46278,362216;43669,377363;43296,379998;39570,383949;40687,376375;42178,368802;45160,353984;51496,334227;61186,305249;65658,291419;70503,277919;104790,222598;108144,212061;114853,179132;114853,179132;116716,180449;116716,180449;182009,132251;181937,132301;181720,132519;178676,135337;177906,136326;177404,136828;175228,139618;152495,163327;146159,169912;139823,176827;111808,204186;140196,176498;146531,169583;152867,162997;175601,139288;177906,136326;181720,132519;191469,109544;188253,110534;185861,111319;185291,111957;181191,115250;170756,121177;163675,128093;156967,135007;152495,138630;152343,138462;148115,142952;140941,150814;129388,162009;131251,163985;131287,163957;129760,162338;141314,151143;152867,138630;157339,135008;164048,128093;171129,121178;181564,115251;185664,111958;190136,110476;191548,110089;731281,50052;750287,57625;758487,63552;740225,55649;731281,50052;669414,26014;684322,28977;705192,38197;669414,26014;445056,23832;437229,24696;420458,26672;404060,29965;396979,31941;388779,33916;370838,37031;367536,38197;344802,45112;322441,53015;306788,59272;296353,62894;270637,73431;258338,80346;246412,87261;227405,99774;209516,112287;192395,125483;193863,127105;197497,124903;200590,122866;211752,114263;229641,101750;248648,89237;260574,82321;272873,75407;298588,64869;308651,60259;324304,54003;346665,46100;369399,39185;378949,37528;383562,36135;446352,24166;578338,16752;586304,17452;597112,20745;588913,19757;571770,16793;578338,16752;621710,14159;636990,15147;655624,21733;632518,18111;621710,14159;497046,14077;454000,16135;424185,19757;410023,23050;397724,27001;380580,28977;315732,51039;292253,60259;285172,62564;278836,65528;266910,71126;248275,79687;234113,89566;193118,117885;184550,124467;176169,131229;176346,131385;111871,198231;98827,214036;92864,223586;86901,232477;75720,250917;63558,267850;63422,268369;59322,278248;56340,282858;55595,283516;52288,293230;51496,298993;50750,307225;45533,320726;40687,334227;35470,353984;32488,372095;30625,390205;33234,377692;33476,376660;33979,371765;36961,353655;37894,353930;37975,353624;36961,353325;42179,333568;47023,320067;52217,306628;51869,306566;52614,298334;56713,282858;59695,278248;59795,278007;63795,268369;76093,251246;87274,232806;93237,223915;99200,214366;112244,198560;176719,131715;193863,117885;234859,89566;249021,79688;267655,71126;279581,65528;285917,62565;292998,60259;316478,51039;381326,28977;398469,27002;410768,23050;424930,19757;454745,16135;497791,14200;532390,15226;549408,0;566924,988;584814,2634;596740,5269;604566,8561;614256,6915;628791,9879;637735,12183;637363,12513;636990,14818;621710,13830;616492,12513;611275,11525;601212,9549;591149,7573;580714,6256;569161,6256;559844,6256;545309,6256;544626,6064;538228,8891;540464,12183;562825,16135;552874,16288;553042,16300;563570,16135;572515,17123;589659,20086;597858,21074;611648,23709;625810,26343;639599,29306;653389,32929;660097,34575;666806,36551;666892,36621;671703,37353;683361,41181;684989,43361;685440,43466;695875,47088;704820,50381;713764,54003;720473,57296;724945,59272;729790,61577;746188,69809;767059,81663;777867,88249;778180,88446;783703,91411;994027,440916;993869,443671;998126,444208;1002225,446843;1004089,455733;1011170,466271;1014152,466510;1014152,463966;1017181,456530;1017133,455075;1020114,446184;1024214,446184;1030550,442562;1031295,457051;1029432,463966;1027196,470551;1026077,481418;1025705,487016;1024960,492614;1023371,493550;1023469,493931;1024991,493034;1025705,487674;1026077,482077;1027196,471210;1029432,464624;1031295,457709;1034277,459685;1033904,464624;1033159,469564;1032786,478784;1032040,489650;1030177,501175;1027941,513359;1025332,525213;1020487,550239;1016015,552544;1010424,567033;1008934,580863;1008188,582839;1001853,597986;999989,599303;992163,615438;1000362,599303;1002225,597986;990299,627951;983964,630915;982650,633237;982846,633549;984337,630914;990672,627951;986200,639147;978001,652318;973901,658904;969429,665490;966075,670429;961230,679978;956012,689198;947813,699077;939614,708297;939956,707675;930669,718834;910544,738262;906582,743648;910544,738591;930669,719163;915389,739579;907516,746865;901195,750970;900854,751434;896902,754120;896754,755056;879238,770862;860603,786009;859742,786561;853523,793582;838615,803461;824682,812694;824632,812747;838615,803790;853523,793912;841224,804778;831208,810541;824279,813126;824080,813340;816626,817620;813818,818771;806750,823836;799855,828158;789420,834085;786066,834414;782338,835878;781758,836267;786439,834743;789793,834414;776376,843305;767804,847257;759232,850879;753178,851681;752151,852196;723827,863062;722383,863352;713764,868331;718609,869648;700720,876563;702211,871953;696248,873929;690658,875575;679104,878868;677560,877231;672023,878209;665314,879526;651525,882490;651070,882677;664196,879855;670905,878538;676495,877551;678731,879197;690285,875904;695875,874258;701838,872282;700347,876892;684694,883478;683927,883288;673141,887100;664196,889405;650780,892368;645236,891957;633641,893950;633263,894674;602330,899942;595249,898296;589286,898296;578851,901259;569533,901918;560216,902247;559204,901864;550713,903194;540464,901588;540837,901259;542700,898954;534128,897966;538228,895991;550527,895661;562453,895332;579596,895661;591522,894674;613883,890393;628791,887429;639972,887100;640749,886781;629909,887100;615002,890064;592640,894344;580714,895332;563570,895003;551644,895332;539345,895662;539718,894344;542327,891052;657115,874258;735007,848244;755505,838695;767059,833426;778985,827828;801346,815974;819235,803790;852777,780740;862094,774154;871039,767240;884456,756373;890046,748141;898076,741637;898141,741228;890419,747482;884828,755714;871412,766581;862467,773496;853150,780082;819608,803132;801719,815316;779358,827170;767432,832768;755878,838036;735380,847586;657488,873599;542700,890393;534128,890393;533010,887759;524065,887429;515866,890393;492014,890722;474498,890064;465926,889405;457354,888088;462518,883222;461454,883478;442215,880330;441328,880514;404432,874587;389897,871953;377226,869977;361946,863721;342939,857464;323186,850549;326540,848244;340330,850549;346293,855159;366791,860428;407414,869648;417476,871294;428285,872941;440211,875246;453353,877757;454372,877551;466671,879197;467044,878539;484933,879197;487914,879526;515493,879526;535619,880185;559471,878539;562452,878539;563570,881173;587050,878539;602703,875246;611647,873929;617238,873270;629536,870636;639599,868660;649661,866355;668119,863533;670532,862733;651153,865696;641090,868001;631027,869977;618728,872612;613138,873270;604194,874587;579969,876563;563570,877880;560589,877880;536737,879526;516612,878868;489033,878868;486051,878539;474498,874258;468162,877880;468146,877908;473380,874916;484933,879197;467044,878538;467185,878458;455491,876892;441701,874258;429775,871953;418967,870306;408905,868660;368281,859440;347784,854171;341821,849561;328031,847256;307533,838036;301570,838366;280327,828816;276600,822889;277345,822560;290390,828816;303433,835073;307160,833097;291880,824206;279209,819267;261692,810376;246785,801815;223306,792924;214361,786338;216224,785680;225169,787984;206534,770862;196099,763288;186409,755714;174111,746824;156221,729371;154994,725982;151376,722786;139078,710931;137587,705004;132742,699077;132165,698277;126406,694796;115225,680637;108890,667465;108144,667465;99573,652977;91374,638488;82802,621695;74975,604572;82802,616096;90628,630585;93237,638488;94315,639885;92988,633788;89527,628239;83894,617046;77211,607206;69012,587448;61987,567195;59681,561291;49634,525860;45191,500139;45160,500846;45533,506115;47396,518298;49632,530811;45905,519945;43296,506115;40315,506115;38451,493602;35843,485699;33607,478125;27271,472198;25407,472198;23544,463966;22798,453429;24289,438611;25035,433342;26304,429728;25687,421488;26525,409304;28016,406835;28016,405353;25035,410292;22426,406999;17581,401072;16696,396380;16463,396791;14972,409963;13854,423134;12736,433342;12736,454416;13108,465283;13854,476149;10500,486357;9754,486357;7518,466600;7518,446184;9382,430378;12734,433340;9754,430049;9009,418195;9754,400084;10127,395145;11245,386912;15718,372095;17946,362251;17208,359911;14599,373082;10127,387901;9009,396133;8636,401072;7891,419183;8636,431037;6773,446843;6773,467259;9009,487016;9754,487016;14599,505785;17208,521262;22798,537068;31603,571056;32372,577570;33979,577570;42179,595022;45160,603913;39570,596339;33607,584485;33234,587778;29992,578897;27644,579216;25035,571643;16090,553532;10500,537397;10127,523896;7518,508090;5655,492284;1555,480760;4164,419512;6773,403706;4537,395145;9009,371436;10127,365838;13108,346739;20935,332909;19072,351679;20934,348462;22053,340771;22426,332251;25780,321384;30998,304920;37333,288126;37808,287654;40688,274296;44787,264747;49632,256844;59322,240379;67149,225562;78329,206463;86528,198231;93237,186706;98827,179461;104790,176827;106281,174851;112244,164314;123797,152460;124112,157415;123269,159497;135351,148508;141314,141594;149140,135008;149815,135670;149513,135337;159203,126775;168893,118873;179328,108994;193863,99444;209516,89237;218875,83468;225169,78370;236349,72443;248275,66845;249854,66128;253913,62606;260574,58284;267889,54991;273063,53938;273991,53344;375362,17123;379124,16400;389524,13171;396699,11895;400440,11867;401823,11525;486796,1646;510928,1564;536737,1975;537217,2294;549781,988;561334,2634;572888,4610;578849,5807;572515,4281;560961,2305;549408,659;54940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797783B2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orme libre : Forme 10" o:spid="_x0000_s1031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alt="&quot;&quot;" style="position:absolute;left:56597;top:106670;width:19246;height:17988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alt="&quot;&quot;" style="position:absolute;left:56089;top:111797;width:4863;height:4546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alt="&quot;&quot;" style="position:absolute;left:68954;top:101274;width:2503;height:2340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alt="&quot;&quot;" style="position:absolute;top:15324;width:56146;height:2743;rotation:18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" fillcolor="#2c567a [3204]" stroked="f">
                <v:textbox>
                  <w:txbxContent>
                    <w:p w14:paraId="30198A8B" w14:textId="232B5C66" w:rsidR="00E436FD" w:rsidRPr="00E436FD" w:rsidRDefault="00E436FD" w:rsidP="00E436FD">
                      <w:pPr>
                        <w:jc w:val="center"/>
                        <w:rPr>
                          <w:rFonts w:ascii="Avenir Medium" w:hAnsi="Avenir Medium"/>
                          <w:color w:val="FFFFFF" w:themeColor="background1"/>
                        </w:rPr>
                      </w:pPr>
                      <w:proofErr w:type="spellStart"/>
                      <w:r w:rsidRPr="00E436FD">
                        <w:rPr>
                          <w:rFonts w:ascii="Avenir Medium" w:hAnsi="Avenir Medium"/>
                          <w:color w:val="FFFFFF" w:themeColor="background1"/>
                        </w:rPr>
                        <w:t>Masterclass</w:t>
                      </w:r>
                      <w:proofErr w:type="spellEnd"/>
                      <w:r w:rsidRPr="00E436FD">
                        <w:rPr>
                          <w:rFonts w:ascii="Avenir Medium" w:hAnsi="Avenir Medium"/>
                          <w:color w:val="FFFFFF" w:themeColor="background1"/>
                        </w:rPr>
                        <w:t xml:space="preserve"> Parents Avisés Premium 2023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D45945" w:rsidRPr="00615018">
      <w:rPr>
        <w:color w:val="000000" w:themeColor="text1"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5" type="#_x0000_t75" style="width:11.35pt;height:11.35pt" o:bullet="t">
        <v:imagedata r:id="rId1" o:title="mso6C6D"/>
      </v:shape>
    </w:pict>
  </w:numPicBullet>
  <w:abstractNum w:abstractNumId="0" w15:restartNumberingAfterBreak="0">
    <w:nsid w:val="04136A3C"/>
    <w:multiLevelType w:val="hybridMultilevel"/>
    <w:tmpl w:val="7E2E2D9A"/>
    <w:lvl w:ilvl="0" w:tplc="300C0007">
      <w:start w:val="1"/>
      <w:numFmt w:val="bullet"/>
      <w:lvlText w:val=""/>
      <w:lvlPicBulletId w:val="0"/>
      <w:lvlJc w:val="left"/>
      <w:pPr>
        <w:ind w:left="1824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1" w15:restartNumberingAfterBreak="0">
    <w:nsid w:val="12C07DA4"/>
    <w:multiLevelType w:val="hybridMultilevel"/>
    <w:tmpl w:val="7C0404A8"/>
    <w:lvl w:ilvl="0" w:tplc="300C000F">
      <w:start w:val="1"/>
      <w:numFmt w:val="decimal"/>
      <w:lvlText w:val="%1."/>
      <w:lvlJc w:val="left"/>
      <w:pPr>
        <w:ind w:left="720" w:hanging="360"/>
      </w:pPr>
    </w:lvl>
    <w:lvl w:ilvl="1" w:tplc="300C0019" w:tentative="1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069D0"/>
    <w:multiLevelType w:val="hybridMultilevel"/>
    <w:tmpl w:val="E730BCD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5C5A2A"/>
    <w:multiLevelType w:val="hybridMultilevel"/>
    <w:tmpl w:val="EC8C6C6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BC5EF4"/>
    <w:multiLevelType w:val="hybridMultilevel"/>
    <w:tmpl w:val="E4808850"/>
    <w:lvl w:ilvl="0" w:tplc="300C0019">
      <w:start w:val="1"/>
      <w:numFmt w:val="lowerLetter"/>
      <w:lvlText w:val="%1."/>
      <w:lvlJc w:val="left"/>
      <w:pPr>
        <w:ind w:left="1440" w:hanging="360"/>
      </w:pPr>
    </w:lvl>
    <w:lvl w:ilvl="1" w:tplc="300C0019" w:tentative="1">
      <w:start w:val="1"/>
      <w:numFmt w:val="lowerLetter"/>
      <w:lvlText w:val="%2."/>
      <w:lvlJc w:val="left"/>
      <w:pPr>
        <w:ind w:left="2160" w:hanging="360"/>
      </w:pPr>
    </w:lvl>
    <w:lvl w:ilvl="2" w:tplc="300C001B" w:tentative="1">
      <w:start w:val="1"/>
      <w:numFmt w:val="lowerRoman"/>
      <w:lvlText w:val="%3."/>
      <w:lvlJc w:val="right"/>
      <w:pPr>
        <w:ind w:left="2880" w:hanging="180"/>
      </w:pPr>
    </w:lvl>
    <w:lvl w:ilvl="3" w:tplc="300C000F" w:tentative="1">
      <w:start w:val="1"/>
      <w:numFmt w:val="decimal"/>
      <w:lvlText w:val="%4."/>
      <w:lvlJc w:val="left"/>
      <w:pPr>
        <w:ind w:left="3600" w:hanging="360"/>
      </w:pPr>
    </w:lvl>
    <w:lvl w:ilvl="4" w:tplc="300C0019" w:tentative="1">
      <w:start w:val="1"/>
      <w:numFmt w:val="lowerLetter"/>
      <w:lvlText w:val="%5."/>
      <w:lvlJc w:val="left"/>
      <w:pPr>
        <w:ind w:left="4320" w:hanging="360"/>
      </w:pPr>
    </w:lvl>
    <w:lvl w:ilvl="5" w:tplc="300C001B" w:tentative="1">
      <w:start w:val="1"/>
      <w:numFmt w:val="lowerRoman"/>
      <w:lvlText w:val="%6."/>
      <w:lvlJc w:val="right"/>
      <w:pPr>
        <w:ind w:left="5040" w:hanging="180"/>
      </w:pPr>
    </w:lvl>
    <w:lvl w:ilvl="6" w:tplc="300C000F" w:tentative="1">
      <w:start w:val="1"/>
      <w:numFmt w:val="decimal"/>
      <w:lvlText w:val="%7."/>
      <w:lvlJc w:val="left"/>
      <w:pPr>
        <w:ind w:left="5760" w:hanging="360"/>
      </w:pPr>
    </w:lvl>
    <w:lvl w:ilvl="7" w:tplc="300C0019" w:tentative="1">
      <w:start w:val="1"/>
      <w:numFmt w:val="lowerLetter"/>
      <w:lvlText w:val="%8."/>
      <w:lvlJc w:val="left"/>
      <w:pPr>
        <w:ind w:left="6480" w:hanging="360"/>
      </w:pPr>
    </w:lvl>
    <w:lvl w:ilvl="8" w:tplc="30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65C0264"/>
    <w:multiLevelType w:val="hybridMultilevel"/>
    <w:tmpl w:val="3E964CEC"/>
    <w:lvl w:ilvl="0" w:tplc="B8F28B9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800" w:hanging="360"/>
      </w:pPr>
    </w:lvl>
    <w:lvl w:ilvl="2" w:tplc="300C001B" w:tentative="1">
      <w:start w:val="1"/>
      <w:numFmt w:val="lowerRoman"/>
      <w:lvlText w:val="%3."/>
      <w:lvlJc w:val="right"/>
      <w:pPr>
        <w:ind w:left="2520" w:hanging="180"/>
      </w:pPr>
    </w:lvl>
    <w:lvl w:ilvl="3" w:tplc="300C000F" w:tentative="1">
      <w:start w:val="1"/>
      <w:numFmt w:val="decimal"/>
      <w:lvlText w:val="%4."/>
      <w:lvlJc w:val="left"/>
      <w:pPr>
        <w:ind w:left="3240" w:hanging="360"/>
      </w:pPr>
    </w:lvl>
    <w:lvl w:ilvl="4" w:tplc="300C0019" w:tentative="1">
      <w:start w:val="1"/>
      <w:numFmt w:val="lowerLetter"/>
      <w:lvlText w:val="%5."/>
      <w:lvlJc w:val="left"/>
      <w:pPr>
        <w:ind w:left="3960" w:hanging="360"/>
      </w:pPr>
    </w:lvl>
    <w:lvl w:ilvl="5" w:tplc="300C001B" w:tentative="1">
      <w:start w:val="1"/>
      <w:numFmt w:val="lowerRoman"/>
      <w:lvlText w:val="%6."/>
      <w:lvlJc w:val="right"/>
      <w:pPr>
        <w:ind w:left="4680" w:hanging="180"/>
      </w:pPr>
    </w:lvl>
    <w:lvl w:ilvl="6" w:tplc="300C000F" w:tentative="1">
      <w:start w:val="1"/>
      <w:numFmt w:val="decimal"/>
      <w:lvlText w:val="%7."/>
      <w:lvlJc w:val="left"/>
      <w:pPr>
        <w:ind w:left="5400" w:hanging="360"/>
      </w:pPr>
    </w:lvl>
    <w:lvl w:ilvl="7" w:tplc="300C0019" w:tentative="1">
      <w:start w:val="1"/>
      <w:numFmt w:val="lowerLetter"/>
      <w:lvlText w:val="%8."/>
      <w:lvlJc w:val="left"/>
      <w:pPr>
        <w:ind w:left="6120" w:hanging="360"/>
      </w:pPr>
    </w:lvl>
    <w:lvl w:ilvl="8" w:tplc="3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082B5F"/>
    <w:multiLevelType w:val="hybridMultilevel"/>
    <w:tmpl w:val="0AA6E998"/>
    <w:lvl w:ilvl="0" w:tplc="30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D84112B"/>
    <w:multiLevelType w:val="hybridMultilevel"/>
    <w:tmpl w:val="3B9E8E78"/>
    <w:lvl w:ilvl="0" w:tplc="AC3CF0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00C0019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8678796">
    <w:abstractNumId w:val="1"/>
  </w:num>
  <w:num w:numId="2" w16cid:durableId="344594989">
    <w:abstractNumId w:val="7"/>
  </w:num>
  <w:num w:numId="3" w16cid:durableId="1133137412">
    <w:abstractNumId w:val="4"/>
  </w:num>
  <w:num w:numId="4" w16cid:durableId="1149899989">
    <w:abstractNumId w:val="5"/>
  </w:num>
  <w:num w:numId="5" w16cid:durableId="212664502">
    <w:abstractNumId w:val="6"/>
  </w:num>
  <w:num w:numId="6" w16cid:durableId="626006614">
    <w:abstractNumId w:val="0"/>
  </w:num>
  <w:num w:numId="7" w16cid:durableId="949629300">
    <w:abstractNumId w:val="3"/>
  </w:num>
  <w:num w:numId="8" w16cid:durableId="8297097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2BC"/>
    <w:rsid w:val="00046549"/>
    <w:rsid w:val="00071D4A"/>
    <w:rsid w:val="00083BAA"/>
    <w:rsid w:val="000D7B45"/>
    <w:rsid w:val="000E5896"/>
    <w:rsid w:val="001203F3"/>
    <w:rsid w:val="001252BC"/>
    <w:rsid w:val="001766D6"/>
    <w:rsid w:val="001A2B50"/>
    <w:rsid w:val="00204F5C"/>
    <w:rsid w:val="00224485"/>
    <w:rsid w:val="0026243D"/>
    <w:rsid w:val="002C003A"/>
    <w:rsid w:val="002E4ECA"/>
    <w:rsid w:val="0033581C"/>
    <w:rsid w:val="00374677"/>
    <w:rsid w:val="003E24DF"/>
    <w:rsid w:val="00454CEC"/>
    <w:rsid w:val="00455A77"/>
    <w:rsid w:val="004A2B0D"/>
    <w:rsid w:val="00564809"/>
    <w:rsid w:val="005B5267"/>
    <w:rsid w:val="005C2210"/>
    <w:rsid w:val="005E7AC8"/>
    <w:rsid w:val="00615018"/>
    <w:rsid w:val="0062123A"/>
    <w:rsid w:val="00646E75"/>
    <w:rsid w:val="006C454F"/>
    <w:rsid w:val="006F6F10"/>
    <w:rsid w:val="00704E29"/>
    <w:rsid w:val="00765BD2"/>
    <w:rsid w:val="00783E79"/>
    <w:rsid w:val="007B5AE8"/>
    <w:rsid w:val="007F5192"/>
    <w:rsid w:val="00825C0D"/>
    <w:rsid w:val="0085357E"/>
    <w:rsid w:val="008B7FD5"/>
    <w:rsid w:val="008D79C3"/>
    <w:rsid w:val="008E6185"/>
    <w:rsid w:val="009D1E86"/>
    <w:rsid w:val="00A0705B"/>
    <w:rsid w:val="00A65AD5"/>
    <w:rsid w:val="00A96CF8"/>
    <w:rsid w:val="00AD330B"/>
    <w:rsid w:val="00AF0F08"/>
    <w:rsid w:val="00B5029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9612A"/>
    <w:rsid w:val="00DA4BFB"/>
    <w:rsid w:val="00DA79AD"/>
    <w:rsid w:val="00DF0640"/>
    <w:rsid w:val="00E14A80"/>
    <w:rsid w:val="00E21710"/>
    <w:rsid w:val="00E24FD6"/>
    <w:rsid w:val="00E436FD"/>
    <w:rsid w:val="00E55D74"/>
    <w:rsid w:val="00E6540C"/>
    <w:rsid w:val="00E81E2A"/>
    <w:rsid w:val="00EE0952"/>
    <w:rsid w:val="00F0312B"/>
    <w:rsid w:val="00F27CAD"/>
    <w:rsid w:val="00F774CF"/>
    <w:rsid w:val="00FA4057"/>
    <w:rsid w:val="00FB79E0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B7384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Titre1">
    <w:name w:val="heading 1"/>
    <w:basedOn w:val="Normal"/>
    <w:next w:val="Normal"/>
    <w:link w:val="Titre1C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Destinataire">
    <w:name w:val="Destinataire"/>
    <w:basedOn w:val="Titre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s">
    <w:name w:val="Salutation"/>
    <w:basedOn w:val="Normal"/>
    <w:link w:val="SalutationsCar"/>
    <w:uiPriority w:val="4"/>
    <w:unhideWhenUsed/>
    <w:qFormat/>
    <w:rsid w:val="003E24DF"/>
    <w:pPr>
      <w:spacing w:before="720"/>
    </w:pPr>
  </w:style>
  <w:style w:type="character" w:customStyle="1" w:styleId="SalutationsCar">
    <w:name w:val="Salutations Car"/>
    <w:basedOn w:val="Policepardfaut"/>
    <w:link w:val="Salutation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ormuledepolitesse">
    <w:name w:val="Closing"/>
    <w:basedOn w:val="Normal"/>
    <w:next w:val="Signature"/>
    <w:link w:val="Formuledepolitess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ar">
    <w:name w:val="Signature Car"/>
    <w:basedOn w:val="Policepardfau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En-tte">
    <w:name w:val="header"/>
    <w:basedOn w:val="Normal"/>
    <w:link w:val="En-tte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-tteCar">
    <w:name w:val="En-tête Car"/>
    <w:basedOn w:val="Policepardfaut"/>
    <w:link w:val="En-tte"/>
    <w:uiPriority w:val="99"/>
    <w:semiHidden/>
    <w:rsid w:val="000D7B45"/>
    <w:rPr>
      <w:rFonts w:eastAsiaTheme="minorHAnsi"/>
      <w:kern w:val="20"/>
      <w:szCs w:val="20"/>
    </w:rPr>
  </w:style>
  <w:style w:type="character" w:styleId="lev">
    <w:name w:val="Strong"/>
    <w:basedOn w:val="Policepardfaut"/>
    <w:uiPriority w:val="1"/>
    <w:semiHidden/>
    <w:qFormat/>
    <w:rsid w:val="003E24DF"/>
    <w:rPr>
      <w:b/>
      <w:bCs/>
    </w:rPr>
  </w:style>
  <w:style w:type="paragraph" w:customStyle="1" w:styleId="Coordonnes">
    <w:name w:val="Coordonnées"/>
    <w:basedOn w:val="Normal"/>
    <w:uiPriority w:val="1"/>
    <w:qFormat/>
    <w:rsid w:val="003E24DF"/>
    <w:pPr>
      <w:spacing w:before="0" w:after="0"/>
    </w:pPr>
  </w:style>
  <w:style w:type="character" w:customStyle="1" w:styleId="Titre2Car">
    <w:name w:val="Titre 2 Car"/>
    <w:basedOn w:val="Policepardfaut"/>
    <w:link w:val="Titre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edelespacerserv">
    <w:name w:val="Placeholder Text"/>
    <w:basedOn w:val="Policepardfaut"/>
    <w:uiPriority w:val="99"/>
    <w:semiHidden/>
    <w:rsid w:val="001766D6"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re">
    <w:name w:val="Title"/>
    <w:basedOn w:val="Titre1"/>
    <w:next w:val="Normal"/>
    <w:link w:val="TitreCar"/>
    <w:uiPriority w:val="10"/>
    <w:rsid w:val="00D45945"/>
    <w:rPr>
      <w:color w:val="000000" w:themeColor="text1"/>
    </w:rPr>
  </w:style>
  <w:style w:type="character" w:customStyle="1" w:styleId="TitreCar">
    <w:name w:val="Titre Car"/>
    <w:basedOn w:val="Policepardfaut"/>
    <w:link w:val="Titr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0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digbeu\AppData\Roaming\Microsoft\Templates\En-t&#234;te%20avec%20sph&#232;res%20bleu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7F7D21-0CC3-4D5D-9670-83E5E3D926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C:\Users\Odigbeu\AppData\Roaming\Microsoft\Templates\En-tête avec sphères bleues.dotx</Template>
  <TotalTime>0</TotalTime>
  <Pages>2</Pages>
  <Words>155</Words>
  <Characters>1420</Characters>
  <Application>Microsoft Office Word</Application>
  <DocSecurity>0</DocSecurity>
  <Lines>71</Lines>
  <Paragraphs>28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2023-11-20T18:33:00Z</dcterms:created>
  <dcterms:modified xsi:type="dcterms:W3CDTF">2023-11-20T18:33:00Z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