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4FD6E" w14:textId="01363635" w:rsidR="001252BC" w:rsidRPr="00E436FD" w:rsidRDefault="001252BC" w:rsidP="0085357E">
      <w:pPr>
        <w:pStyle w:val="Coordonnes"/>
        <w:rPr>
          <w:rStyle w:val="lev"/>
          <w:rFonts w:ascii="Avenir Medium" w:hAnsi="Avenir Medium"/>
          <w:sz w:val="40"/>
          <w:szCs w:val="28"/>
        </w:rPr>
      </w:pPr>
    </w:p>
    <w:p w14:paraId="61973852" w14:textId="3D21AFB4" w:rsidR="00F774CF" w:rsidRPr="00E436FD" w:rsidRDefault="00F774CF" w:rsidP="00F774CF">
      <w:pPr>
        <w:pStyle w:val="Destinataire"/>
        <w:spacing w:before="0"/>
        <w:jc w:val="center"/>
        <w:rPr>
          <w:rFonts w:ascii="Avenir Medium" w:hAnsi="Avenir Medium"/>
          <w:bCs/>
          <w:sz w:val="40"/>
          <w:szCs w:val="40"/>
        </w:rPr>
      </w:pPr>
      <w:r w:rsidRPr="00E436FD">
        <w:rPr>
          <w:rFonts w:ascii="Avenir Medium" w:hAnsi="Avenir Medium"/>
          <w:bCs/>
          <w:sz w:val="40"/>
          <w:szCs w:val="40"/>
        </w:rPr>
        <w:t>FICHE PRATIQUE</w:t>
      </w:r>
    </w:p>
    <w:p w14:paraId="2158410F" w14:textId="77777777" w:rsidR="00E436FD" w:rsidRDefault="00E436FD" w:rsidP="00F774CF">
      <w:pPr>
        <w:pStyle w:val="Destinataire"/>
        <w:spacing w:before="0"/>
        <w:rPr>
          <w:rFonts w:ascii="Avenir Medium" w:hAnsi="Avenir Medium"/>
          <w:b w:val="0"/>
        </w:rPr>
      </w:pPr>
    </w:p>
    <w:p w14:paraId="563565BF" w14:textId="2BACF190" w:rsidR="00F774CF" w:rsidRPr="00E436FD" w:rsidRDefault="00F774CF" w:rsidP="00F774CF">
      <w:pPr>
        <w:pStyle w:val="Destinataire"/>
        <w:spacing w:before="0"/>
        <w:rPr>
          <w:rFonts w:ascii="Avenir Medium" w:hAnsi="Avenir Medium"/>
          <w:bCs/>
          <w:lang w:val="fr-CI"/>
        </w:rPr>
      </w:pPr>
      <w:r w:rsidRPr="00E436FD">
        <w:rPr>
          <w:rFonts w:ascii="Avenir Medium" w:hAnsi="Avenir Medium"/>
          <w:bCs/>
        </w:rPr>
        <w:t xml:space="preserve">Cours </w:t>
      </w:r>
      <w:r w:rsidR="00A45691">
        <w:rPr>
          <w:rFonts w:ascii="Avenir Medium" w:hAnsi="Avenir Medium"/>
          <w:bCs/>
        </w:rPr>
        <w:t xml:space="preserve">2 </w:t>
      </w:r>
      <w:r w:rsidRPr="00E436FD">
        <w:rPr>
          <w:rFonts w:ascii="Avenir Medium" w:hAnsi="Avenir Medium"/>
          <w:bCs/>
        </w:rPr>
        <w:t xml:space="preserve">: </w:t>
      </w:r>
      <w:r w:rsidR="00A45691">
        <w:rPr>
          <w:rFonts w:ascii="Avenir Medium" w:hAnsi="Avenir Medium"/>
          <w:bCs/>
          <w:lang w:val="fr-CI"/>
        </w:rPr>
        <w:t>Confiance en soi</w:t>
      </w:r>
      <w:r w:rsidR="00B92274">
        <w:rPr>
          <w:rFonts w:ascii="Avenir Medium" w:hAnsi="Avenir Medium"/>
          <w:bCs/>
          <w:lang w:val="fr-CI"/>
        </w:rPr>
        <w:t> : Votre style parental peut faire la différence pour vos enfants</w:t>
      </w:r>
    </w:p>
    <w:p w14:paraId="59C41B81" w14:textId="150D5B86" w:rsidR="003E24DF" w:rsidRPr="00F27CAD" w:rsidRDefault="003E24DF" w:rsidP="00F774CF">
      <w:pPr>
        <w:pStyle w:val="Destinataire"/>
        <w:spacing w:before="0"/>
        <w:rPr>
          <w:rFonts w:ascii="Avenir Medium" w:hAnsi="Avenir Medium"/>
          <w:b w:val="0"/>
        </w:rPr>
      </w:pPr>
    </w:p>
    <w:p w14:paraId="5360154E" w14:textId="39403C5D" w:rsidR="003E24DF" w:rsidRPr="00E436FD" w:rsidRDefault="00B92274" w:rsidP="00F774CF">
      <w:pPr>
        <w:pStyle w:val="Coordonnes"/>
        <w:numPr>
          <w:ilvl w:val="0"/>
          <w:numId w:val="2"/>
        </w:numPr>
        <w:rPr>
          <w:rFonts w:ascii="Avenir Medium" w:hAnsi="Avenir Medium"/>
          <w:color w:val="2C567A" w:themeColor="accent1"/>
        </w:rPr>
      </w:pPr>
      <w:r>
        <w:rPr>
          <w:rFonts w:ascii="Avenir Medium" w:hAnsi="Avenir Medium"/>
          <w:color w:val="2C567A" w:themeColor="accent1"/>
        </w:rPr>
        <w:t>Quels étaient les styles parentaux adoptés par vos parents ?</w:t>
      </w:r>
    </w:p>
    <w:p w14:paraId="7D21CD08" w14:textId="2ECFBFBA" w:rsidR="00F774CF" w:rsidRPr="00E436FD" w:rsidRDefault="00F774CF" w:rsidP="00B92274">
      <w:pPr>
        <w:pStyle w:val="Coordonnes"/>
        <w:ind w:left="36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53F79246" w14:textId="72FB148A" w:rsidR="00F774CF" w:rsidRPr="00E436FD" w:rsidRDefault="00F774CF" w:rsidP="00B92274">
      <w:pPr>
        <w:pStyle w:val="Coordonnes"/>
        <w:ind w:left="36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4B1F4369" w14:textId="254FE766" w:rsidR="00F774CF" w:rsidRPr="00E436FD" w:rsidRDefault="00F774CF" w:rsidP="00B92274">
      <w:pPr>
        <w:pStyle w:val="Coordonnes"/>
        <w:ind w:left="36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501269A4" w14:textId="056CF1E0" w:rsidR="00F774CF" w:rsidRPr="00E436FD" w:rsidRDefault="00F774CF" w:rsidP="00B92274">
      <w:pPr>
        <w:pStyle w:val="Coordonnes"/>
        <w:ind w:left="36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07E66DCB" w14:textId="3F87CC3B" w:rsidR="00F774CF" w:rsidRPr="00E436FD" w:rsidRDefault="00F774CF" w:rsidP="00B92274">
      <w:pPr>
        <w:pStyle w:val="Coordonnes"/>
        <w:ind w:left="36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3C162ED5" w14:textId="6FC61B4B" w:rsidR="00F774CF" w:rsidRPr="00F27CAD" w:rsidRDefault="00F774CF" w:rsidP="00F774CF">
      <w:pPr>
        <w:pStyle w:val="Coordonnes"/>
        <w:ind w:left="1440"/>
        <w:rPr>
          <w:rFonts w:ascii="Avenir Medium" w:hAnsi="Avenir Medium"/>
        </w:rPr>
      </w:pPr>
    </w:p>
    <w:p w14:paraId="18B6D519" w14:textId="74AA58A5" w:rsidR="006C454F" w:rsidRPr="00E436FD" w:rsidRDefault="00B92274" w:rsidP="00F27CAD">
      <w:pPr>
        <w:pStyle w:val="Coordonnes"/>
        <w:numPr>
          <w:ilvl w:val="0"/>
          <w:numId w:val="2"/>
        </w:numPr>
        <w:rPr>
          <w:rFonts w:ascii="Avenir Medium" w:hAnsi="Avenir Medium"/>
          <w:color w:val="2C567A" w:themeColor="accent1"/>
        </w:rPr>
      </w:pPr>
      <w:r>
        <w:rPr>
          <w:rFonts w:ascii="Avenir Medium" w:hAnsi="Avenir Medium"/>
          <w:color w:val="2C567A" w:themeColor="accent1"/>
        </w:rPr>
        <w:t>Comment leurs styles vous ont-ils affecté</w:t>
      </w:r>
      <w:r w:rsidR="00F27CAD" w:rsidRPr="00E436FD">
        <w:rPr>
          <w:rFonts w:ascii="Avenir Medium" w:hAnsi="Avenir Medium"/>
          <w:color w:val="2C567A" w:themeColor="accent1"/>
        </w:rPr>
        <w:t xml:space="preserve"> </w:t>
      </w:r>
      <w:r w:rsidR="00F774CF" w:rsidRPr="00E436FD">
        <w:rPr>
          <w:rFonts w:ascii="Avenir Medium" w:hAnsi="Avenir Medium"/>
          <w:color w:val="2C567A" w:themeColor="accent1"/>
        </w:rPr>
        <w:t xml:space="preserve">? </w:t>
      </w:r>
    </w:p>
    <w:p w14:paraId="1A75ECC2" w14:textId="77777777" w:rsidR="00B92274" w:rsidRPr="00E436FD" w:rsidRDefault="00B92274" w:rsidP="00B92274">
      <w:pPr>
        <w:pStyle w:val="Coordonnes"/>
        <w:ind w:left="36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39088BC5" w14:textId="77777777" w:rsidR="00B92274" w:rsidRPr="00E436FD" w:rsidRDefault="00B92274" w:rsidP="00B92274">
      <w:pPr>
        <w:pStyle w:val="Coordonnes"/>
        <w:ind w:left="36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17E6CE60" w14:textId="77777777" w:rsidR="00B92274" w:rsidRPr="00E436FD" w:rsidRDefault="00B92274" w:rsidP="00B92274">
      <w:pPr>
        <w:pStyle w:val="Coordonnes"/>
        <w:ind w:left="36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0C87E922" w14:textId="77777777" w:rsidR="00B92274" w:rsidRPr="00E436FD" w:rsidRDefault="00B92274" w:rsidP="00B92274">
      <w:pPr>
        <w:pStyle w:val="Coordonnes"/>
        <w:ind w:left="36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55076FED" w14:textId="77777777" w:rsidR="00B92274" w:rsidRPr="00E436FD" w:rsidRDefault="00B92274" w:rsidP="00B92274">
      <w:pPr>
        <w:pStyle w:val="Coordonnes"/>
        <w:ind w:left="36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6A52AF4D" w14:textId="77777777" w:rsidR="00F27CAD" w:rsidRPr="00E436FD" w:rsidRDefault="00F27CAD" w:rsidP="00F27CAD">
      <w:pPr>
        <w:pStyle w:val="Coordonnes"/>
        <w:ind w:left="720"/>
        <w:jc w:val="center"/>
        <w:rPr>
          <w:rFonts w:ascii="Avenir Medium" w:hAnsi="Avenir Medium"/>
          <w:color w:val="2C567A" w:themeColor="accent1"/>
          <w:sz w:val="40"/>
          <w:szCs w:val="32"/>
        </w:rPr>
      </w:pPr>
    </w:p>
    <w:p w14:paraId="4F03C997" w14:textId="30C15EC1" w:rsidR="006C454F" w:rsidRPr="00E436FD" w:rsidRDefault="006C454F" w:rsidP="006C454F">
      <w:pPr>
        <w:pStyle w:val="Coordonnes"/>
        <w:numPr>
          <w:ilvl w:val="0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Quel</w:t>
      </w:r>
      <w:r w:rsidR="00455A77" w:rsidRPr="00E436FD">
        <w:rPr>
          <w:rFonts w:ascii="Avenir Medium" w:hAnsi="Avenir Medium"/>
          <w:color w:val="2C567A" w:themeColor="accent1"/>
        </w:rPr>
        <w:t>s</w:t>
      </w:r>
      <w:r w:rsidRPr="00E436FD">
        <w:rPr>
          <w:rFonts w:ascii="Avenir Medium" w:hAnsi="Avenir Medium"/>
          <w:color w:val="2C567A" w:themeColor="accent1"/>
        </w:rPr>
        <w:t xml:space="preserve"> </w:t>
      </w:r>
      <w:r w:rsidR="00B92274">
        <w:rPr>
          <w:rFonts w:ascii="Avenir Medium" w:hAnsi="Avenir Medium"/>
          <w:color w:val="2C567A" w:themeColor="accent1"/>
        </w:rPr>
        <w:t>impacts ces styles ont-ils eu sur</w:t>
      </w:r>
      <w:r w:rsidR="00636B93">
        <w:rPr>
          <w:rFonts w:ascii="Avenir Medium" w:hAnsi="Avenir Medium"/>
          <w:color w:val="2C567A" w:themeColor="accent1"/>
        </w:rPr>
        <w:t xml:space="preserve"> votre confiance en soi ? Sur</w:t>
      </w:r>
      <w:r w:rsidR="00B92274">
        <w:rPr>
          <w:rFonts w:ascii="Avenir Medium" w:hAnsi="Avenir Medium"/>
          <w:color w:val="2C567A" w:themeColor="accent1"/>
        </w:rPr>
        <w:t xml:space="preserve"> la qualité de vos relations avec vos parents</w:t>
      </w:r>
      <w:r w:rsidR="00636B93">
        <w:rPr>
          <w:rFonts w:ascii="Avenir Medium" w:hAnsi="Avenir Medium"/>
          <w:color w:val="2C567A" w:themeColor="accent1"/>
        </w:rPr>
        <w:t> ?</w:t>
      </w:r>
      <w:r w:rsidR="00B92274">
        <w:rPr>
          <w:rFonts w:ascii="Avenir Medium" w:hAnsi="Avenir Medium"/>
          <w:color w:val="2C567A" w:themeColor="accent1"/>
        </w:rPr>
        <w:t xml:space="preserve"> </w:t>
      </w:r>
    </w:p>
    <w:p w14:paraId="37D1EE58" w14:textId="05052D97" w:rsidR="006C454F" w:rsidRPr="00E436FD" w:rsidRDefault="006C454F" w:rsidP="006C454F">
      <w:pPr>
        <w:pStyle w:val="Coordonnes"/>
        <w:ind w:left="720"/>
        <w:rPr>
          <w:rFonts w:ascii="Avenir Medium" w:hAnsi="Avenir Medium"/>
          <w:color w:val="2C567A" w:themeColor="accent1"/>
        </w:rPr>
      </w:pPr>
    </w:p>
    <w:p w14:paraId="295F9462" w14:textId="77777777" w:rsidR="00B92274" w:rsidRPr="00E436FD" w:rsidRDefault="00B92274" w:rsidP="00B92274">
      <w:pPr>
        <w:pStyle w:val="Coordonnes"/>
        <w:ind w:left="36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52CC2BA6" w14:textId="77777777" w:rsidR="00B92274" w:rsidRPr="00E436FD" w:rsidRDefault="00B92274" w:rsidP="00B92274">
      <w:pPr>
        <w:pStyle w:val="Coordonnes"/>
        <w:ind w:left="36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7DB3540C" w14:textId="77777777" w:rsidR="00B92274" w:rsidRPr="00E436FD" w:rsidRDefault="00B92274" w:rsidP="00B92274">
      <w:pPr>
        <w:pStyle w:val="Coordonnes"/>
        <w:ind w:left="36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63AC3AE8" w14:textId="77777777" w:rsidR="00B92274" w:rsidRPr="00E436FD" w:rsidRDefault="00B92274" w:rsidP="00B92274">
      <w:pPr>
        <w:pStyle w:val="Coordonnes"/>
        <w:ind w:left="36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615CBB82" w14:textId="77777777" w:rsidR="00B92274" w:rsidRPr="00E436FD" w:rsidRDefault="00B92274" w:rsidP="00B92274">
      <w:pPr>
        <w:pStyle w:val="Coordonnes"/>
        <w:ind w:left="36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483DBBE5" w14:textId="322DE8C3" w:rsidR="006C454F" w:rsidRPr="00E436FD" w:rsidRDefault="006C454F" w:rsidP="006C454F">
      <w:pPr>
        <w:pStyle w:val="Coordonnes"/>
        <w:rPr>
          <w:rFonts w:ascii="Avenir Medium" w:hAnsi="Avenir Medium"/>
          <w:color w:val="2C567A" w:themeColor="accent1"/>
        </w:rPr>
      </w:pPr>
    </w:p>
    <w:p w14:paraId="035E2546" w14:textId="01E783BF" w:rsidR="006C454F" w:rsidRPr="00E436FD" w:rsidRDefault="00B92274" w:rsidP="006C454F">
      <w:pPr>
        <w:pStyle w:val="Coordonnes"/>
        <w:numPr>
          <w:ilvl w:val="0"/>
          <w:numId w:val="2"/>
        </w:numPr>
        <w:rPr>
          <w:rFonts w:ascii="Avenir Medium" w:hAnsi="Avenir Medium"/>
          <w:color w:val="2C567A" w:themeColor="accent1"/>
        </w:rPr>
      </w:pPr>
      <w:r>
        <w:rPr>
          <w:rFonts w:ascii="Avenir Medium" w:hAnsi="Avenir Medium"/>
          <w:color w:val="2C567A" w:themeColor="accent1"/>
        </w:rPr>
        <w:t>Au vu du cours 2, comment qualifierez-vous votre style parental actuel</w:t>
      </w:r>
      <w:r w:rsidR="006C454F" w:rsidRPr="00E436FD">
        <w:rPr>
          <w:rFonts w:ascii="Avenir Medium" w:hAnsi="Avenir Medium"/>
          <w:color w:val="2C567A" w:themeColor="accent1"/>
        </w:rPr>
        <w:t xml:space="preserve"> ? </w:t>
      </w:r>
    </w:p>
    <w:p w14:paraId="2E76FBF6" w14:textId="01BBEE63" w:rsidR="006C454F" w:rsidRPr="00E436FD" w:rsidRDefault="006C454F" w:rsidP="006C454F">
      <w:pPr>
        <w:pStyle w:val="Coordonnes"/>
        <w:ind w:left="72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 xml:space="preserve">     </w:t>
      </w:r>
    </w:p>
    <w:p w14:paraId="25ACDA25" w14:textId="56067501" w:rsidR="006C454F" w:rsidRPr="00E436FD" w:rsidRDefault="00B92274" w:rsidP="00F27CAD">
      <w:pPr>
        <w:pStyle w:val="Coordonnes"/>
        <w:numPr>
          <w:ilvl w:val="0"/>
          <w:numId w:val="8"/>
        </w:numPr>
        <w:rPr>
          <w:rFonts w:ascii="Avenir Medium" w:hAnsi="Avenir Medium"/>
          <w:color w:val="2C567A" w:themeColor="accent1"/>
        </w:rPr>
      </w:pPr>
      <w:r>
        <w:rPr>
          <w:rFonts w:ascii="Avenir Medium" w:hAnsi="Avenir Medium"/>
          <w:color w:val="2C567A" w:themeColor="accent1"/>
        </w:rPr>
        <w:t>Distant ?</w:t>
      </w:r>
    </w:p>
    <w:p w14:paraId="6AD5DAE8" w14:textId="789F73FA" w:rsidR="00455A77" w:rsidRPr="00E436FD" w:rsidRDefault="00B92274" w:rsidP="00F27CAD">
      <w:pPr>
        <w:pStyle w:val="Coordonnes"/>
        <w:numPr>
          <w:ilvl w:val="0"/>
          <w:numId w:val="8"/>
        </w:numPr>
        <w:rPr>
          <w:rFonts w:ascii="Avenir Medium" w:hAnsi="Avenir Medium"/>
          <w:color w:val="2C567A" w:themeColor="accent1"/>
        </w:rPr>
      </w:pPr>
      <w:r>
        <w:rPr>
          <w:rFonts w:ascii="Avenir Medium" w:hAnsi="Avenir Medium"/>
          <w:color w:val="2C567A" w:themeColor="accent1"/>
        </w:rPr>
        <w:t>Permissif ?</w:t>
      </w:r>
    </w:p>
    <w:p w14:paraId="5B8878CE" w14:textId="3754C92B" w:rsidR="00455A77" w:rsidRPr="00E436FD" w:rsidRDefault="00B92274" w:rsidP="00F27CAD">
      <w:pPr>
        <w:pStyle w:val="Coordonnes"/>
        <w:numPr>
          <w:ilvl w:val="0"/>
          <w:numId w:val="8"/>
        </w:numPr>
        <w:rPr>
          <w:rFonts w:ascii="Avenir Medium" w:hAnsi="Avenir Medium"/>
          <w:color w:val="2C567A" w:themeColor="accent1"/>
        </w:rPr>
      </w:pPr>
      <w:r>
        <w:rPr>
          <w:rFonts w:ascii="Avenir Medium" w:hAnsi="Avenir Medium"/>
          <w:color w:val="2C567A" w:themeColor="accent1"/>
        </w:rPr>
        <w:t>Autoritaire ?</w:t>
      </w:r>
    </w:p>
    <w:p w14:paraId="400E8370" w14:textId="7F1DFE1B" w:rsidR="00455A77" w:rsidRPr="00E436FD" w:rsidRDefault="00B92274" w:rsidP="00F27CAD">
      <w:pPr>
        <w:pStyle w:val="Coordonnes"/>
        <w:numPr>
          <w:ilvl w:val="0"/>
          <w:numId w:val="8"/>
        </w:numPr>
        <w:rPr>
          <w:rFonts w:ascii="Avenir Medium" w:hAnsi="Avenir Medium"/>
          <w:color w:val="2C567A" w:themeColor="accent1"/>
        </w:rPr>
      </w:pPr>
      <w:r>
        <w:rPr>
          <w:rFonts w:ascii="Avenir Medium" w:hAnsi="Avenir Medium"/>
          <w:color w:val="2C567A" w:themeColor="accent1"/>
        </w:rPr>
        <w:t>Avisé ?</w:t>
      </w:r>
    </w:p>
    <w:p w14:paraId="50168EB1" w14:textId="77777777" w:rsidR="00455A77" w:rsidRPr="00E436FD" w:rsidRDefault="00455A77" w:rsidP="006C454F">
      <w:pPr>
        <w:pStyle w:val="Coordonnes"/>
        <w:rPr>
          <w:rFonts w:ascii="Avenir Medium" w:hAnsi="Avenir Medium"/>
          <w:color w:val="2C567A" w:themeColor="accent1"/>
        </w:rPr>
      </w:pPr>
    </w:p>
    <w:p w14:paraId="4B53D2F0" w14:textId="77777777" w:rsidR="00455A77" w:rsidRPr="00E436FD" w:rsidRDefault="00455A77" w:rsidP="006C454F">
      <w:pPr>
        <w:pStyle w:val="Coordonnes"/>
        <w:rPr>
          <w:rFonts w:ascii="Avenir Medium" w:hAnsi="Avenir Medium"/>
          <w:color w:val="2C567A" w:themeColor="accent1"/>
        </w:rPr>
      </w:pPr>
    </w:p>
    <w:p w14:paraId="21846531" w14:textId="77777777" w:rsidR="00455A77" w:rsidRPr="00E436FD" w:rsidRDefault="00455A77" w:rsidP="00455A77">
      <w:pPr>
        <w:pStyle w:val="Coordonnes"/>
        <w:rPr>
          <w:rFonts w:ascii="Avenir Medium" w:hAnsi="Avenir Medium"/>
          <w:color w:val="2C567A" w:themeColor="accent1"/>
        </w:rPr>
      </w:pPr>
    </w:p>
    <w:p w14:paraId="6F2AD560" w14:textId="28AF87AE" w:rsidR="00455A77" w:rsidRPr="00E436FD" w:rsidRDefault="00B92274" w:rsidP="00455A77">
      <w:pPr>
        <w:pStyle w:val="Coordonnes"/>
        <w:numPr>
          <w:ilvl w:val="0"/>
          <w:numId w:val="2"/>
        </w:numPr>
        <w:rPr>
          <w:rFonts w:ascii="Avenir Medium" w:hAnsi="Avenir Medium"/>
          <w:color w:val="2C567A" w:themeColor="accent1"/>
        </w:rPr>
      </w:pPr>
      <w:r>
        <w:rPr>
          <w:rFonts w:ascii="Avenir Medium" w:hAnsi="Avenir Medium"/>
          <w:color w:val="2C567A" w:themeColor="accent1"/>
        </w:rPr>
        <w:t xml:space="preserve">Notez vos axes d’amélioration </w:t>
      </w:r>
      <w:r w:rsidR="00636B93">
        <w:rPr>
          <w:rFonts w:ascii="Avenir Medium" w:hAnsi="Avenir Medium"/>
          <w:color w:val="2C567A" w:themeColor="accent1"/>
        </w:rPr>
        <w:t>pour vos enfants</w:t>
      </w:r>
    </w:p>
    <w:p w14:paraId="7E8EB11B" w14:textId="3223C60E" w:rsidR="006C454F" w:rsidRPr="00E436FD" w:rsidRDefault="00455A77" w:rsidP="00E21710">
      <w:pPr>
        <w:pStyle w:val="Coordonnes"/>
        <w:ind w:left="72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52EEE714" w14:textId="77777777" w:rsidR="00B92274" w:rsidRPr="00E436FD" w:rsidRDefault="00B92274" w:rsidP="00455A77">
      <w:pPr>
        <w:pStyle w:val="Coordonnes"/>
        <w:ind w:left="720"/>
        <w:rPr>
          <w:rFonts w:ascii="Avenir Medium" w:hAnsi="Avenir Medium"/>
          <w:color w:val="2C567A" w:themeColor="accent1"/>
        </w:rPr>
      </w:pPr>
    </w:p>
    <w:sectPr w:rsidR="00B92274" w:rsidRPr="00E436FD" w:rsidSect="00704E29">
      <w:headerReference w:type="default" r:id="rId11"/>
      <w:footerReference w:type="default" r:id="rId12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F477D" w14:textId="77777777" w:rsidR="00C216FF" w:rsidRDefault="00C216FF" w:rsidP="00D45945">
      <w:pPr>
        <w:spacing w:before="0" w:after="0" w:line="240" w:lineRule="auto"/>
      </w:pPr>
      <w:r>
        <w:separator/>
      </w:r>
    </w:p>
  </w:endnote>
  <w:endnote w:type="continuationSeparator" w:id="0">
    <w:p w14:paraId="2FE6B197" w14:textId="77777777" w:rsidR="00C216FF" w:rsidRDefault="00C216FF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53153" w14:textId="14EE2D88" w:rsidR="00A0705B" w:rsidRPr="00A0705B" w:rsidRDefault="00A0705B" w:rsidP="00A0705B">
    <w:pPr>
      <w:pStyle w:val="Pieddepage"/>
      <w:jc w:val="center"/>
      <w:rPr>
        <w:rFonts w:ascii="Avenir Medium" w:hAnsi="Avenir Medium"/>
        <w:color w:val="2C567A" w:themeColor="accent1"/>
        <w:sz w:val="21"/>
        <w:szCs w:val="16"/>
      </w:rPr>
    </w:pPr>
    <w:r w:rsidRPr="00A0705B">
      <w:rPr>
        <w:rFonts w:ascii="Avenir Medium" w:hAnsi="Avenir Medium"/>
        <w:color w:val="2C567A" w:themeColor="accent1"/>
        <w:sz w:val="21"/>
        <w:szCs w:val="16"/>
      </w:rPr>
      <w:t>www.eduquersonenfant.com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B4C5F" w14:textId="77777777" w:rsidR="00C216FF" w:rsidRDefault="00C216FF" w:rsidP="00D45945">
      <w:pPr>
        <w:spacing w:before="0" w:after="0" w:line="240" w:lineRule="auto"/>
      </w:pPr>
      <w:r>
        <w:separator/>
      </w:r>
    </w:p>
  </w:footnote>
  <w:footnote w:type="continuationSeparator" w:id="0">
    <w:p w14:paraId="048590DB" w14:textId="77777777" w:rsidR="00C216FF" w:rsidRDefault="00C216FF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F63F9" w14:textId="53C670FD" w:rsidR="00D45945" w:rsidRDefault="0085357E">
    <w:pPr>
      <w:pStyle w:val="En-tte"/>
    </w:pPr>
    <w:r>
      <w:rPr>
        <w:rFonts w:ascii="Corbel" w:eastAsia="Corbel" w:hAnsi="Corbel" w:cs="Corbel"/>
        <w:noProof/>
        <w:sz w:val="40"/>
        <w:szCs w:val="40"/>
        <w:lang w:bidi="fr-FR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727E86C" wp14:editId="2B351358">
              <wp:simplePos x="0" y="0"/>
              <wp:positionH relativeFrom="page">
                <wp:posOffset>-152400</wp:posOffset>
              </wp:positionH>
              <wp:positionV relativeFrom="page">
                <wp:posOffset>-1236133</wp:posOffset>
              </wp:positionV>
              <wp:extent cx="7959090" cy="12820924"/>
              <wp:effectExtent l="0" t="0" r="3810" b="6350"/>
              <wp:wrapNone/>
              <wp:docPr id="3" name="Groupe 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9090" cy="12820924"/>
                        <a:chOff x="0" y="-1"/>
                        <a:chExt cx="7959090" cy="12820924"/>
                      </a:xfrm>
                    </wpg:grpSpPr>
                    <wps:wsp>
                      <wps:cNvPr id="1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072467" y="-1"/>
                          <a:ext cx="3685210" cy="28109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 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990976" y="467687"/>
                          <a:ext cx="1944158" cy="18570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868172" y="2256312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330093" y="1907677"/>
                          <a:ext cx="1035907" cy="90319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797783B2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e libre : Forme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e libre : Forme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orme libre : Form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 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0198A8B" w14:textId="232B5C66" w:rsidR="00E436FD" w:rsidRPr="00E436FD" w:rsidRDefault="00E436FD" w:rsidP="00E436FD">
                            <w:pPr>
                              <w:jc w:val="center"/>
                              <w:rPr>
                                <w:rFonts w:ascii="Avenir Medium" w:hAnsi="Avenir Medium"/>
                                <w:color w:val="FFFFFF" w:themeColor="background1"/>
                              </w:rPr>
                            </w:pPr>
                            <w:proofErr w:type="spellStart"/>
                            <w:r w:rsidRPr="00E436FD">
                              <w:rPr>
                                <w:rFonts w:ascii="Avenir Medium" w:hAnsi="Avenir Medium"/>
                                <w:color w:val="FFFFFF" w:themeColor="background1"/>
                              </w:rPr>
                              <w:t>Masterclass</w:t>
                            </w:r>
                            <w:proofErr w:type="spellEnd"/>
                            <w:r w:rsidRPr="00E436FD">
                              <w:rPr>
                                <w:rFonts w:ascii="Avenir Medium" w:hAnsi="Avenir Medium"/>
                                <w:color w:val="FFFFFF" w:themeColor="background1"/>
                              </w:rPr>
                              <w:t xml:space="preserve"> Parents Avisés Premium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27E86C" id="Groupe 3" o:spid="_x0000_s1026" alt="&quot;&quot;" style="position:absolute;left:0;text-align:left;margin-left:-12pt;margin-top:-97.35pt;width:626.7pt;height:1009.5pt;z-index:-251654144;mso-position-horizontal-relative:page;mso-position-vertical-relative:page" coordorigin="" coordsize="79590,1282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">
              <v:shape id="Forme libre : Forme 10" o:spid="_x0000_s1027" alt="&quot;&quot;" style="position:absolute;left:40724;width:36852;height:28109;rotation:180;flip:x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003547,2795688;1986324,2802856;1987356,2803198;2146751,2722921;2091066,2733169;2007538,2741367;2003561,2733169;2061897,2729070;2146751,2722921;2291598,2712193;2288196,2712935;2289940,2712673;1252477,2696788;1311476,2708574;1336667,2709598;1406936,2736244;1438756,2741367;1440746,2741881;1448037,2736244;1475879,2742393;1503722,2747516;1558583,2757378;1559407,2756740;1623047,2764939;1653540,2769038;1684035,2771088;1746348,2773137;1831201,2772112;1834885,2772112;1843135,2768525;1861696,2763913;1880589,2763657;1893516,2764938;1896996,2772112;1926661,2772112;1917381,2782360;1912078,2787484;1894841,2793633;1863021,2793633;1821921,2791584;1733090,2789534;1666798,2785435;1608462,2779286;1550125,2772112;1461295,2761864;1392352,2744442;1393150,2743995;1352577,2734194;1316779,2721897;1275679,2711649;1233252,2700375;1252477,2696788;2032930,2674817;2012673,2677206;1872579,2682674;1918706,2687052;1930639,2685002;2012841,2677829;2026368,2675796;2158798,2659968;2089994,2668085;2113604,2668605;2147579,2663738;2409957,2657598;2194160,2702018;2303364,2683210;1026423,2636837;1178893,2687052;1233252,2700375;1274352,2711647;1315454,2721896;1351251,2734193;1343296,2739318;1322082,2736243;1246511,2714722;1209387,2703449;1172264,2691151;1123208,2677829;1080781,2663482;1047636,2650159;1026423,2636837;1088738,2611217;1161658,2639912;1152377,2644011;1067524,2612241;1088738,2611217;819593,2541530;909750,2580473;928311,2596870;885885,2579447;854065,2564076;819593,2541530;977687,2515233;977699,2515525;982177,2519715;982670,2517959;2913917,2447962;2909103,2448272;2829553,2492339;2751328,2525133;2695643,2550753;2665150,2561001;2633330,2571249;2594880,2586622;2565712,2599944;2523285,2613267;2479533,2625564;2467600,2634787;2449039,2639912;2402635,2646061;2342972,2660408;2288614,2673730;2228951,2687053;2154704,2701400;2049964,2714722;2047313,2717797;1996953,2727529;1998258,2728045;2054183,2717238;2055268,2714722;2160009,2701400;2234255,2687053;2293917,2673730;2348277,2660408;2407939,2646061;2454343,2639912;2422930,2654481;2423849,2654259;2456995,2638886;2475557,2633763;2476793,2633498;2484837,2626589;2528590,2614291;2571017,2600969;2600185,2587646;2638633,2572274;2670453,2562026;2692273,2554694;2703600,2548703;2759284,2523083;2837508,2490289;640380,2433790;645413,2437127;647132,2437804;2922816,2407037;2922361,2407279;2922361,2407572;2924468,2407804;2925013,2407279;2951460,2391740;2943631,2395920;2942248,2397031;2947615,2394376;532124,2340121;582198,2385692;542494,2348865;3045333,2340090;3045214,2340123;3044337,2344766;3023124,2363213;2997933,2384733;2999451,2384463;3023124,2364237;3044337,2345791;3045333,2340090;661713,2317013;664338,2319484;664470,2319146;465597,2293525;500069,2310947;501761,2312488;517469,2315174;553100,2340666;602157,2371410;623370,2393956;635302,2405230;685684,2438024;671100,2447246;624180,2406949;622045,2407279;666447,2445413;671100,2447246;685685,2438024;811638,2514884;786448,2521033;795728,2526157;758605,2527182;734740,2514884;712202,2501562;656517,2465693;604809,2429825;557079,2393956;534540,2376535;513327,2358088;521282,2349890;547799,2368336;576967,2385758;612764,2415478;615806,2417495;576967,2385758;549124,2368336;522607,2349890;493439,2322219;465597,2293525;3386402,2130580;3385730,2130803;3371249,2157667;3372482,2002192;3337347,2041421;3320110,2066017;3302875,2088563;3261774,2130580;3225977,2172597;3194157,2206416;3191504,2207670;3189333,2210156;3192831,2208466;3224650,2174648;3260449,2132630;3301549,2090613;3318785,2068068;3336020,2043472;3371818,2003504;3509705,1988132;3492468,2028099;3461975,2071141;3431480,2115209;3403638,2142878;3422200,2114183;3438110,2085489;3450042,2070117;3465952,2049621;3480537,2029125;3509705,1988132;3423887,1900286;3391705,1944065;3391114,1945117;3423525,1901023;3441537,1801130;3402857,1882816;3321492,2011371;3309580,2025929;3309504,2026050;3281660,2062943;3253819,2102911;3221999,2133655;3195482,2168499;3039034,2304798;2987326,2338617;2982365,2341533;2980226,2343207;2958603,2356832;2940923,2372436;2875956,2410354;2865777,2415325;2838127,2432747;2834135,2434752;2828226,2439049;2776520,2465694;2724811,2490289;2718893,2492608;2683883,2510185;2673030,2514417;2662498,2520008;2626700,2535381;2593253,2545521;2518707,2574584;2343813,2625004;2221939,2649226;2320434,2634787;2338995,2631712;2398657,2615315;2435780,2606092;2495443,2582521;2563060,2564075;2606382,2550943;2625375,2542554;2642609,2538456;2666475,2528207;2672746,2524838;2689015,2512835;2724811,2496438;2765537,2481008;2780496,2473891;2832204,2447246;2854743,2430849;2879934,2418552;2944899,2380634;2991304,2346815;3043011,2312997;3199459,2176696;3220990,2148405;3221999,2145952;3256470,2104960;3267077,2092662;3281180,2077542;3285639,2071141;3313480,2034248;3367840,1947139;3420873,1853882;3436452,1815963;3586602,1710408;3582625,1712458;3582625,1712458;3599125,1649672;3598649,1651484;3602512,1655068;3614445,1665316;3622400,1661217;3622600,1660431;3617096,1663267;3603838,1654043;3587307,1533256;3586382,1533296;3584704,1533368;3585276,1538240;3583951,1563861;3578648,1579232;3546828,1618175;3538873,1651994;3530918,1663267;3517660,1712458;3503075,1751401;3487165,1789319;3477885,1819038;3467278,1849782;3475737,1839613;3483188,1818013;3489817,1787268;3505727,1749351;3520311,1710408;3533570,1661217;3541525,1649944;3549480,1616126;3581300,1577183;3560086,1656093;3544176,1721681;3508378,1805715;3501297,1814230;3498270,1826980;3488491,1848758;3451368,1911271;3434132,1944065;3423525,1961487;3410267,1979934;3374470,2029125;3336020,2077290;3286965,2141854;3232605,2205392;3196809,2241260;3158359,2276104;3145101,2290451;3130517,2304798;3107977,2319146;3071114,2350694;3072179,2353989;3033731,2384733;2992629,2407279;2959484,2427775;2928085,2445512;2932968,2445198;2967439,2425726;3000586,2405230;3041686,2382684;3080136,2351939;3078809,2347840;3115932,2316072;3138472,2301724;3153056,2287377;3166314,2273030;3204764,2238186;3240560,2202317;3294920,2138779;3343975,2074216;3382425,2026050;3418222,1976859;3431480,1958412;3442087,1940991;3459323,1908197;3496446,1845683;3511030,1803666;3546828,1719632;3562738,1654044;3583951,1575133;3588734,1561272;3585276,1560786;3586602,1535166;3615770,1511595;3600332,1561318;3600333,1561318;3615771,1511596;3627703,1501347;3619748,1514670;3617926,1542595;3617096,1568984;3603838,1600518;3603838,1604120;3619748,1568984;3622400,1514669;3628581,1504317;3570692,1457279;3562004,1473152;3558760,1496223;3554577,1485446;3553047,1486967;3557435,1498273;3554783,1514670;3560086,1527992;3564197,1527815;3561411,1520818;3564063,1504421;3570692,1457279;3682063,1429610;3684714,1430634;3683388,1473676;3684714,1503396;3680736,1557711;3676759,1588455;3664826,1633547;3660850,1671465;3640961,1741152;3622400,1801616;3589255,1812889;3591906,1806740;3597210,1763698;3617096,1718607;3633006,1711433;3633006,1711432;3650243,1633547;3659523,1596654;3667478,1558736;3674108,1522867;3676759,1489049;3678085,1460354;3680736,1444982;3682063,1429610;186731,954440;187391,954695;187454,954552;266722,807551;237554,849567;213689,864940;213632,865921;211324,905153;211391,905060;213689,865964;237554,850592;266722,808575;267716,809087;268213,808319;282631,718392;264069,728640;236228,773731;242597,777670;242805,776978;237554,773731;265396,728640;281832,719565;384721,659978;383046,661014;375937,682140;371462,692772;249486,864940;232249,906957;216339,949999;181868,1040182;159329,1101671;148723,1147788;143419,1171358;139441,1194929;127509,1258467;123531,1297410;130161,1338402;133268,1316066;132813,1308682;138116,1265640;150048,1202102;159512,1193324;173254,1122236;172588,1109869;185686,1080844;193479,1056476;191149,1060678;183194,1058629;163306,1102696;164633,1127292;155351,1174433;154026,1182631;140768,1194929;144745,1171358;150048,1147788;160655,1101671;183194,1040182;217666,949999;233576,906957;250811,864940;372787,692772;384721,659978;408587,557497;408586,557497;415214,561596;415214,561595;647491,411592;647237,411749;646463,412426;635635,421197;632897,424275;631108,425837;623370,434520;542495,508306;519955,528802;497417,550323;397752,635470;498742,549298;521281,527777;543820,507281;624695,433494;632897,424275;646463,412426;681147,340925;669704,344006;661194,346448;659168,348434;644583,358683;607460,377129;582270,398651;558405,420171;542495,431445;541955,430922;526917,444896;501394,469363;460294,504207;466922,510355;467049,510268;461619,505231;502719,470387;543820,431445;559730,420172;583595,398651;608785,377130;645909,358684;660493,348436;676403,343824;681426,342619;2601510,155771;2669127,179341;2698295,197788;2633330,173192;2601510,155771;2381422,80959;2434455,90182;2508702,118877;2381422,80959;1583273,74170;1555430,76860;1495767,83009;1437430,93257;1412240,99406;1383072,105555;1319246,115247;1307499,118878;1226624,140398;1147074,164994;1091389,184466;1054266,195738;962783,228532;919031,250054;876605,271574;808987,310517;745347,349460;684439,390530;689662,395577;702589,388723;713592,382384;753302,355609;816942,316666;884558,277723;926985,256202;970738,234681;1062220,201887;1098018,187540;1153703,168068;1233252,143472;1314127,121952;1348101,116794;1364512,112459;1587886,75211;2057422,52137;2085761,54314;2124211,64563;2095043,61489;2034054,52265;2057422,52137;2211716,44066;2266074,47140;2332366,67636;2250164,56364;2211716,44066;1768226,43810;1615092,50215;1509025,61488;1458644,71736;1414891,84033;1353902,90182;1123208,158845;1039681,187540;1014490,194713;991951,203937;949525,221358;883233,248003;832851,278747;687010,366881;656532,387367;626715,408410;627347,408899;397979,616935;351574,666126;330361,695846;309148,723515;269373,780905;226107,833604;225621,835220;211036,865964;200429,880312;197778,882361;186012,912593;183194,930528;180543,956148;161981,998165;144745,1040182;126183,1101671;115576,1158036;108948,1214400;118228,1175457;119088,1172243;120880,1157010;131486,1100646;134807,1101503;135096,1100551;131488,1099621;150049,1038132;167284,996115;185761,954291;184521,954098;187173,928478;201756,880312;212363,865964;212719,865215;226947,835220;270699,781930;310474,724540;331687,696871;352901,667151;399305,617960;628674,409924;689662,366882;835503,278748;885885,248004;952176,221359;994603,203937;1017143,194714;1042333,187540;1125861,158845;1356555,90183;1417544,84034;1461295,71737;1511677,61489;1617743,50215;1770877,44194;1893962,47387;1954504,0;2016818,3074;2080458,8198;2122884,16397;2150727,26645;2185199,21520;2236906,30744;2268726,37917;2267401,38943;2266074,46116;2211716,43042;2193154,38943;2174592,35868;2138794,29719;2102997,23570;2065874,19471;2024774,19471;1991628,19471;1939921,19471;1937492,18872;1914730,27669;1922684,37917;2002234,50215;1966834,50693;1967431,50728;2004886,50215;2036706,53290;2097694,62513;2126862,65588;2175919,73786;2226300,81985;2275356,91208;2324412,102481;2348277,107605;2372142,113753;2372449,113971;2389563,116252;2431037,128164;2436830,134949;2438433,135275;2475557,146547;2507377,156795;2539197,168069;2563062,178317;2578971,184466;2596207,191639;2654543,217260;2728790,254153;2767239,274649;2768353,275264;2788002,284491;3536221,1372221;3535662,1380797;3550805,1382469;3565388,1390667;3572018,1418337;3597208,1451131;3607816,1451876;3607816,1443957;3618594,1420816;3618422,1416288;3629028,1388618;3643613,1388618;3666151,1377345;3668803,1422437;3662175,1443957;3654220,1464454;3650241,1498273;3648916,1515694;3646265,1533116;3640612,1536030;3640961,1537215;3646377,1534424;3648916,1517744;3650241,1500323;3654220,1466503;3662175,1446007;3668803,1424487;3679410,1430635;3678085,1446007;3675433,1461380;3674106,1490074;3671455,1523893;3664826,1559762;3656871,1597679;3647590,1634572;3630355,1712458;3614445,1719632;3594557,1764724;3589253,1807766;3586602,1813915;3564063,1861056;3557433,1865155;3529592,1915370;3558760,1865155;3565388,1861056;3522962,1954313;3500423,1963537;3495749,1970764;3496446,1971734;3501750,1963536;3524288,1954313;3508378,1989157;3479210,2030149;3464627,2050645;3448717,2071141;3436783,2086513;3419548,2116233;3400987,2144928;3371818,2175672;3342650,2204367;3343865,2202432;3310829,2237161;3239234,2297625;3225139,2314388;3239234,2298649;3310829,2238185;3256470,2301723;3228462,2324398;3205977,2337174;3204762,2338617;3190705,2346976;3190179,2349890;3127864,2399081;3061573,2446222;3058507,2447941;3036382,2469792;2983349,2500536;2933783,2529271;2933605,2529438;2983349,2501562;3036382,2470818;2992629,2504636;2956998,2522570;2932350,2530617;2931641,2531282;2905124,2544604;2895133,2548183;2869992,2563948;2845463,2577398;2808340,2595844;2796408,2596870;2783145,2601426;2781084,2602637;2797733,2597894;2809666,2596870;2761936,2624539;2731441,2636838;2700948,2648110;2679409,2650607;2675756,2652209;2574993,2686028;2569856,2686930;2539197,2702425;2556432,2706524;2492792,2728045;2498095,2713698;2476882,2719847;2456995,2724970;2415894,2735219;2410402,2730124;2390702,2733169;2366837,2737268;2317782,2746492;2316165,2747073;2362860,2738292;2386725,2734193;2406612,2731119;2414567,2736243;2455669,2725995;2475555,2720871;2496769,2714722;2491465,2729070;2435780,2749566;2433051,2748975;2394680,2760838;2362860,2768013;2315130,2777235;2295409,2775955;2254160,2782159;2252816,2784410;2142772,2800806;2117581,2795682;2096368,2795682;2059244,2804906;2026099,2806955;1992953,2807980;1989352,2806787;1959145,2810927;1922684,2805930;1924011,2804906;1930639,2797732;1900146,2794658;1914730,2788509;1958483,2787483;2000909,2786459;2061896,2787483;2104323,2784410;2183872,2771086;2236906,2761864;2276681,2760838;2279448,2759845;2240884,2760839;2187851,2770062;2108301,2783385;2065874,2786459;2004886,2785435;1962459,2786459;1918706,2787484;1920033,2783385;1929313,2773137;2337669,2720871;2614768,2639912;2687688,2610192;2728790,2593795;2771216,2576374;2850766,2539480;2914406,2501562;3033731,2429825;3066876,2409329;3098696,2387808;3146426,2353989;3166314,2328369;3194881,2308128;3195111,2306856;3167640,2326320;3147752,2351939;3100022,2385759;3068202,2407279;3035057,2427775;2915733,2499512;2852093,2537431;2772543,2574324;2730116,2591745;2689015,2608142;2616095,2637862;2338995,2718822;1930639,2771088;1900146,2771088;1896168,2762889;1864348,2761864;1835180,2771088;1750326,2772112;1688013,2770062;1657518,2768013;1627025,2763913;1645394,2748769;1641608,2749566;1573169,2739770;1570013,2740343;1438757,2721897;1387049,2713698;1341971,2707549;1287612,2688077;1219994,2668606;1149726,2647085;1161658,2639912;1210714,2647085;1231927,2661432;1304847,2677829;1449364,2706524;1485160,2711649;1523610,2716772;1566037,2723946;1612791,2731761;1616417,2731119;1660170,2736244;1661495,2734194;1725135,2736244;1735742,2737268;1833853,2737268;1905448,2739318;1990301,2734194;2000908,2734194;2004886,2742393;2088413,2734194;2144098,2723946;2175917,2719847;2195806,2717797;2239557,2709599;2275356,2703450;2311152,2696276;2376815,2687492;2385400,2685003;2316457,2694226;2280659,2701400;2244862,2707549;2201109,2715748;2181222,2717797;2149402,2721897;2063223,2728045;2004886,2732145;1994279,2732145;1909426,2737268;1837831,2735219;1739720,2735219;1729113,2734194;1688013,2720871;1665473,2732145;1665416,2732233;1684035,2722921;1725136,2736243;1661496,2734193;1661998,2733943;1620395,2729070;1571340,2720871;1528913,2713698;1490464,2708574;1454667,2703450;1310151,2674755;1237231,2658358;1216017,2644011;1166961,2636837;1094041,2608142;1072828,2609167;997255,2579447;983996,2561001;986648,2559977;1033053,2579447;1079456,2598919;1092714,2592770;1038356,2565100;993278,2549728;930963,2522058;877930,2495413;794403,2467744;762583,2447247;769212,2445198;801032,2452371;734740,2399081;697617,2375511;663145,2351939;619393,2324270;555754,2269955;551387,2259406;538517,2249458;494765,2212565;489462,2194119;472225,2175672;470172,2173183;449686,2162349;409911,2118283;387372,2077290;384721,2077290;354227,2032199;325059,1987107;294564,1934842;266722,1881552;294564,1917420;322407,1962512;331687,1987107;335524,1991455;330802,1972481;318490,1955209;298449,1920375;274676,1889749;245508,1828261;220518,1765228;212313,1746854;176573,1636585;160767,1556536;160655,1558736;161981,1575133;168610,1613052;176564,1651994;163306,1618175;154026,1575133;143419,1575133;136790,1536190;127509,1511595;119554,1488025;97015,1469578;90386,1469578;83756,1443957;81105,1411163;86408,1365048;89060,1348651;93575,1337404;91380,1311757;94363,1273839;99666,1266154;99666,1261541;89060,1276914;79780,1266666;62543,1248219;59394,1233616;58566,1234896;53263,1275888;49285,1316881;45308,1348651;45308,1414237;46633,1448057;49285,1481875;37353,1513645;34701,1513645;26746,1452156;26746,1388618;33375,1339427;45302,1348645;34701,1338402;32050,1301509;34701,1245144;36026,1229773;40005,1204152;55915,1158036;63842,1127400;61218,1120117;51936,1161110;36026,1207227;32050,1232846;30723,1248219;28071,1304583;30723,1341476;24095,1390667;24095,1454206;32050,1515694;34701,1515694;51936,1574109;61218,1622274;81105,1671465;112428,1777245;115161,1797518;120881,1797518;150049,1851832;160656,1879502;140768,1855931;119554,1819038;118229,1829286;106694,1801648;98341,1802641;89060,1779071;57240,1722706;37353,1672491;36026,1630473;26746,1581282;20116,1532091;5533,1496223;14813,1305609;24095,1256418;16140,1229773;32050,1155986;36026,1138564;46633,1079125;74476,1036083;67846,1094498;74473,1084485;78453,1060550;79780,1034033;91711,1000214;110273,948973;132813,896709;134501,895240;144746,853667;159329,823947;176566,799351;211037,748111;238879,701995;278654,642556;307822,616935;331687,581067;351576,558521;372789,550323;378092,544174;399305,511380;440406,474487;441525,489907;438526,496388;481506,462189;502719,440669;530562,420172;532962,422233;531889,421197;566360,394551;600832,369956;637955,339212;689662,309492;745347,277723;778641,259769;801032,243904;840806,225457;883233,208036;888850,205803;903287,194842;926986,181391;953006,171143;971413,167868;974715,166018;1335341,53289;1348722,51040;1385722,40991;1411245,37020;1424553,36933;1429475,35868;1731765,5124;1817612,4867;1909426,6148;1911135,7139;1955831,3074;1996931,8197;2038032,14346;2059237,18072;2036706,13322;1995604,7173;1954504,2050;195450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28" alt="&quot;&quot;" style="position:absolute;left:39909;top:4676;width:19442;height:18570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056985,1846939;1047899,1851674;1048443,1851900;1132533,1798866;1103156,1805636;1059090,1811052;1056992,1805636;1087768,1802928;1132533,1798866;1208948,1791779;1207154,1792269;1208074,1792096;660753,1781601;691878,1789387;705168,1790064;742239,1807668;759025,1811052;760076,1811391;763922,1807668;778610,1811730;793299,1815115;822240,1821630;822676,1821208;856250,1826624;872337,1829332;888424,1830687;921298,1832041;966063,1831363;968006,1831363;972358,1828993;982151,1825947;992118,1825778;998938,1826624;1000773,1831363;1016423,1831363;1011528,1838134;1008730,1841519;999637,1845581;982850,1845581;961167,1844227;914304,1842873;879331,1840165;848555,1836103;817779,1831363;770916,1824593;734545,1813084;734966,1812788;713561,1806313;694676,1798189;672993,1791419;650611,1783971;660753,1781601;1072485,1767086;1061799,1768665;987892,1772277;1012227,1775169;1018522,1773815;1061888,1769077;1069024,1767733;1138889,1757277;1102591,1762639;1115046,1762983;1132970,1759767;1271389,1755711;1157544,1785057;1215156,1772631;541496,1741995;621933,1775169;650611,1783971;672293,1791418;693977,1798188;712862,1806313;708665,1809698;697474,1807667;657605,1793450;638021,1786002;618436,1777878;592556,1769077;570174,1759598;552688,1750796;541496,1741995;574371,1725070;612840,1744027;607945,1746735;563180,1725747;574371,1725070;432382,1679032;479945,1704759;489737,1715592;467355,1704082;450568,1693927;432382,1679032;515785,1661660;515792,1661852;518154,1664619;518414,1663460;1537257,1617217;1534717,1617422;1492750,1646535;1451482,1668200;1422105,1685125;1406018,1691895;1389231,1698666;1368947,1708821;1353559,1717622;1331177,1726424;1308095,1734548;1301800,1740641;1292007,1744027;1267527,1748089;1236051,1757567;1207374,1766368;1175898,1775170;1136729,1784649;1081473,1793450;1080074,1795481;1053506,1801910;1054195,1802251;1083699,1795111;1084271,1793450;1139528,1784649;1178697,1775170;1210172,1766368;1238850,1757567;1270325,1748089;1294806,1744027;1278233,1753652;1278718,1753505;1296205,1743349;1305997,1739965;1306649,1739790;1310893,1735225;1333975,1727101;1356358,1718300;1371745,1709498;1392029,1699343;1408816,1692573;1420327,1687729;1426303,1683771;1455680,1666846;1496947,1645181;337837,1607855;340492,1610060;341398,1610507;1541951,1590181;1541712,1590341;1541712,1590534;1542824,1590688;1543111,1590341;1557062,1580075;1552933,1582836;1552203,1583571;1555035,1581816;280726,1545973;307141,1576077;286196,1551750;1606586,1545953;1606524,1545975;1606061,1549042;1594870,1561229;1581580,1575446;1582381,1575267;1594870,1561906;1606061,1549719;1606586,1545953;349091,1530708;350476,1532340;350546,1532116;245629,1515190;263815,1526700;264708,1527718;272995,1529493;291792,1546334;317672,1566645;328863,1581539;335158,1588987;361737,1610652;354044,1616745;329291,1590123;328164,1590341;328164,1590341;351589,1615533;354044,1616745;361738,1610652;428185,1661429;414896,1665491;419792,1668876;400207,1669553;387617,1661429;375727,1652628;346350,1628931;319071,1605236;293891,1581539;282000,1570030;270809,1557843;275006,1552427;288995,1564614;304383,1576123;323268,1595757;324873,1597090;304383,1576123;289694,1564614;275705,1552427;260317,1534147;245629,1515190;1786520,1407543;1786165,1407690;1778525,1425437;1779176,1322725;1760640,1348641;1751547,1364890;1742455,1379784;1720771,1407543;1701886,1435301;1685100,1457643;1683699,1458471;1682554,1460114;1684400,1458997;1701187,1436656;1720072,1408897;1741755,1381139;1750848,1366245;1759941,1349996;1778826,1323591;1835044,1320375;1829187,1333070;1816596,1357443;1829187,1333070;1835044,1320375;1851569,1313436;1842476,1339840;1826389,1368275;1810301,1397388;1795613,1415667;1805405,1396711;1813799,1377754;1820093,1367599;1828487,1354058;1836181,1340518;1851569,1313436;1806295,1255402;1789317,1284324;1789005,1285019;1806104,1255889;1815607,1189896;1795201,1243861;1752276,1328789;1745991,1338406;1745952,1338486;1731263,1362859;1716575,1389264;1699788,1409574;1685799,1432593;1603263,1522638;1575984,1544980;1573367,1546906;1572238,1548013;1560832,1557013;1551504,1567322;1517231,1592372;1511860,1595655;1497274,1607166;1495167,1608490;1492050,1611329;1464772,1628932;1437493,1645181;1434371,1646712;1415901,1658325;1410175,1661120;1404619,1664814;1385734,1674970;1368089,1681668;1328761,1700869;1236495,1734178;1172200,1750180;1224161,1740641;1233953,1738610;1265428,1727777;1285013,1721685;1316488,1706112;1352160,1693926;1375015,1685251;1385035,1679709;1394126,1677001;1406717,1670230;1410025,1668005;1418608,1660075;1437493,1649243;1458978,1639049;1466870,1634347;1494149,1616745;1506039,1605912;1519329,1597788;1553602,1572738;1578083,1550396;1605361,1528054;1687897,1438009;1699255,1419319;1699788,1417698;1717973,1390617;1723569,1382493;1731009,1372504;1733361,1368275;1748049,1343902;1776727,1286354;1804705,1224745;1812924,1199695;1892136,1129961;1890038,1131315;1890038,1131315;1898743,1089836;1898492,1091034;1900530,1093402;1906825,1100172;1911022,1097464;1911128,1096944;1908224,1098818;1901230,1092724;1892509,1012928;1892020,1012954;1891136,1013002;1891437,1016220;1890738,1033146;1887940,1043301;1871154,1069029;1866957,1091371;1862760,1098818;1855766,1131315;1848071,1157042;1839678,1182093;1834782,1201726;1829187,1222037;1833649,1215318;1837580,1201049;1841077,1180738;1849470,1155688;1857165,1129961;1864159,1097464;1868356,1090016;1872553,1067674;1889339,1041947;1878148,1094078;1869755,1137408;1850869,1192924;1847133,1198550;1845536,1206973;1840378,1221360;1820793,1262659;1811700,1284324;1806104,1295834;1799110,1308020;1780225,1340518;1759941,1372338;1734061,1414991;1705383,1456967;1686499,1480662;1666214,1503681;1659220,1513160;1651526,1522638;1639635,1532116;1620188,1552958;1620749,1555135;1600466,1575446;1578782,1590341;1561296,1603881;1544731,1615599;1547307,1615391;1565493,1602527;1582980,1588987;1604662,1574092;1624947,1553781;1624247,1551073;1643832,1530086;1655723,1520607;1663416,1511129;1670411,1501650;1690695,1478631;1709580,1454935;1738258,1412959;1764137,1370307;1784422,1338486;1803307,1305989;1810301,1293802;1815897,1282293;1824990,1260628;1844574,1219329;1852268,1191571;1871154,1136055;1879547,1092725;1890738,1040593;1893261,1031436;1891437,1031115;1892136,1014190;1907524,998617;1899379,1031467;1899380,1031467;1907525,998618;1913820,991847;1909623,1000649;1909623,1000649;1908661,1019098;1908224,1036531;1901230,1057364;1901230,1059743;1909623,1036531;1911022,1000648;1914283,993810;1883743,962735;1879159,973222;1877448,988462;1875242,981342;1874435,982347;1876749,989816;1875350,1000649;1878148,1009450;1880317,1009333;1878847,1004710;1880246,993878;1883743,962735;1942498,944455;1943897,945132;1943197,973567;1943897,993201;1941798,1029083;1939700,1049394;1933404,1079184;1931306,1104234;1920814,1150272;1911022,1190216;1893536,1197664;1894935,1193602;1897733,1165167;1908224,1135377;1916618,1130639;1916618,1130638;1925711,1079184;1930607,1054811;1934803,1029761;1938301,1006064;1939700,983723;1940399,964766;1941798,954610;1942498,944455;98511,630540;98859,630708;98892,630614;140711,533499;125323,561257;112733,571413;112703,572061;111486,597979;111520,597917;112733,572089;125323,561933;140711,534176;141236,534514;141498,534006;149104,474597;139312,481367;124623,511157;127984,513759;128093,513302;125323,511157;140011,481367;148682,475372;202962,436007;202079,436691;198328,450648;195968,457672;131618,571413;122525,599170;114131,627606;95946,687184;84055,727806;78460,758273;75662,773844;73563,789416;67268,831392;65170,857119;68667,884200;70306,869444;70066,864566;72864,836131;79159,794155;84152,788355;91402,741392;91050,733222;97960,714048;102071,697948;100842,700725;96645,699371;86153,728483;86853,744732;81957,775875;81258,781292;74263,789416;76361,773844;79159,758273;84754,727806;96645,687184;114831,627606;123225,599170;132317,571413;196667,457672;202962,436007;215553,368304;215552,368304;219049,371012;219049,371011;341588,271913;341454,272017;341047,272463;335333,278259;333888,280293;332945,281324;328863,287060;286197,335806;274306,349347;262416,363564;209859,419791;263115,362888;275005,348670;286896,335129;329562,286383;333888,280293;341047,272463;359344,225228;353307,227264;348817,228877;347749,230189;340054,236959;320470,249146;307181,263364;294591,277581;286197,285029;285911,284683;277978,293915;264514,310079;242831,333098;246328,337160;246395,337103;243530,333775;265213,310756;286896,285029;295290,277582;307880,263364;321169,249147;340754,236960;348448,230190;356841,227143;359491,226347;1372445,102908;1408116,118480;1423504,130666;1389231,114418;1372445,102908;1256336,53485;1284314,59578;1323483,78535;1256336,53485;835267,49000;820578,50777;789102,54839;758326,61609;745037,65671;729649,69734;695977,76136;689780,78535;647114,92753;605147,109001;575770,121865;556185,129312;507923,150977;484841,165195;462459,179412;426786,205139;393213,230867;361081,257999;363836,261333;370656,256805;376460,252617;397409,234929;430983,209202;466655,183475;489037,169257;512119,155039;560381,133374;579267,123896;608644,111032;650611,94783;693277,80566;711200,77159;719858,74295;837700,49687;1085407,34444;1100358,35882;1120642,42652;1105254,40622;1073079,34528;1085407,34444;1166806,29112;1195483,31143;1230456,44683;1187090,37236;1166806,29112;932840,28943;852053,33174;796097,40621;769518,47391;746435,55516;714261,59578;592556,104939;548491,123896;535201,128635;523311,134728;500928,146238;465956,163840;439377,184151;362437,242376;346358,255909;330628,269812;330961,270134;209957,407571;185475,440068;174284,459702;163093,477982;142109,515895;119284,550710;119028,551778;111334,572089;105738,581568;104339,582922;98132,602894;96645,614742;95247,631668;85454,659426;76361,687184;66569,727806;60973,765043;57476,802279;62372,776552;62826,774429;63771,764365;69366,727129;71119,727695;71271,727066;69367,726452;79160,685830;88252,658072;98000,630441;97345,630314;98744,613388;106438,581568;112033,572089;112221,571594;119728,551778;142809,516573;163793,478659;174984,460380;186175,440746;210656,408248;331661,270812;363836,242376;440775,184152;467355,163841;502327,146238;524710,134728;536601,128636;549890,123896;593956,104939;715660,59579;747835,55516;770916,47392;797496,40622;853452,33174;934239,29196;999173,31305;1031112,0;1063986,2031;1097560,5416;1119942,10832;1134631,17603;1152817,14217;1180095,20311;1196882,25050;1196183,25727;1195483,30466;1166806,28435;1157014,25727;1147221,23696;1128336,19633;1109451,15571;1089866,12863;1068184,12863;1050697,12863;1023419,12863;1022137,12467;1010129,18279;1014325,25050;1056293,33174;1037617,33490;1037932,33513;1057691,33174;1074478,35206;1106653,41298;1122041,43330;1147921,48746;1174500,54162;1200380,60255;1226260,67703;1238850,71088;1251440,75150;1251602,75293;1260631,76800;1282510,84670;1285566,89152;1286412,89368;1305997,96815;1322784,103585;1339571,111033;1352161,117803;1360554,121865;1369647,126604;1400423,143530;1439592,167903;1459876,181444;1460463,181850;1470830,187945;1865558,906542;1865262,912207;1873252,913312;1880945,918728;1884443,937007;1897732,958672;1903328,959165;1903328,953934;1909014,938645;1908923,935654;1914519,917374;1922213,917374;1934104,909927;1935502,939716;1932006,953934;1927809,967474;1925710,989816;1925011,1001326;1923612,1012835;1920629,1014760;1920814,1015543;1923672,1013699;1925011,1002680;1925710,991171;1927809,968828;1932006,955288;1935502,941070;1941098,945133;1940399,955288;1939000,965443;1938300,984400;1936901,1006742;1933404,1030438;1929208,1055488;1924311,1079861;1915219,1131315;1906825,1136055;1896333,1165844;1893535,1194279;1892136,1198341;1880246,1229485;1876749,1232193;1862060,1265367;1877448,1232193;1880945,1229485;1858563,1291094;1846672,1297188;1844207,1301962;1844574,1302603;1847372,1297187;1859263,1291094;1850869,1314113;1835481,1341194;1827788,1354735;1819394,1368275;1813099,1378430;1804006,1398065;1794214,1417021;1778826,1437332;1763438,1456289;1764079,1455011;1746651,1477954;1708880,1517899;1701444,1528973;1708880,1518576;1746651,1478631;1717973,1520607;1703197,1535586;1691335,1544026;1690694,1544980;1683278,1550502;1683001,1552427;1650126,1584925;1615154,1616068;1613536,1617204;1601865,1631639;1573886,1651950;1547737,1670933;1547644,1671043;1573886,1652628;1601865,1632317;1578782,1654658;1559985,1666506;1546981,1671822;1546608,1672262;1532619,1681063;1527347,1683428;1514084,1693842;1501144,1702728;1481559,1714914;1475264,1715592;1468267,1718602;1467179,1719401;1475963,1716268;1482259,1715592;1457079,1733871;1440991,1741996;1424904,1749443;1413541,1751093;1411614,1752151;1358456,1774493;1355745,1775089;1339571,1785325;1348663,1788033;1315090,1802251;1317887,1792773;1306696,1796835;1296205,1800220;1274521,1806990;1271624,1803625;1261231,1805636;1248641,1808344;1222762,1814438;1221909,1814822;1246543,1809021;1259133,1806313;1269625,1804282;1273822,1807667;1295505,1800897;1305996,1797512;1317188,1793450;1314390,1802928;1285013,1816469;1283573,1816078;1263330,1823916;1246543,1828655;1221363,1834748;1210959,1833902;1189198,1838001;1188488,1839488;1130434,1850320;1117144,1846935;1105953,1846935;1086369,1853028;1068883,1854382;1051396,1855059;1049496,1854271;1033561,1857006;1014325,1853705;1015025,1853028;1018522,1848289;1002435,1846258;1010129,1842196;1033211,1841518;1055593,1840842;1087768,1841518;1110150,1839488;1152117,1830686;1180095,1824593;1201079,1823916;1202538,1823259;1182194,1823916;1154216,1830009;1112249,1838811;1089866,1840842;1057691,1840165;1035309,1840842;1012227,1841519;1012927,1838811;1017822,1832041;1233253,1797512;1379439,1744027;1417908,1724393;1439592,1713560;1461974,1702051;1503941,1677678;1537515,1652628;1600466,1605236;1617952,1591695;1634738,1577478;1659919,1555135;1670411,1538210;1685481,1524838;1685603,1523998;1671111,1536856;1660618,1553781;1635438,1576124;1618651,1590341;1601165,1603881;1538215,1651273;1504641,1676324;1462674,1700697;1440292,1712206;1418608,1723039;1380139,1742673;1233953,1796158;1018522,1830687;1002435,1830687;1000336,1825270;983550,1824593;968162,1830687;923397,1831363;890523,1830009;874435,1828655;858348,1825947;868038,1815942;866042,1816469;829936,1809997;828271,1810376;759026,1798189;731747,1792773;707966,1788711;679289,1775847;643616,1762984;606546,1748766;612840,1744027;638721,1748766;649912,1758244;688381,1769077;764622,1788033;783507,1791419;803791,1794804;826173,1799543;850839,1804706;852752,1804282;875834,1807668;876533,1806313;910107,1807668;915702,1808344;967462,1808344;1005232,1809698;1049997,1806313;1055593,1806313;1057691,1811730;1101757,1806313;1131133,1799543;1147920,1796835;1158412,1795481;1181494,1790065;1200380,1786003;1219264,1781263;1253905,1775460;1258434,1773816;1222063,1779909;1203177,1784649;1184293,1788711;1161210,1794127;1150719,1795481;1133932,1798189;1088467,1802251;1057691,1804959;1052096,1804959;1007331,1808344;969561,1806990;917801,1806990;912206,1806313;890523,1797512;878632,1804959;878602,1805018;888424,1798866;910108,1807667;876534,1806313;876798,1806147;854851,1802928;828971,1797512;806589,1792773;786304,1789387;767420,1786003;691179,1767046;652710,1756213;641518,1746735;615638,1741995;577169,1723039;565978,1723716;526109,1704082;519114,1691895;520513,1691219;544994,1704082;569474,1716946;576469,1712883;547792,1694603;524011,1684448;491136,1666168;463158,1648565;419093,1630286;402306,1616745;405803,1615391;422590,1620130;387617,1584925;368033,1569353;349847,1553781;326765,1535502;293192,1499619;290888,1492650;284098,1486078;261017,1461705;258219,1449519;249126,1437332;248043,1435688;237235,1428531;216251,1399419;204361,1372338;202962,1372338;186875,1342548;171487,1312759;155399,1278231;140711,1243025;155399,1266721;170088,1296510;174984,1312759;177007,1315631;174517,1303097;168021,1291687;157448,1268673;144907,1248441;129519,1207819;116337,1166181;112007,1154038;93152,1081191;84814,1028307;84754,1029761;85454,1040593;88951,1065644;93148,1091371;86153,1069029;81258,1040593;75662,1040593;72164,1014866;67268,998617;63072,983046;51181,970860;47684,970860;44186,953934;42787,932269;45585,901803;46984,890970;49366,883540;48208,866597;49782,841547;52580,836470;52580,833422;46984,843578;42088,836808;32995,824621;31334,814974;30897,815820;28099,842901;26000,869982;23903,890970;23903,934299;24602,956642;26000,978983;19706,999972;18307,999972;14110,959350;14110,917374;17607,884877;23900,890967;18307,884200;16908,859827;18307,822590;19006,812435;21105,795509;29498,765043;33680,744804;32296,739992;27399,767074;19006,797540;16908,814466;16208,824621;14809,861858;16208,886231;12711,918728;12711,960704;16908,1001326;18307,1001326;27399,1039917;32296,1071737;42787,1104234;59312,1174116;60754,1187509;63772,1187509;79160,1223391;84755,1241671;74263,1226099;63072,1201726;62373,1208496;56287,1190238;51881,1190894;46984,1175322;30197,1138085;19706,1104911;19006,1077153;14110,1044655;10613,1012158;2919,988462;7815,862535;12711,830038;8515,812435;16908,763689;19006,752179;24602,712911;39290,684476;35793,723067;39289,716452;41388,700640;42088,683122;48383,660780;58175,626928;70066,592400;70957,591430;76362,563965;84055,544331;93149,528082;111334,494230;126022,463765;147006,424497;162394,407571;174984,383875;185476,368980;196667,363564;199465,359502;210656,337837;232339,313464;232929,323651;231348,327933;254022,305340;265213,291122;279902,277582;281167,278943;280601,278259;298787,260656;316973,244407;336558,224096;363836,204462;393213,183475;410777,171614;422590,161132;443573,148946;465956,137437;468919,135962;476535,128720;489038,119834;502765,113063;512476,110900;514217,109678;704468,35205;711527,33719;731047,27080;744512,24457;751533,24399;754130,23696;913605,3385;958894,3216;1007331,4061;1008233,4716;1031812,2031;1053495,5416;1075178,9478;1086365,11939;1074478,8801;1052795,4739;1031112,1354;10311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29" alt="&quot;&quot;" style="position:absolute;left:48681;top:22563;width:7916;height:6787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0" alt="&quot;&quot;" style="position:absolute;left:63300;top:19076;width:10360;height:9032;rotation:180;flip:x y;visibility:visible;mso-wrap-style:square;v-text-anchor:middle" coordsize="2647519,261259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&#13;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563194,898298;558353,900601;558643,900711;603448,874916;587795,878209;564316,880844;563198,878209;579596,876892;603448,874916;644165,871469;643209,871708;643699,871623;352069,866519;368654,870306;375735,870635;395487,879197;404432,880844;404992,881008;407041,879197;414867,881173;422694,882819;438115,885988;438347,885783;456236,888417;464808,889734;473380,890393;490896,891052;514748,890722;515783,890722;518102,889570;523320,888088;528631,888006;532265,888417;533243,890722;541582,890722;538973,894015;537482,895662;532637,897637;523693,897637;512139,896979;487169,896320;468535,895003;452136,893027;435738,890722;410768,887429;391388,881832;391612,881688;380207,878539;370145,874587;358591,871294;346665,867672;352069,866519;571453,859460;565759,860228;526379,861984;539345,863391;542700,862733;565807,860428;569609,859774;606835,854689;587494,857297;594131,857464;603681,855900;677435,853927;616775,868200;647472,862157;288526,847256;331385,863391;346665,867672;358219,871294;369772,874587;379835,878538;377598,880185;371635,879197;350392,872282;339957,868660;329522,864708;315732,860428;303806,855818;294489,851537;288526,847256;306042,839024;326540,848244;323932,849561;300079,839353;306042,839024;230386,816633;255729,829146;260947,834414;249021,828816;240076,823877;230386,816633;274826,808183;274830,808277;276088,809623;276227,809059;819098,786568;817744,786667;795383,800827;773394,811364;757741,819596;749170,822889;740225,826182;729417,831121;721218,835402;709292,839683;696993,843634;693639,846598;688421,848244;675377,850220;658606,854830;643326,859111;626555,863391;605684,868001;576242,872282;575496,873270;561341,876397;561707,876563;577428,873090;577733,872282;607175,868001;628046,863391;644817,859111;660097,854830;676868,850220;689912,848244;681082,852925;681340,852854;690658,847915;695875,846269;696223,846183;698484,843963;710783,840012;722709,835731;730908,831450;741716,826511;750660,823218;756794,820862;759978,818938;775631,810705;797619,800168;180010,782014;181425,783086;181908,783304;821599,773418;821471,773496;821471,773590;822064,773665;822217,773496;829651,768503;827450,769846;827061,770203;828570,769350;149579,751917;163655,766560;152494,754726;856038,751907;856005,751917;855759,753409;849796,759337;842714,766252;843141,766165;849796,759666;855759,753739;856038,751907;186006,744492;186744,745286;186782,745177;130879,736945;140569,742543;141044,743038;145460,743901;155476,752092;169265,761971;175228,769215;178582,772837;192745,783374;188645,786338;175456,773390;174856,773496;187337,785749;188645,786338;192745,783374;228150,808071;221069,810047;223678,811693;213243,812022;206534,808071;200199,803790;184546,792265;170011,780740;156594,769215;150258,763617;144295,757690;146532,755056;153985,760983;162185,766581;172247,776130;173102,776778;162185,766581;154358,760983;146904,755056;138705,746165;130879,736945;951912,684588;951723,684660;947653,693291;948000,643335;938123,655940;933278,663843;928433,671087;916880,684588;906817,698089;897873,708956;897127,709358;896517,710157;897500,709614;906444,698748;916507,685247;928060,671746;932906,664502;937750,656599;947813,643757;986573,638817;981728,651660;973156,665490;964584,679649;956758,688540;961975,679320;966448,670100;969802,665160;974274,658575;978374,651989;986573,638817;962449,610591;953403,624658;953237,624996;962348,610828;967411,578731;956538,604978;933667,646284;930318,650962;930297,651001;922470,662855;914644,675698;905699,685576;898245,696772;854268,740567;839733,751434;838338,752371;837737,752909;831659,757286;826689,762300;808427,774484;805566,776081;797793,781679;796671,782323;795010,783704;780475,792265;765940,800168;764277,800913;754435,806561;751385,807921;748424,809717;738361,814657;728959,817915;708005,827254;658842,843454;624584,851237;652270,846598;657488,845610;674259,840341;684694,837378;701465,829804;720472,823877;732650,819657;737989,816962;742833,815645;749542,812352;751305,811269;755878,807413;765940,802144;777388,797186;781593,794899;796128,786338;802464,781069;809545,777118;827807,764934;840851,754068;855386,743201;899363,699406;905415,690316;905699,689527;915389,676356;918370,672404;922335,667546;923588,665490;931414,653635;946695,625646;961602,595681;965982,583497;1008188,549580;1007070,550239;1007070,550239;1011709,530065;1011575,530647;1012661,531799;1016015,535092;1018251,533775;1018307,533522;1016760,534433;1013033,531469;1008387,492659;1008127,492672;1007655,492695;1007816,494260;1007443,502493;1005953,507432;997008,519945;994772,530811;992536,534433;988809,550239;984709,562752;980237,574936;977628,584485;974647,594364;977024,591096;979119,584155;980982,574277;985454,562093;989554,549580;993281,533775;995517,530152;997753,519286;1006698,506773;1000735,532128;996263,553202;986200,580204;984209,582940;983358,587037;980610,594034;970174,614121;965329,624658;962348,630256;958621,636183;948558,651989;937750,667465;923961,688211;908681,708626;898618,720151;887810,731347;884083,735957;879984,740567;873648,745177;863286,755314;863585,756373;852777,766252;841224,773496;831907,780082;823080,785781;824453,785680;834143,779423;843460,772837;855013,765593;865821,755714;865449,754397;875884,744189;882220,739579;886319,734969;890046,730359;900854,719164;910917,707638;926197,687223;939986,666478;950795,651001;960857,635195;964584,629268;967565,623670;972411,613133;982846,593046;986945,579546;997008,552544;1001480,531470;1007443,506115;1008788,501661;1007816,501504;1008188,493272;1016387,485699;1012048,501676;1012048,501676;1016388,485699;1019742,482406;1017506,486687;1016994,495660;1016760,504139;1013033,514271;1013033,515429;1017506,504139;1018251,486686;1019989,483360;1003716,468246;1001274,473347;1000362,480760;999186,477297;998756,477785;999990,481418;999244,486687;1000735,490967;1001890,490911;1001107,488662;1001853,483394;1003716,468246;1035022,459356;1035768,459685;1035395,473515;1035768,483064;1034649,500516;1033532,510395;1030177,524884;1029059,537068;1023469,559459;1018251,578887;1008934,582509;1009679,580533;1011170,566703;1016760,552215;1021233,549910;1021233,549910;1026078,524884;1028686,513029;1030923,500846;1032786,489321;1033532,478454;1033904,469234;1034649,464295;1035022,459356;52490,306676;52675,306758;52693,306712;74975,259478;66776,272979;60068,277919;60052,278234;59403,290840;59422,290810;60068,278248;66776,273308;74975,259808;75255,259972;75394,259725;79447,230830;74229,234123;66403,248612;68194,249877;68252,249655;66776,248612;74602,234123;79223,231207;108144,212061;107674,212394;105675,219182;104418,222598;70130,277919;65285,291419;60813,305249;51123,334227;44787,353984;41806,368802;40315,376375;39197,383949;35843,404365;34724,416878;36588,430049;37461,422872;37333,420500;38824,406670;42178,386254;44839,383433;48702,360592;48514,356618;52196,347292;54387,339462;53732,340812;51496,340154;45905,354313;46278,362216;43669,377363;43296,379998;39570,383949;40687,376375;42178,368802;45160,353984;51496,334227;61186,305249;65658,291419;70503,277919;104790,222598;108144,212061;114853,179132;114853,179132;116716,180449;116716,180449;182009,132251;181937,132301;181720,132519;178676,135337;177906,136326;177404,136828;175228,139618;152495,163327;146159,169912;139823,176827;111808,204186;140196,176498;146531,169583;152867,162997;175601,139288;177906,136326;181720,132519;191469,109544;188253,110534;185861,111319;185291,111957;181191,115250;170756,121177;163675,128093;156967,135007;152495,138630;152343,138462;148115,142952;140941,150814;129388,162009;131251,163985;131287,163957;129760,162338;141314,151143;152867,138630;157339,135008;164048,128093;171129,121178;181564,115251;185664,111958;190136,110476;191548,110089;731281,50052;750287,57625;758487,63552;740225,55649;731281,50052;669414,26014;684322,28977;705192,38197;669414,26014;445056,23832;437229,24696;420458,26672;404060,29965;396979,31941;388779,33916;370838,37031;367536,38197;344802,45112;322441,53015;306788,59272;296353,62894;270637,73431;258338,80346;246412,87261;227405,99774;209516,112287;192395,125483;193863,127105;197497,124903;200590,122866;211752,114263;229641,101750;248648,89237;260574,82321;272873,75407;298588,64869;308651,60259;324304,54003;346665,46100;369399,39185;378949,37528;383562,36135;446352,24166;578338,16752;586304,17452;597112,20745;588913,19757;571770,16793;578338,16752;621710,14159;636990,15147;655624,21733;632518,18111;621710,14159;497046,14077;454000,16135;424185,19757;410023,23050;397724,27001;380580,28977;315732,51039;292253,60259;285172,62564;278836,65528;266910,71126;248275,79687;234113,89566;193118,117885;184550,124467;176169,131229;176346,131385;111871,198231;98827,214036;92864,223586;86901,232477;75720,250917;63558,267850;63422,268369;59322,278248;56340,282858;55595,283516;52288,293230;51496,298993;50750,307225;45533,320726;40687,334227;35470,353984;32488,372095;30625,390205;33234,377692;33476,376660;33979,371765;36961,353655;37894,353930;37975,353624;36961,353325;42179,333568;47023,320067;52217,306628;51869,306566;52614,298334;56713,282858;59695,278248;59795,278007;63795,268369;76093,251246;87274,232806;93237,223915;99200,214366;112244,198560;176719,131715;193863,117885;234859,89566;249021,79688;267655,71126;279581,65528;285917,62565;292998,60259;316478,51039;381326,28977;398469,27002;410768,23050;424930,19757;454745,16135;497791,14200;532390,15226;549408,0;566924,988;584814,2634;596740,5269;604566,8561;614256,6915;628791,9879;637735,12183;637363,12513;636990,14818;621710,13830;616492,12513;611275,11525;601212,9549;591149,7573;580714,6256;569161,6256;559844,6256;545309,6256;544626,6064;538228,8891;540464,12183;562825,16135;552874,16288;553042,16300;563570,16135;572515,17123;589659,20086;597858,21074;611648,23709;625810,26343;639599,29306;653389,32929;660097,34575;666806,36551;666892,36621;671703,37353;683361,41181;684989,43361;685440,43466;695875,47088;704820,50381;713764,54003;720473,57296;724945,59272;729790,61577;746188,69809;767059,81663;777867,88249;778180,88446;783703,91411;994027,440916;993869,443671;998126,444208;1002225,446843;1004089,455733;1011170,466271;1014152,466510;1014152,463966;1017181,456530;1017133,455075;1020114,446184;1024214,446184;1030550,442562;1031295,457051;1029432,463966;1027196,470551;1026077,481418;1025705,487016;1024960,492614;1023371,493550;1023469,493931;1024991,493034;1025705,487674;1026077,482077;1027196,471210;1029432,464624;1031295,457709;1034277,459685;1033904,464624;1033159,469564;1032786,478784;1032040,489650;1030177,501175;1027941,513359;1025332,525213;1020487,550239;1016015,552544;1010424,567033;1008934,580863;1008188,582839;1001853,597986;999989,599303;992163,615438;1000362,599303;1002225,597986;990299,627951;983964,630915;982650,633237;982846,633549;984337,630914;990672,627951;986200,639147;978001,652318;973901,658904;969429,665490;966075,670429;961230,679978;956012,689198;947813,699077;939614,708297;939956,707675;930669,718834;910544,738262;906582,743648;910544,738591;930669,719163;915389,739579;907516,746865;901195,750970;900854,751434;896902,754120;896754,755056;879238,770862;860603,786009;859742,786561;853523,793582;838615,803461;824682,812694;824632,812747;838615,803790;853523,793912;841224,804778;831208,810541;824279,813126;824080,813340;816626,817620;813818,818771;806750,823836;799855,828158;789420,834085;786066,834414;782338,835878;781758,836267;786439,834743;789793,834414;776376,843305;767804,847257;759232,850879;753178,851681;752151,852196;723827,863062;722383,863352;713764,868331;718609,869648;700720,876563;702211,871953;696248,873929;690658,875575;679104,878868;677560,877231;672023,878209;665314,879526;651525,882490;651070,882677;664196,879855;670905,878538;676495,877551;678731,879197;690285,875904;695875,874258;701838,872282;700347,876892;684694,883478;683927,883288;673141,887100;664196,889405;650780,892368;645236,891957;633641,893950;633263,894674;602330,899942;595249,898296;589286,898296;578851,901259;569533,901918;560216,902247;559204,901864;550713,903194;540464,901588;540837,901259;542700,898954;534128,897966;538228,895991;550527,895661;562453,895332;579596,895661;591522,894674;613883,890393;628791,887429;639972,887100;640749,886781;629909,887100;615002,890064;592640,894344;580714,895332;563570,895003;551644,895332;539345,895662;539718,894344;542327,891052;657115,874258;735007,848244;755505,838695;767059,833426;778985,827828;801346,815974;819235,803790;852777,780740;862094,774154;871039,767240;884456,756373;890046,748141;898076,741637;898141,741228;890419,747482;884828,755714;871412,766581;862467,773496;853150,780082;819608,803132;801719,815316;779358,827170;767432,832768;755878,838036;735380,847586;657488,873599;542700,890393;534128,890393;533010,887759;524065,887429;515866,890393;492014,890722;474498,890064;465926,889405;457354,888088;462518,883222;461454,883478;442215,880330;441328,880514;404432,874587;389897,871953;377226,869977;361946,863721;342939,857464;323186,850549;326540,848244;340330,850549;346293,855159;366791,860428;407414,869648;417476,871294;428285,872941;440211,875246;453353,877757;454372,877551;466671,879197;467044,878539;484933,879197;487914,879526;515493,879526;535619,880185;559471,878539;562452,878539;563570,881173;587050,878539;602703,875246;611647,873929;617238,873270;629536,870636;639599,868660;649661,866355;668119,863533;670532,862733;651153,865696;641090,868001;631027,869977;618728,872612;613138,873270;604194,874587;579969,876563;563570,877880;560589,877880;536737,879526;516612,878868;489033,878868;486051,878539;474498,874258;468162,877880;468146,877908;473380,874916;484933,879197;467044,878538;467185,878458;455491,876892;441701,874258;429775,871953;418967,870306;408905,868660;368281,859440;347784,854171;341821,849561;328031,847256;307533,838036;301570,838366;280327,828816;276600,822889;277345,822560;290390,828816;303433,835073;307160,833097;291880,824206;279209,819267;261692,810376;246785,801815;223306,792924;214361,786338;216224,785680;225169,787984;206534,770862;196099,763288;186409,755714;174111,746824;156221,729371;154994,725982;151376,722786;139078,710931;137587,705004;132742,699077;132165,698277;126406,694796;115225,680637;108890,667465;108144,667465;99573,652977;91374,638488;82802,621695;74975,604572;82802,616096;90628,630585;93237,638488;94315,639885;92988,633788;89527,628239;83894,617046;77211,607206;69012,587448;61987,567195;59681,561291;49634,525860;45191,500139;45160,500846;45533,506115;47396,518298;49632,530811;45905,519945;43296,506115;40315,506115;38451,493602;35843,485699;33607,478125;27271,472198;25407,472198;23544,463966;22798,453429;24289,438611;25035,433342;26304,429728;25687,421488;26525,409304;28016,406835;28016,405353;25035,410292;22426,406999;17581,401072;16696,396380;16463,396791;14972,409963;13854,423134;12736,433342;12736,454416;13108,465283;13854,476149;10500,486357;9754,486357;7518,466600;7518,446184;9382,430378;12734,433340;9754,430049;9009,418195;9754,400084;10127,395145;11245,386912;15718,372095;17946,362251;17208,359911;14599,373082;10127,387901;9009,396133;8636,401072;7891,419183;8636,431037;6773,446843;6773,467259;9009,487016;9754,487016;14599,505785;17208,521262;22798,537068;31603,571056;32372,577570;33979,577570;42179,595022;45160,603913;39570,596339;33607,584485;33234,587778;29992,578897;27644,579216;25035,571643;16090,553532;10500,537397;10127,523896;7518,508090;5655,492284;1555,480760;4164,419512;6773,403706;4537,395145;9009,371436;10127,365838;13108,346739;20935,332909;19072,351679;20934,348462;22053,340771;22426,332251;25780,321384;30998,304920;37333,288126;37808,287654;40688,274296;44787,264747;49632,256844;59322,240379;67149,225562;78329,206463;86528,198231;93237,186706;98827,179461;104790,176827;106281,174851;112244,164314;123797,152460;124112,157415;123269,159497;135351,148508;141314,141594;149140,135008;149815,135670;149513,135337;159203,126775;168893,118873;179328,108994;193863,99444;209516,89237;218875,83468;225169,78370;236349,72443;248275,66845;249854,66128;253913,62606;260574,58284;267889,54991;273063,53938;273991,53344;375362,17123;379124,16400;389524,13171;396699,11895;400440,11867;401823,11525;486796,1646;510928,1564;536737,1975;537217,2294;549781,988;561334,2634;572888,4610;578849,5807;572515,4281;560961,2305;549408,659;54940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797783B2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orme libre : Forme 10" o:spid="_x0000_s1031" alt="&quot;&quot;" style="position:absolute;left:50196;top:100734;width:29394;height:27475;rotation:180;flip:x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32" alt="&quot;&quot;" style="position:absolute;left:56597;top:106670;width:19246;height:17988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8" o:spid="_x0000_s1033" alt="&quot;&quot;" style="position:absolute;left:56089;top:111797;width:4863;height:4546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8" o:spid="_x0000_s1034" alt="&quot;&quot;" style="position:absolute;left:68954;top:101274;width:2503;height:2340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 2" o:spid="_x0000_s1035" alt="&quot;&quot;" style="position:absolute;top:15324;width:56146;height:2743;rotation:180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" fillcolor="#2c567a [3204]" stroked="f">
                <v:textbox>
                  <w:txbxContent>
                    <w:p w14:paraId="30198A8B" w14:textId="232B5C66" w:rsidR="00E436FD" w:rsidRPr="00E436FD" w:rsidRDefault="00E436FD" w:rsidP="00E436FD">
                      <w:pPr>
                        <w:jc w:val="center"/>
                        <w:rPr>
                          <w:rFonts w:ascii="Avenir Medium" w:hAnsi="Avenir Medium"/>
                          <w:color w:val="FFFFFF" w:themeColor="background1"/>
                        </w:rPr>
                      </w:pPr>
                      <w:proofErr w:type="spellStart"/>
                      <w:r w:rsidRPr="00E436FD">
                        <w:rPr>
                          <w:rFonts w:ascii="Avenir Medium" w:hAnsi="Avenir Medium"/>
                          <w:color w:val="FFFFFF" w:themeColor="background1"/>
                        </w:rPr>
                        <w:t>Masterclass</w:t>
                      </w:r>
                      <w:proofErr w:type="spellEnd"/>
                      <w:r w:rsidRPr="00E436FD">
                        <w:rPr>
                          <w:rFonts w:ascii="Avenir Medium" w:hAnsi="Avenir Medium"/>
                          <w:color w:val="FFFFFF" w:themeColor="background1"/>
                        </w:rPr>
                        <w:t xml:space="preserve"> Parents Avisés Premium 2023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 w:rsidR="00D45945" w:rsidRPr="00615018">
      <w:rPr>
        <w:color w:val="000000" w:themeColor="text1"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11.35pt;height:11.35pt" o:bullet="t">
        <v:imagedata r:id="rId1" o:title="mso6C6D"/>
      </v:shape>
    </w:pict>
  </w:numPicBullet>
  <w:abstractNum w:abstractNumId="0" w15:restartNumberingAfterBreak="0">
    <w:nsid w:val="04136A3C"/>
    <w:multiLevelType w:val="hybridMultilevel"/>
    <w:tmpl w:val="7E2E2D9A"/>
    <w:lvl w:ilvl="0" w:tplc="300C0007">
      <w:start w:val="1"/>
      <w:numFmt w:val="bullet"/>
      <w:lvlText w:val=""/>
      <w:lvlPicBulletId w:val="0"/>
      <w:lvlJc w:val="left"/>
      <w:pPr>
        <w:ind w:left="1824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2544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3264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3984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4704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5424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6144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6864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7584" w:hanging="360"/>
      </w:pPr>
      <w:rPr>
        <w:rFonts w:ascii="Wingdings" w:hAnsi="Wingdings" w:hint="default"/>
      </w:rPr>
    </w:lvl>
  </w:abstractNum>
  <w:abstractNum w:abstractNumId="1" w15:restartNumberingAfterBreak="0">
    <w:nsid w:val="12C07DA4"/>
    <w:multiLevelType w:val="hybridMultilevel"/>
    <w:tmpl w:val="7C0404A8"/>
    <w:lvl w:ilvl="0" w:tplc="300C000F">
      <w:start w:val="1"/>
      <w:numFmt w:val="decimal"/>
      <w:lvlText w:val="%1."/>
      <w:lvlJc w:val="left"/>
      <w:pPr>
        <w:ind w:left="720" w:hanging="360"/>
      </w:pPr>
    </w:lvl>
    <w:lvl w:ilvl="1" w:tplc="300C0019" w:tentative="1">
      <w:start w:val="1"/>
      <w:numFmt w:val="lowerLetter"/>
      <w:lvlText w:val="%2."/>
      <w:lvlJc w:val="left"/>
      <w:pPr>
        <w:ind w:left="1440" w:hanging="360"/>
      </w:pPr>
    </w:lvl>
    <w:lvl w:ilvl="2" w:tplc="300C001B" w:tentative="1">
      <w:start w:val="1"/>
      <w:numFmt w:val="lowerRoman"/>
      <w:lvlText w:val="%3."/>
      <w:lvlJc w:val="right"/>
      <w:pPr>
        <w:ind w:left="2160" w:hanging="180"/>
      </w:pPr>
    </w:lvl>
    <w:lvl w:ilvl="3" w:tplc="300C000F" w:tentative="1">
      <w:start w:val="1"/>
      <w:numFmt w:val="decimal"/>
      <w:lvlText w:val="%4."/>
      <w:lvlJc w:val="left"/>
      <w:pPr>
        <w:ind w:left="2880" w:hanging="360"/>
      </w:pPr>
    </w:lvl>
    <w:lvl w:ilvl="4" w:tplc="300C0019" w:tentative="1">
      <w:start w:val="1"/>
      <w:numFmt w:val="lowerLetter"/>
      <w:lvlText w:val="%5."/>
      <w:lvlJc w:val="left"/>
      <w:pPr>
        <w:ind w:left="3600" w:hanging="360"/>
      </w:pPr>
    </w:lvl>
    <w:lvl w:ilvl="5" w:tplc="300C001B" w:tentative="1">
      <w:start w:val="1"/>
      <w:numFmt w:val="lowerRoman"/>
      <w:lvlText w:val="%6."/>
      <w:lvlJc w:val="right"/>
      <w:pPr>
        <w:ind w:left="4320" w:hanging="180"/>
      </w:pPr>
    </w:lvl>
    <w:lvl w:ilvl="6" w:tplc="300C000F" w:tentative="1">
      <w:start w:val="1"/>
      <w:numFmt w:val="decimal"/>
      <w:lvlText w:val="%7."/>
      <w:lvlJc w:val="left"/>
      <w:pPr>
        <w:ind w:left="5040" w:hanging="360"/>
      </w:pPr>
    </w:lvl>
    <w:lvl w:ilvl="7" w:tplc="300C0019" w:tentative="1">
      <w:start w:val="1"/>
      <w:numFmt w:val="lowerLetter"/>
      <w:lvlText w:val="%8."/>
      <w:lvlJc w:val="left"/>
      <w:pPr>
        <w:ind w:left="5760" w:hanging="360"/>
      </w:pPr>
    </w:lvl>
    <w:lvl w:ilvl="8" w:tplc="3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B069D0"/>
    <w:multiLevelType w:val="hybridMultilevel"/>
    <w:tmpl w:val="E730BCD6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95C5A2A"/>
    <w:multiLevelType w:val="hybridMultilevel"/>
    <w:tmpl w:val="EC8C6C6A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CBC5EF4"/>
    <w:multiLevelType w:val="hybridMultilevel"/>
    <w:tmpl w:val="E4808850"/>
    <w:lvl w:ilvl="0" w:tplc="300C0019">
      <w:start w:val="1"/>
      <w:numFmt w:val="lowerLetter"/>
      <w:lvlText w:val="%1."/>
      <w:lvlJc w:val="left"/>
      <w:pPr>
        <w:ind w:left="1440" w:hanging="360"/>
      </w:pPr>
    </w:lvl>
    <w:lvl w:ilvl="1" w:tplc="300C0019" w:tentative="1">
      <w:start w:val="1"/>
      <w:numFmt w:val="lowerLetter"/>
      <w:lvlText w:val="%2."/>
      <w:lvlJc w:val="left"/>
      <w:pPr>
        <w:ind w:left="2160" w:hanging="360"/>
      </w:pPr>
    </w:lvl>
    <w:lvl w:ilvl="2" w:tplc="300C001B" w:tentative="1">
      <w:start w:val="1"/>
      <w:numFmt w:val="lowerRoman"/>
      <w:lvlText w:val="%3."/>
      <w:lvlJc w:val="right"/>
      <w:pPr>
        <w:ind w:left="2880" w:hanging="180"/>
      </w:pPr>
    </w:lvl>
    <w:lvl w:ilvl="3" w:tplc="300C000F" w:tentative="1">
      <w:start w:val="1"/>
      <w:numFmt w:val="decimal"/>
      <w:lvlText w:val="%4."/>
      <w:lvlJc w:val="left"/>
      <w:pPr>
        <w:ind w:left="3600" w:hanging="360"/>
      </w:pPr>
    </w:lvl>
    <w:lvl w:ilvl="4" w:tplc="300C0019" w:tentative="1">
      <w:start w:val="1"/>
      <w:numFmt w:val="lowerLetter"/>
      <w:lvlText w:val="%5."/>
      <w:lvlJc w:val="left"/>
      <w:pPr>
        <w:ind w:left="4320" w:hanging="360"/>
      </w:pPr>
    </w:lvl>
    <w:lvl w:ilvl="5" w:tplc="300C001B" w:tentative="1">
      <w:start w:val="1"/>
      <w:numFmt w:val="lowerRoman"/>
      <w:lvlText w:val="%6."/>
      <w:lvlJc w:val="right"/>
      <w:pPr>
        <w:ind w:left="5040" w:hanging="180"/>
      </w:pPr>
    </w:lvl>
    <w:lvl w:ilvl="6" w:tplc="300C000F" w:tentative="1">
      <w:start w:val="1"/>
      <w:numFmt w:val="decimal"/>
      <w:lvlText w:val="%7."/>
      <w:lvlJc w:val="left"/>
      <w:pPr>
        <w:ind w:left="5760" w:hanging="360"/>
      </w:pPr>
    </w:lvl>
    <w:lvl w:ilvl="7" w:tplc="300C0019" w:tentative="1">
      <w:start w:val="1"/>
      <w:numFmt w:val="lowerLetter"/>
      <w:lvlText w:val="%8."/>
      <w:lvlJc w:val="left"/>
      <w:pPr>
        <w:ind w:left="6480" w:hanging="360"/>
      </w:pPr>
    </w:lvl>
    <w:lvl w:ilvl="8" w:tplc="30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65C0264"/>
    <w:multiLevelType w:val="hybridMultilevel"/>
    <w:tmpl w:val="3E964CEC"/>
    <w:lvl w:ilvl="0" w:tplc="B8F28B9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00C0019" w:tentative="1">
      <w:start w:val="1"/>
      <w:numFmt w:val="lowerLetter"/>
      <w:lvlText w:val="%2."/>
      <w:lvlJc w:val="left"/>
      <w:pPr>
        <w:ind w:left="1800" w:hanging="360"/>
      </w:pPr>
    </w:lvl>
    <w:lvl w:ilvl="2" w:tplc="300C001B" w:tentative="1">
      <w:start w:val="1"/>
      <w:numFmt w:val="lowerRoman"/>
      <w:lvlText w:val="%3."/>
      <w:lvlJc w:val="right"/>
      <w:pPr>
        <w:ind w:left="2520" w:hanging="180"/>
      </w:pPr>
    </w:lvl>
    <w:lvl w:ilvl="3" w:tplc="300C000F" w:tentative="1">
      <w:start w:val="1"/>
      <w:numFmt w:val="decimal"/>
      <w:lvlText w:val="%4."/>
      <w:lvlJc w:val="left"/>
      <w:pPr>
        <w:ind w:left="3240" w:hanging="360"/>
      </w:pPr>
    </w:lvl>
    <w:lvl w:ilvl="4" w:tplc="300C0019" w:tentative="1">
      <w:start w:val="1"/>
      <w:numFmt w:val="lowerLetter"/>
      <w:lvlText w:val="%5."/>
      <w:lvlJc w:val="left"/>
      <w:pPr>
        <w:ind w:left="3960" w:hanging="360"/>
      </w:pPr>
    </w:lvl>
    <w:lvl w:ilvl="5" w:tplc="300C001B" w:tentative="1">
      <w:start w:val="1"/>
      <w:numFmt w:val="lowerRoman"/>
      <w:lvlText w:val="%6."/>
      <w:lvlJc w:val="right"/>
      <w:pPr>
        <w:ind w:left="4680" w:hanging="180"/>
      </w:pPr>
    </w:lvl>
    <w:lvl w:ilvl="6" w:tplc="300C000F" w:tentative="1">
      <w:start w:val="1"/>
      <w:numFmt w:val="decimal"/>
      <w:lvlText w:val="%7."/>
      <w:lvlJc w:val="left"/>
      <w:pPr>
        <w:ind w:left="5400" w:hanging="360"/>
      </w:pPr>
    </w:lvl>
    <w:lvl w:ilvl="7" w:tplc="300C0019" w:tentative="1">
      <w:start w:val="1"/>
      <w:numFmt w:val="lowerLetter"/>
      <w:lvlText w:val="%8."/>
      <w:lvlJc w:val="left"/>
      <w:pPr>
        <w:ind w:left="6120" w:hanging="360"/>
      </w:pPr>
    </w:lvl>
    <w:lvl w:ilvl="8" w:tplc="3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2082B5F"/>
    <w:multiLevelType w:val="hybridMultilevel"/>
    <w:tmpl w:val="0AA6E998"/>
    <w:lvl w:ilvl="0" w:tplc="30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D84112B"/>
    <w:multiLevelType w:val="hybridMultilevel"/>
    <w:tmpl w:val="D6DEAA40"/>
    <w:lvl w:ilvl="0" w:tplc="AC3CF0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00C0019" w:tentative="1">
      <w:start w:val="1"/>
      <w:numFmt w:val="lowerLetter"/>
      <w:lvlText w:val="%2."/>
      <w:lvlJc w:val="left"/>
      <w:pPr>
        <w:ind w:left="1440" w:hanging="360"/>
      </w:pPr>
    </w:lvl>
    <w:lvl w:ilvl="2" w:tplc="300C001B" w:tentative="1">
      <w:start w:val="1"/>
      <w:numFmt w:val="lowerRoman"/>
      <w:lvlText w:val="%3."/>
      <w:lvlJc w:val="right"/>
      <w:pPr>
        <w:ind w:left="2160" w:hanging="180"/>
      </w:pPr>
    </w:lvl>
    <w:lvl w:ilvl="3" w:tplc="300C000F" w:tentative="1">
      <w:start w:val="1"/>
      <w:numFmt w:val="decimal"/>
      <w:lvlText w:val="%4."/>
      <w:lvlJc w:val="left"/>
      <w:pPr>
        <w:ind w:left="2880" w:hanging="360"/>
      </w:pPr>
    </w:lvl>
    <w:lvl w:ilvl="4" w:tplc="300C0019" w:tentative="1">
      <w:start w:val="1"/>
      <w:numFmt w:val="lowerLetter"/>
      <w:lvlText w:val="%5."/>
      <w:lvlJc w:val="left"/>
      <w:pPr>
        <w:ind w:left="3600" w:hanging="360"/>
      </w:pPr>
    </w:lvl>
    <w:lvl w:ilvl="5" w:tplc="300C001B" w:tentative="1">
      <w:start w:val="1"/>
      <w:numFmt w:val="lowerRoman"/>
      <w:lvlText w:val="%6."/>
      <w:lvlJc w:val="right"/>
      <w:pPr>
        <w:ind w:left="4320" w:hanging="180"/>
      </w:pPr>
    </w:lvl>
    <w:lvl w:ilvl="6" w:tplc="300C000F" w:tentative="1">
      <w:start w:val="1"/>
      <w:numFmt w:val="decimal"/>
      <w:lvlText w:val="%7."/>
      <w:lvlJc w:val="left"/>
      <w:pPr>
        <w:ind w:left="5040" w:hanging="360"/>
      </w:pPr>
    </w:lvl>
    <w:lvl w:ilvl="7" w:tplc="300C0019" w:tentative="1">
      <w:start w:val="1"/>
      <w:numFmt w:val="lowerLetter"/>
      <w:lvlText w:val="%8."/>
      <w:lvlJc w:val="left"/>
      <w:pPr>
        <w:ind w:left="5760" w:hanging="360"/>
      </w:pPr>
    </w:lvl>
    <w:lvl w:ilvl="8" w:tplc="3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8678796">
    <w:abstractNumId w:val="1"/>
  </w:num>
  <w:num w:numId="2" w16cid:durableId="344594989">
    <w:abstractNumId w:val="7"/>
  </w:num>
  <w:num w:numId="3" w16cid:durableId="1133137412">
    <w:abstractNumId w:val="4"/>
  </w:num>
  <w:num w:numId="4" w16cid:durableId="1149899989">
    <w:abstractNumId w:val="5"/>
  </w:num>
  <w:num w:numId="5" w16cid:durableId="212664502">
    <w:abstractNumId w:val="6"/>
  </w:num>
  <w:num w:numId="6" w16cid:durableId="626006614">
    <w:abstractNumId w:val="0"/>
  </w:num>
  <w:num w:numId="7" w16cid:durableId="949629300">
    <w:abstractNumId w:val="3"/>
  </w:num>
  <w:num w:numId="8" w16cid:durableId="8297097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2BC"/>
    <w:rsid w:val="00046549"/>
    <w:rsid w:val="00071D4A"/>
    <w:rsid w:val="00083BAA"/>
    <w:rsid w:val="000D7B45"/>
    <w:rsid w:val="000E5896"/>
    <w:rsid w:val="001132CE"/>
    <w:rsid w:val="001252BC"/>
    <w:rsid w:val="001766D6"/>
    <w:rsid w:val="00204F5C"/>
    <w:rsid w:val="00224485"/>
    <w:rsid w:val="0026243D"/>
    <w:rsid w:val="002C003A"/>
    <w:rsid w:val="002E4ECA"/>
    <w:rsid w:val="0033581C"/>
    <w:rsid w:val="00374677"/>
    <w:rsid w:val="003E24DF"/>
    <w:rsid w:val="00454CEC"/>
    <w:rsid w:val="00455A77"/>
    <w:rsid w:val="004A2B0D"/>
    <w:rsid w:val="00564809"/>
    <w:rsid w:val="005B5267"/>
    <w:rsid w:val="005C2210"/>
    <w:rsid w:val="005E7AC8"/>
    <w:rsid w:val="00615018"/>
    <w:rsid w:val="0062123A"/>
    <w:rsid w:val="00636B93"/>
    <w:rsid w:val="00646E75"/>
    <w:rsid w:val="006C454F"/>
    <w:rsid w:val="006F6F10"/>
    <w:rsid w:val="00704E29"/>
    <w:rsid w:val="00765BD2"/>
    <w:rsid w:val="00783E79"/>
    <w:rsid w:val="007B5AE8"/>
    <w:rsid w:val="007F5192"/>
    <w:rsid w:val="0085357E"/>
    <w:rsid w:val="008B7FD5"/>
    <w:rsid w:val="008D79C3"/>
    <w:rsid w:val="008E6185"/>
    <w:rsid w:val="00A0705B"/>
    <w:rsid w:val="00A45691"/>
    <w:rsid w:val="00A65AD5"/>
    <w:rsid w:val="00A96CF8"/>
    <w:rsid w:val="00AD330B"/>
    <w:rsid w:val="00AF0F08"/>
    <w:rsid w:val="00B50294"/>
    <w:rsid w:val="00B92274"/>
    <w:rsid w:val="00C175B3"/>
    <w:rsid w:val="00C216FF"/>
    <w:rsid w:val="00C539B0"/>
    <w:rsid w:val="00C664CF"/>
    <w:rsid w:val="00C665CF"/>
    <w:rsid w:val="00C70786"/>
    <w:rsid w:val="00C70B15"/>
    <w:rsid w:val="00C74FDE"/>
    <w:rsid w:val="00C8222A"/>
    <w:rsid w:val="00CC550A"/>
    <w:rsid w:val="00D45945"/>
    <w:rsid w:val="00D66593"/>
    <w:rsid w:val="00D9612A"/>
    <w:rsid w:val="00DA4BFB"/>
    <w:rsid w:val="00DA79AD"/>
    <w:rsid w:val="00DF0640"/>
    <w:rsid w:val="00E14A80"/>
    <w:rsid w:val="00E21710"/>
    <w:rsid w:val="00E24FD6"/>
    <w:rsid w:val="00E436FD"/>
    <w:rsid w:val="00E55D74"/>
    <w:rsid w:val="00E6540C"/>
    <w:rsid w:val="00E81E2A"/>
    <w:rsid w:val="00EE0952"/>
    <w:rsid w:val="00F0312B"/>
    <w:rsid w:val="00F0473C"/>
    <w:rsid w:val="00F27CAD"/>
    <w:rsid w:val="00F774CF"/>
    <w:rsid w:val="00FA4057"/>
    <w:rsid w:val="00FB79E0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B73849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Titre1">
    <w:name w:val="heading 1"/>
    <w:basedOn w:val="Normal"/>
    <w:next w:val="Normal"/>
    <w:link w:val="Titre1C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Destinataire">
    <w:name w:val="Destinataire"/>
    <w:basedOn w:val="Titre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Salutations">
    <w:name w:val="Salutation"/>
    <w:basedOn w:val="Normal"/>
    <w:link w:val="SalutationsCar"/>
    <w:uiPriority w:val="4"/>
    <w:unhideWhenUsed/>
    <w:qFormat/>
    <w:rsid w:val="003E24DF"/>
    <w:pPr>
      <w:spacing w:before="720"/>
    </w:pPr>
  </w:style>
  <w:style w:type="character" w:customStyle="1" w:styleId="SalutationsCar">
    <w:name w:val="Salutations Car"/>
    <w:basedOn w:val="Policepardfaut"/>
    <w:link w:val="Salutation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Formuledepolitesse">
    <w:name w:val="Closing"/>
    <w:basedOn w:val="Normal"/>
    <w:next w:val="Signature"/>
    <w:link w:val="FormuledepolitesseC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FormuledepolitesseCar">
    <w:name w:val="Formule de politesse Car"/>
    <w:basedOn w:val="Policepardfaut"/>
    <w:link w:val="Formuledepolitesse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ar">
    <w:name w:val="Signature Car"/>
    <w:basedOn w:val="Policepardfau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En-tte">
    <w:name w:val="header"/>
    <w:basedOn w:val="Normal"/>
    <w:link w:val="En-tteC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En-tteCar">
    <w:name w:val="En-tête Car"/>
    <w:basedOn w:val="Policepardfaut"/>
    <w:link w:val="En-tte"/>
    <w:uiPriority w:val="99"/>
    <w:semiHidden/>
    <w:rsid w:val="000D7B45"/>
    <w:rPr>
      <w:rFonts w:eastAsiaTheme="minorHAnsi"/>
      <w:kern w:val="20"/>
      <w:szCs w:val="20"/>
    </w:rPr>
  </w:style>
  <w:style w:type="character" w:styleId="lev">
    <w:name w:val="Strong"/>
    <w:basedOn w:val="Policepardfaut"/>
    <w:uiPriority w:val="1"/>
    <w:semiHidden/>
    <w:qFormat/>
    <w:rsid w:val="003E24DF"/>
    <w:rPr>
      <w:b/>
      <w:bCs/>
    </w:rPr>
  </w:style>
  <w:style w:type="paragraph" w:customStyle="1" w:styleId="Coordonnes">
    <w:name w:val="Coordonnées"/>
    <w:basedOn w:val="Normal"/>
    <w:uiPriority w:val="1"/>
    <w:qFormat/>
    <w:rsid w:val="003E24DF"/>
    <w:pPr>
      <w:spacing w:before="0" w:after="0"/>
    </w:pPr>
  </w:style>
  <w:style w:type="character" w:customStyle="1" w:styleId="Titre2Car">
    <w:name w:val="Titre 2 Car"/>
    <w:basedOn w:val="Policepardfaut"/>
    <w:link w:val="Titre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Textedelespacerserv">
    <w:name w:val="Placeholder Text"/>
    <w:basedOn w:val="Policepardfaut"/>
    <w:uiPriority w:val="99"/>
    <w:semiHidden/>
    <w:rsid w:val="001766D6"/>
    <w:rPr>
      <w:color w:val="808080"/>
    </w:rPr>
  </w:style>
  <w:style w:type="paragraph" w:styleId="Pieddepage">
    <w:name w:val="footer"/>
    <w:basedOn w:val="Normal"/>
    <w:link w:val="PieddepageC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re">
    <w:name w:val="Title"/>
    <w:basedOn w:val="Titre1"/>
    <w:next w:val="Normal"/>
    <w:link w:val="TitreCar"/>
    <w:uiPriority w:val="10"/>
    <w:rsid w:val="00D45945"/>
    <w:rPr>
      <w:color w:val="000000" w:themeColor="text1"/>
    </w:rPr>
  </w:style>
  <w:style w:type="character" w:customStyle="1" w:styleId="TitreCar">
    <w:name w:val="Titre Car"/>
    <w:basedOn w:val="Policepardfaut"/>
    <w:link w:val="Titr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0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digbeu\AppData\Roaming\Microsoft\Templates\En-t&#234;te%20avec%20sph&#232;res%20bleu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27F7D21-0CC3-4D5D-9670-83E5E3D926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C:\Users\Odigbeu\AppData\Roaming\Microsoft\Templates\En-tête avec sphères bleues.dotx</Template>
  <TotalTime>0</TotalTime>
  <Pages>2</Pages>
  <Words>124</Words>
  <Characters>1142</Characters>
  <Application>Microsoft Office Word</Application>
  <DocSecurity>0</DocSecurity>
  <Lines>57</Lines>
  <Paragraphs>23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2023-11-20T18:21:00Z</dcterms:created>
  <dcterms:modified xsi:type="dcterms:W3CDTF">2023-11-20T18:21:00Z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