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13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"/>
        <w:gridCol w:w="559"/>
        <w:gridCol w:w="43"/>
        <w:gridCol w:w="343"/>
        <w:gridCol w:w="70"/>
        <w:gridCol w:w="102"/>
        <w:gridCol w:w="179"/>
        <w:gridCol w:w="177"/>
        <w:gridCol w:w="78"/>
        <w:gridCol w:w="5"/>
        <w:gridCol w:w="40"/>
        <w:gridCol w:w="81"/>
        <w:gridCol w:w="258"/>
        <w:gridCol w:w="38"/>
        <w:gridCol w:w="98"/>
        <w:gridCol w:w="35"/>
        <w:gridCol w:w="137"/>
        <w:gridCol w:w="156"/>
        <w:gridCol w:w="51"/>
        <w:gridCol w:w="46"/>
        <w:gridCol w:w="117"/>
        <w:gridCol w:w="11"/>
        <w:gridCol w:w="31"/>
        <w:gridCol w:w="153"/>
        <w:gridCol w:w="25"/>
        <w:gridCol w:w="30"/>
        <w:gridCol w:w="293"/>
        <w:gridCol w:w="49"/>
        <w:gridCol w:w="7"/>
        <w:gridCol w:w="41"/>
        <w:gridCol w:w="70"/>
        <w:gridCol w:w="51"/>
        <w:gridCol w:w="146"/>
        <w:gridCol w:w="54"/>
        <w:gridCol w:w="11"/>
        <w:gridCol w:w="45"/>
        <w:gridCol w:w="125"/>
        <w:gridCol w:w="159"/>
        <w:gridCol w:w="25"/>
        <w:gridCol w:w="117"/>
        <w:gridCol w:w="366"/>
        <w:gridCol w:w="12"/>
        <w:gridCol w:w="17"/>
        <w:gridCol w:w="54"/>
        <w:gridCol w:w="29"/>
        <w:gridCol w:w="239"/>
        <w:gridCol w:w="55"/>
        <w:gridCol w:w="31"/>
        <w:gridCol w:w="36"/>
        <w:gridCol w:w="175"/>
        <w:gridCol w:w="98"/>
        <w:gridCol w:w="28"/>
        <w:gridCol w:w="299"/>
        <w:gridCol w:w="115"/>
        <w:gridCol w:w="32"/>
        <w:gridCol w:w="20"/>
        <w:gridCol w:w="126"/>
        <w:gridCol w:w="20"/>
        <w:gridCol w:w="399"/>
        <w:gridCol w:w="184"/>
        <w:gridCol w:w="52"/>
        <w:gridCol w:w="13"/>
        <w:gridCol w:w="9"/>
        <w:gridCol w:w="6"/>
        <w:gridCol w:w="292"/>
        <w:gridCol w:w="10"/>
        <w:gridCol w:w="432"/>
        <w:gridCol w:w="62"/>
        <w:gridCol w:w="71"/>
        <w:gridCol w:w="79"/>
        <w:gridCol w:w="202"/>
        <w:gridCol w:w="31"/>
        <w:gridCol w:w="193"/>
        <w:gridCol w:w="46"/>
        <w:gridCol w:w="15"/>
        <w:gridCol w:w="106"/>
        <w:gridCol w:w="49"/>
        <w:gridCol w:w="11"/>
        <w:gridCol w:w="308"/>
        <w:gridCol w:w="91"/>
        <w:gridCol w:w="80"/>
        <w:gridCol w:w="324"/>
        <w:gridCol w:w="8"/>
        <w:gridCol w:w="154"/>
        <w:gridCol w:w="308"/>
        <w:gridCol w:w="231"/>
        <w:gridCol w:w="26"/>
        <w:gridCol w:w="24"/>
        <w:gridCol w:w="17"/>
        <w:gridCol w:w="35"/>
        <w:gridCol w:w="9"/>
        <w:gridCol w:w="36"/>
        <w:gridCol w:w="445"/>
        <w:gridCol w:w="137"/>
        <w:gridCol w:w="176"/>
        <w:gridCol w:w="75"/>
        <w:gridCol w:w="177"/>
        <w:gridCol w:w="143"/>
        <w:gridCol w:w="276"/>
        <w:gridCol w:w="141"/>
        <w:gridCol w:w="4"/>
        <w:gridCol w:w="5"/>
        <w:gridCol w:w="16"/>
        <w:gridCol w:w="5"/>
      </w:tblGrid>
      <w:tr w:rsidR="00D561A5" w:rsidTr="00073094">
        <w:trPr>
          <w:gridAfter w:val="5"/>
          <w:wAfter w:w="166" w:type="dxa"/>
          <w:trHeight w:val="356"/>
          <w:jc w:val="center"/>
        </w:trPr>
        <w:tc>
          <w:tcPr>
            <w:tcW w:w="8064" w:type="dxa"/>
            <w:gridSpan w:val="7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61A5" w:rsidRPr="00E216C9" w:rsidRDefault="00D561A5" w:rsidP="003C7DA4">
            <w:pPr>
              <w:rPr>
                <w:b/>
                <w:sz w:val="40"/>
                <w:szCs w:val="40"/>
                <w:u w:val="single"/>
              </w:rPr>
            </w:pPr>
            <w:r w:rsidRPr="00E216C9">
              <w:rPr>
                <w:b/>
                <w:sz w:val="40"/>
                <w:szCs w:val="40"/>
                <w:u w:val="single"/>
              </w:rPr>
              <w:t>FICHE DE RESERVATION</w:t>
            </w:r>
          </w:p>
        </w:tc>
        <w:tc>
          <w:tcPr>
            <w:tcW w:w="151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61A5" w:rsidRPr="00E216C9" w:rsidRDefault="00D561A5" w:rsidP="003C7DA4">
            <w:pPr>
              <w:rPr>
                <w:b/>
                <w:sz w:val="28"/>
                <w:szCs w:val="28"/>
              </w:rPr>
            </w:pPr>
          </w:p>
        </w:tc>
        <w:tc>
          <w:tcPr>
            <w:tcW w:w="1576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61A5" w:rsidRPr="00E216C9" w:rsidRDefault="00D561A5" w:rsidP="003C7DA4">
            <w:pPr>
              <w:rPr>
                <w:b/>
                <w:sz w:val="28"/>
                <w:szCs w:val="28"/>
              </w:rPr>
            </w:pPr>
          </w:p>
        </w:tc>
      </w:tr>
      <w:tr w:rsidR="0078597E" w:rsidRPr="00E216C9" w:rsidTr="00073094">
        <w:trPr>
          <w:gridAfter w:val="3"/>
          <w:wAfter w:w="21" w:type="dxa"/>
          <w:trHeight w:val="250"/>
          <w:jc w:val="center"/>
        </w:trPr>
        <w:tc>
          <w:tcPr>
            <w:tcW w:w="11300" w:type="dxa"/>
            <w:gridSpan w:val="10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597E" w:rsidRPr="00E216C9" w:rsidRDefault="0078597E" w:rsidP="00E216C9">
            <w:pPr>
              <w:jc w:val="center"/>
              <w:rPr>
                <w:sz w:val="12"/>
                <w:szCs w:val="12"/>
              </w:rPr>
            </w:pPr>
          </w:p>
        </w:tc>
      </w:tr>
      <w:tr w:rsidR="007F3810" w:rsidTr="00073094">
        <w:trPr>
          <w:gridAfter w:val="3"/>
          <w:wAfter w:w="21" w:type="dxa"/>
          <w:trHeight w:val="151"/>
          <w:jc w:val="center"/>
        </w:trPr>
        <w:tc>
          <w:tcPr>
            <w:tcW w:w="4439" w:type="dxa"/>
            <w:gridSpan w:val="4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8597E" w:rsidRDefault="0078597E" w:rsidP="00E216C9">
            <w:pPr>
              <w:jc w:val="center"/>
            </w:pPr>
            <w:r>
              <w:t>Agence ou TO</w:t>
            </w:r>
          </w:p>
        </w:tc>
        <w:tc>
          <w:tcPr>
            <w:tcW w:w="2022" w:type="dxa"/>
            <w:gridSpan w:val="2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597E" w:rsidRDefault="0078597E" w:rsidP="00E216C9">
            <w:pPr>
              <w:jc w:val="center"/>
            </w:pPr>
          </w:p>
        </w:tc>
        <w:tc>
          <w:tcPr>
            <w:tcW w:w="4839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8597E" w:rsidRDefault="0078597E" w:rsidP="00E216C9">
            <w:pPr>
              <w:jc w:val="center"/>
            </w:pPr>
            <w:r>
              <w:t>Responsable</w:t>
            </w:r>
          </w:p>
        </w:tc>
      </w:tr>
      <w:tr w:rsidR="007F3810" w:rsidTr="00073094">
        <w:trPr>
          <w:gridAfter w:val="3"/>
          <w:wAfter w:w="21" w:type="dxa"/>
          <w:trHeight w:val="569"/>
          <w:jc w:val="center"/>
        </w:trPr>
        <w:tc>
          <w:tcPr>
            <w:tcW w:w="4439" w:type="dxa"/>
            <w:gridSpan w:val="4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597E" w:rsidRDefault="0078597E" w:rsidP="00E216C9">
            <w:pPr>
              <w:jc w:val="center"/>
            </w:pPr>
          </w:p>
        </w:tc>
        <w:tc>
          <w:tcPr>
            <w:tcW w:w="2022" w:type="dxa"/>
            <w:gridSpan w:val="20"/>
            <w:tcBorders>
              <w:top w:val="nil"/>
              <w:bottom w:val="nil"/>
            </w:tcBorders>
            <w:vAlign w:val="center"/>
          </w:tcPr>
          <w:p w:rsidR="0078597E" w:rsidRDefault="0078597E" w:rsidP="00E216C9">
            <w:pPr>
              <w:jc w:val="center"/>
            </w:pPr>
          </w:p>
        </w:tc>
        <w:tc>
          <w:tcPr>
            <w:tcW w:w="4839" w:type="dxa"/>
            <w:gridSpan w:val="39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597E" w:rsidRDefault="0078597E" w:rsidP="00E216C9">
            <w:pPr>
              <w:jc w:val="center"/>
            </w:pPr>
          </w:p>
        </w:tc>
      </w:tr>
      <w:tr w:rsidR="00A11AE9" w:rsidTr="00073094">
        <w:trPr>
          <w:gridAfter w:val="3"/>
          <w:wAfter w:w="21" w:type="dxa"/>
          <w:trHeight w:val="541"/>
          <w:jc w:val="center"/>
        </w:trPr>
        <w:tc>
          <w:tcPr>
            <w:tcW w:w="1556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7644" w:rsidRPr="00E216C9" w:rsidRDefault="00017644" w:rsidP="00E216C9">
            <w:pPr>
              <w:jc w:val="center"/>
              <w:rPr>
                <w:szCs w:val="12"/>
              </w:rPr>
            </w:pPr>
            <w:r w:rsidRPr="00E216C9">
              <w:rPr>
                <w:szCs w:val="12"/>
              </w:rPr>
              <w:t>Monsieur</w:t>
            </w:r>
          </w:p>
        </w:tc>
        <w:tc>
          <w:tcPr>
            <w:tcW w:w="1605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7644" w:rsidRPr="00E216C9" w:rsidRDefault="00017644" w:rsidP="00E216C9">
            <w:pPr>
              <w:jc w:val="center"/>
              <w:rPr>
                <w:szCs w:val="12"/>
              </w:rPr>
            </w:pPr>
            <w:r w:rsidRPr="00E216C9">
              <w:rPr>
                <w:szCs w:val="12"/>
              </w:rPr>
              <w:t>Madame</w:t>
            </w:r>
          </w:p>
        </w:tc>
        <w:tc>
          <w:tcPr>
            <w:tcW w:w="1617" w:type="dxa"/>
            <w:gridSpan w:val="1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7644" w:rsidRPr="00E216C9" w:rsidRDefault="00017644" w:rsidP="00E216C9">
            <w:pPr>
              <w:jc w:val="center"/>
              <w:rPr>
                <w:szCs w:val="12"/>
              </w:rPr>
            </w:pPr>
            <w:r w:rsidRPr="00E216C9">
              <w:rPr>
                <w:szCs w:val="12"/>
              </w:rPr>
              <w:t>Mlle</w:t>
            </w:r>
          </w:p>
        </w:tc>
        <w:tc>
          <w:tcPr>
            <w:tcW w:w="1618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17644" w:rsidRPr="00E216C9" w:rsidRDefault="00017644" w:rsidP="00E216C9">
            <w:pPr>
              <w:jc w:val="center"/>
              <w:rPr>
                <w:szCs w:val="12"/>
              </w:rPr>
            </w:pPr>
            <w:r w:rsidRPr="00E216C9">
              <w:rPr>
                <w:szCs w:val="12"/>
              </w:rPr>
              <w:t>Société</w:t>
            </w:r>
          </w:p>
        </w:tc>
        <w:tc>
          <w:tcPr>
            <w:tcW w:w="1619" w:type="dxa"/>
            <w:gridSpan w:val="16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17644" w:rsidRPr="00E216C9" w:rsidRDefault="00017644" w:rsidP="00E216C9">
            <w:pPr>
              <w:jc w:val="center"/>
              <w:rPr>
                <w:szCs w:val="12"/>
              </w:rPr>
            </w:pPr>
          </w:p>
        </w:tc>
        <w:tc>
          <w:tcPr>
            <w:tcW w:w="161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644" w:rsidRPr="00E216C9" w:rsidRDefault="00017644" w:rsidP="00E216C9">
            <w:pPr>
              <w:jc w:val="center"/>
              <w:rPr>
                <w:szCs w:val="12"/>
              </w:rPr>
            </w:pPr>
            <w:r w:rsidRPr="00E216C9">
              <w:rPr>
                <w:szCs w:val="12"/>
              </w:rPr>
              <w:t>Langue</w:t>
            </w:r>
          </w:p>
        </w:tc>
        <w:tc>
          <w:tcPr>
            <w:tcW w:w="167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7644" w:rsidRPr="00E216C9" w:rsidRDefault="00017644" w:rsidP="00E216C9">
            <w:pPr>
              <w:jc w:val="center"/>
              <w:rPr>
                <w:szCs w:val="12"/>
              </w:rPr>
            </w:pPr>
          </w:p>
        </w:tc>
      </w:tr>
      <w:tr w:rsidR="00A11AE9" w:rsidTr="00073094">
        <w:trPr>
          <w:gridAfter w:val="3"/>
          <w:wAfter w:w="21" w:type="dxa"/>
          <w:trHeight w:val="214"/>
          <w:jc w:val="center"/>
        </w:trPr>
        <w:tc>
          <w:tcPr>
            <w:tcW w:w="1682" w:type="dxa"/>
            <w:gridSpan w:val="12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auto"/>
            <w:vAlign w:val="center"/>
          </w:tcPr>
          <w:p w:rsidR="00A11AE9" w:rsidRPr="00E216C9" w:rsidRDefault="00A11AE9" w:rsidP="00A11AE9">
            <w:pPr>
              <w:rPr>
                <w:b/>
              </w:rPr>
            </w:pPr>
            <w:r w:rsidRPr="00E216C9">
              <w:rPr>
                <w:b/>
              </w:rPr>
              <w:t>Nom/Prénom</w:t>
            </w:r>
          </w:p>
        </w:tc>
        <w:tc>
          <w:tcPr>
            <w:tcW w:w="3933" w:type="dxa"/>
            <w:gridSpan w:val="42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vAlign w:val="center"/>
          </w:tcPr>
          <w:p w:rsidR="00A11AE9" w:rsidRDefault="00A11AE9" w:rsidP="00E216C9">
            <w:pPr>
              <w:jc w:val="center"/>
            </w:pPr>
          </w:p>
        </w:tc>
        <w:tc>
          <w:tcPr>
            <w:tcW w:w="3964" w:type="dxa"/>
            <w:gridSpan w:val="32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vAlign w:val="center"/>
          </w:tcPr>
          <w:p w:rsidR="00A11AE9" w:rsidRDefault="00A11AE9" w:rsidP="00E216C9">
            <w:pPr>
              <w:jc w:val="center"/>
            </w:pPr>
          </w:p>
        </w:tc>
        <w:tc>
          <w:tcPr>
            <w:tcW w:w="980" w:type="dxa"/>
            <w:gridSpan w:val="10"/>
            <w:tcBorders>
              <w:top w:val="nil"/>
              <w:left w:val="single" w:sz="24" w:space="0" w:color="auto"/>
              <w:bottom w:val="nil"/>
              <w:right w:val="single" w:sz="4" w:space="0" w:color="auto"/>
            </w:tcBorders>
            <w:vAlign w:val="center"/>
          </w:tcPr>
          <w:p w:rsidR="00A11AE9" w:rsidRPr="00E216C9" w:rsidRDefault="00A11AE9" w:rsidP="00E216C9">
            <w:pPr>
              <w:jc w:val="center"/>
              <w:rPr>
                <w:sz w:val="16"/>
                <w:szCs w:val="16"/>
              </w:rPr>
            </w:pPr>
            <w:r w:rsidRPr="00E216C9">
              <w:rPr>
                <w:sz w:val="16"/>
                <w:szCs w:val="16"/>
              </w:rPr>
              <w:t>VIP1</w:t>
            </w:r>
          </w:p>
        </w:tc>
        <w:tc>
          <w:tcPr>
            <w:tcW w:w="74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1AE9" w:rsidRDefault="00A11AE9" w:rsidP="00E216C9">
            <w:pPr>
              <w:jc w:val="center"/>
            </w:pPr>
          </w:p>
        </w:tc>
      </w:tr>
      <w:tr w:rsidR="00A11AE9" w:rsidTr="00073094">
        <w:trPr>
          <w:gridAfter w:val="3"/>
          <w:wAfter w:w="21" w:type="dxa"/>
          <w:trHeight w:val="43"/>
          <w:jc w:val="center"/>
        </w:trPr>
        <w:tc>
          <w:tcPr>
            <w:tcW w:w="1682" w:type="dxa"/>
            <w:gridSpan w:val="12"/>
            <w:tcBorders>
              <w:top w:val="nil"/>
              <w:left w:val="nil"/>
              <w:bottom w:val="nil"/>
              <w:right w:val="single" w:sz="24" w:space="0" w:color="auto"/>
            </w:tcBorders>
            <w:shd w:val="clear" w:color="auto" w:fill="auto"/>
            <w:vAlign w:val="center"/>
          </w:tcPr>
          <w:p w:rsidR="00A11AE9" w:rsidRPr="00E216C9" w:rsidRDefault="00A11AE9" w:rsidP="002E726C">
            <w:pPr>
              <w:rPr>
                <w:b/>
              </w:rPr>
            </w:pPr>
          </w:p>
        </w:tc>
        <w:tc>
          <w:tcPr>
            <w:tcW w:w="3933" w:type="dxa"/>
            <w:gridSpan w:val="42"/>
            <w:vMerge/>
            <w:tcBorders>
              <w:left w:val="single" w:sz="24" w:space="0" w:color="auto"/>
              <w:right w:val="single" w:sz="24" w:space="0" w:color="auto"/>
            </w:tcBorders>
            <w:vAlign w:val="center"/>
          </w:tcPr>
          <w:p w:rsidR="00A11AE9" w:rsidRDefault="00A11AE9" w:rsidP="00E216C9">
            <w:pPr>
              <w:jc w:val="center"/>
            </w:pPr>
          </w:p>
        </w:tc>
        <w:tc>
          <w:tcPr>
            <w:tcW w:w="3964" w:type="dxa"/>
            <w:gridSpan w:val="32"/>
            <w:vMerge/>
            <w:tcBorders>
              <w:left w:val="single" w:sz="24" w:space="0" w:color="auto"/>
              <w:right w:val="single" w:sz="24" w:space="0" w:color="auto"/>
            </w:tcBorders>
            <w:vAlign w:val="center"/>
          </w:tcPr>
          <w:p w:rsidR="00A11AE9" w:rsidRDefault="00A11AE9" w:rsidP="00E216C9">
            <w:pPr>
              <w:jc w:val="center"/>
            </w:pPr>
          </w:p>
        </w:tc>
        <w:tc>
          <w:tcPr>
            <w:tcW w:w="980" w:type="dxa"/>
            <w:gridSpan w:val="10"/>
            <w:tcBorders>
              <w:top w:val="nil"/>
              <w:left w:val="single" w:sz="24" w:space="0" w:color="auto"/>
              <w:bottom w:val="nil"/>
              <w:right w:val="single" w:sz="4" w:space="0" w:color="auto"/>
            </w:tcBorders>
            <w:vAlign w:val="center"/>
          </w:tcPr>
          <w:p w:rsidR="00A11AE9" w:rsidRPr="00E216C9" w:rsidRDefault="00A11AE9" w:rsidP="00E216C9">
            <w:pPr>
              <w:jc w:val="center"/>
              <w:rPr>
                <w:sz w:val="16"/>
                <w:szCs w:val="16"/>
              </w:rPr>
            </w:pPr>
            <w:r w:rsidRPr="00E216C9">
              <w:rPr>
                <w:sz w:val="16"/>
                <w:szCs w:val="16"/>
              </w:rPr>
              <w:t>VIP2</w:t>
            </w:r>
          </w:p>
        </w:tc>
        <w:tc>
          <w:tcPr>
            <w:tcW w:w="7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AE9" w:rsidRDefault="00A11AE9" w:rsidP="00E216C9">
            <w:pPr>
              <w:jc w:val="center"/>
            </w:pPr>
          </w:p>
        </w:tc>
      </w:tr>
      <w:tr w:rsidR="00A11AE9" w:rsidTr="00073094">
        <w:trPr>
          <w:gridAfter w:val="3"/>
          <w:wAfter w:w="21" w:type="dxa"/>
          <w:trHeight w:val="67"/>
          <w:jc w:val="center"/>
        </w:trPr>
        <w:tc>
          <w:tcPr>
            <w:tcW w:w="95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11AE9" w:rsidRPr="00E216C9" w:rsidRDefault="00A11AE9" w:rsidP="00DD4152">
            <w:pPr>
              <w:rPr>
                <w:sz w:val="18"/>
                <w:szCs w:val="20"/>
              </w:rPr>
            </w:pPr>
            <w:r w:rsidRPr="00E216C9">
              <w:rPr>
                <w:sz w:val="18"/>
                <w:szCs w:val="20"/>
              </w:rPr>
              <w:t>Revenant</w:t>
            </w:r>
          </w:p>
        </w:tc>
        <w:tc>
          <w:tcPr>
            <w:tcW w:w="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AE9" w:rsidRPr="00E216C9" w:rsidRDefault="00A11AE9" w:rsidP="002E726C">
            <w:pPr>
              <w:rPr>
                <w:b/>
                <w:sz w:val="20"/>
                <w:szCs w:val="20"/>
              </w:rPr>
            </w:pPr>
          </w:p>
        </w:tc>
        <w:tc>
          <w:tcPr>
            <w:tcW w:w="381" w:type="dxa"/>
            <w:gridSpan w:val="5"/>
            <w:tcBorders>
              <w:top w:val="nil"/>
              <w:left w:val="single" w:sz="4" w:space="0" w:color="auto"/>
              <w:bottom w:val="nil"/>
              <w:right w:val="single" w:sz="24" w:space="0" w:color="auto"/>
            </w:tcBorders>
            <w:shd w:val="clear" w:color="auto" w:fill="auto"/>
            <w:vAlign w:val="center"/>
          </w:tcPr>
          <w:p w:rsidR="00A11AE9" w:rsidRPr="00E216C9" w:rsidRDefault="00A11AE9" w:rsidP="002E726C">
            <w:pPr>
              <w:rPr>
                <w:b/>
                <w:sz w:val="20"/>
                <w:szCs w:val="20"/>
              </w:rPr>
            </w:pPr>
          </w:p>
        </w:tc>
        <w:tc>
          <w:tcPr>
            <w:tcW w:w="3933" w:type="dxa"/>
            <w:gridSpan w:val="42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A11AE9" w:rsidRDefault="00A11AE9" w:rsidP="00E216C9">
            <w:pPr>
              <w:jc w:val="center"/>
            </w:pPr>
          </w:p>
        </w:tc>
        <w:tc>
          <w:tcPr>
            <w:tcW w:w="3964" w:type="dxa"/>
            <w:gridSpan w:val="32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A11AE9" w:rsidRDefault="00A11AE9" w:rsidP="00E216C9">
            <w:pPr>
              <w:jc w:val="center"/>
            </w:pPr>
          </w:p>
        </w:tc>
        <w:tc>
          <w:tcPr>
            <w:tcW w:w="980" w:type="dxa"/>
            <w:gridSpan w:val="10"/>
            <w:tcBorders>
              <w:top w:val="nil"/>
              <w:left w:val="single" w:sz="24" w:space="0" w:color="auto"/>
              <w:bottom w:val="nil"/>
              <w:right w:val="single" w:sz="4" w:space="0" w:color="auto"/>
            </w:tcBorders>
            <w:vAlign w:val="center"/>
          </w:tcPr>
          <w:p w:rsidR="00A11AE9" w:rsidRPr="00E216C9" w:rsidRDefault="00A11AE9" w:rsidP="00E216C9">
            <w:pPr>
              <w:jc w:val="center"/>
              <w:rPr>
                <w:sz w:val="16"/>
                <w:szCs w:val="16"/>
              </w:rPr>
            </w:pPr>
            <w:r w:rsidRPr="00E216C9">
              <w:rPr>
                <w:sz w:val="16"/>
                <w:szCs w:val="16"/>
              </w:rPr>
              <w:t>VIP3</w:t>
            </w:r>
          </w:p>
        </w:tc>
        <w:tc>
          <w:tcPr>
            <w:tcW w:w="7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AE9" w:rsidRDefault="00A11AE9" w:rsidP="00E216C9">
            <w:pPr>
              <w:jc w:val="center"/>
            </w:pPr>
          </w:p>
        </w:tc>
      </w:tr>
      <w:tr w:rsidR="0078597E" w:rsidTr="00073094">
        <w:trPr>
          <w:gridAfter w:val="3"/>
          <w:wAfter w:w="21" w:type="dxa"/>
          <w:trHeight w:val="194"/>
          <w:jc w:val="center"/>
        </w:trPr>
        <w:tc>
          <w:tcPr>
            <w:tcW w:w="197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8597E" w:rsidRDefault="0078597E" w:rsidP="00E216C9">
            <w:pPr>
              <w:jc w:val="center"/>
            </w:pPr>
          </w:p>
        </w:tc>
        <w:tc>
          <w:tcPr>
            <w:tcW w:w="9322" w:type="dxa"/>
            <w:gridSpan w:val="8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597E" w:rsidRPr="00E216C9" w:rsidRDefault="0078597E" w:rsidP="006006F6">
            <w:pPr>
              <w:rPr>
                <w:sz w:val="12"/>
                <w:szCs w:val="12"/>
              </w:rPr>
            </w:pPr>
          </w:p>
        </w:tc>
      </w:tr>
      <w:tr w:rsidR="007F3810" w:rsidTr="00073094">
        <w:trPr>
          <w:gridAfter w:val="3"/>
          <w:wAfter w:w="21" w:type="dxa"/>
          <w:trHeight w:val="468"/>
          <w:jc w:val="center"/>
        </w:trPr>
        <w:tc>
          <w:tcPr>
            <w:tcW w:w="1682" w:type="dxa"/>
            <w:gridSpan w:val="12"/>
            <w:tcBorders>
              <w:top w:val="nil"/>
              <w:left w:val="nil"/>
              <w:bottom w:val="nil"/>
              <w:right w:val="single" w:sz="24" w:space="0" w:color="auto"/>
            </w:tcBorders>
            <w:vAlign w:val="center"/>
          </w:tcPr>
          <w:p w:rsidR="007F3810" w:rsidRPr="00E216C9" w:rsidRDefault="007F3810" w:rsidP="00AE6CB4">
            <w:pPr>
              <w:rPr>
                <w:b/>
              </w:rPr>
            </w:pPr>
            <w:r w:rsidRPr="00E216C9">
              <w:rPr>
                <w:b/>
              </w:rPr>
              <w:t>Arrivée</w:t>
            </w:r>
          </w:p>
        </w:tc>
        <w:tc>
          <w:tcPr>
            <w:tcW w:w="2757" w:type="dxa"/>
            <w:gridSpan w:val="30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7F3810" w:rsidRDefault="007F3810" w:rsidP="00E216C9">
            <w:pPr>
              <w:jc w:val="center"/>
            </w:pPr>
          </w:p>
        </w:tc>
        <w:tc>
          <w:tcPr>
            <w:tcW w:w="1176" w:type="dxa"/>
            <w:gridSpan w:val="12"/>
            <w:tcBorders>
              <w:top w:val="nil"/>
              <w:left w:val="single" w:sz="24" w:space="0" w:color="auto"/>
              <w:bottom w:val="nil"/>
              <w:right w:val="single" w:sz="4" w:space="0" w:color="auto"/>
            </w:tcBorders>
            <w:vAlign w:val="center"/>
          </w:tcPr>
          <w:p w:rsidR="007F3810" w:rsidRDefault="007F3810" w:rsidP="00E216C9">
            <w:pPr>
              <w:jc w:val="center"/>
            </w:pPr>
            <w:r>
              <w:t>Adresse</w:t>
            </w:r>
          </w:p>
        </w:tc>
        <w:tc>
          <w:tcPr>
            <w:tcW w:w="5685" w:type="dxa"/>
            <w:gridSpan w:val="47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F3810" w:rsidRDefault="007F3810" w:rsidP="00E216C9">
            <w:pPr>
              <w:jc w:val="center"/>
            </w:pPr>
          </w:p>
        </w:tc>
      </w:tr>
      <w:tr w:rsidR="007F3810" w:rsidTr="00073094">
        <w:trPr>
          <w:gridAfter w:val="3"/>
          <w:wAfter w:w="21" w:type="dxa"/>
          <w:trHeight w:val="468"/>
          <w:jc w:val="center"/>
        </w:trPr>
        <w:tc>
          <w:tcPr>
            <w:tcW w:w="1682" w:type="dxa"/>
            <w:gridSpan w:val="12"/>
            <w:tcBorders>
              <w:top w:val="nil"/>
              <w:left w:val="nil"/>
              <w:bottom w:val="nil"/>
              <w:right w:val="single" w:sz="24" w:space="0" w:color="auto"/>
            </w:tcBorders>
            <w:vAlign w:val="center"/>
          </w:tcPr>
          <w:p w:rsidR="007F3810" w:rsidRPr="00E216C9" w:rsidRDefault="007F3810" w:rsidP="00AE6CB4">
            <w:pPr>
              <w:rPr>
                <w:b/>
              </w:rPr>
            </w:pPr>
            <w:r w:rsidRPr="00E216C9">
              <w:rPr>
                <w:b/>
              </w:rPr>
              <w:t>Départ</w:t>
            </w:r>
          </w:p>
        </w:tc>
        <w:tc>
          <w:tcPr>
            <w:tcW w:w="2757" w:type="dxa"/>
            <w:gridSpan w:val="30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7F3810" w:rsidRDefault="007F3810" w:rsidP="00E216C9">
            <w:pPr>
              <w:jc w:val="center"/>
            </w:pPr>
          </w:p>
        </w:tc>
        <w:tc>
          <w:tcPr>
            <w:tcW w:w="1176" w:type="dxa"/>
            <w:gridSpan w:val="12"/>
            <w:tcBorders>
              <w:top w:val="nil"/>
              <w:left w:val="single" w:sz="24" w:space="0" w:color="auto"/>
              <w:bottom w:val="nil"/>
              <w:right w:val="single" w:sz="4" w:space="0" w:color="auto"/>
            </w:tcBorders>
            <w:vAlign w:val="center"/>
          </w:tcPr>
          <w:p w:rsidR="007F3810" w:rsidRDefault="007F3810" w:rsidP="00E216C9">
            <w:pPr>
              <w:jc w:val="center"/>
            </w:pPr>
            <w:r>
              <w:t xml:space="preserve">NPA </w:t>
            </w:r>
          </w:p>
        </w:tc>
        <w:tc>
          <w:tcPr>
            <w:tcW w:w="2233" w:type="dxa"/>
            <w:gridSpan w:val="1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810" w:rsidRDefault="007F3810" w:rsidP="00E216C9">
            <w:pPr>
              <w:jc w:val="center"/>
            </w:pPr>
          </w:p>
        </w:tc>
        <w:tc>
          <w:tcPr>
            <w:tcW w:w="1038" w:type="dxa"/>
            <w:gridSpan w:val="10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F3810" w:rsidRDefault="007F3810" w:rsidP="00E216C9">
            <w:pPr>
              <w:jc w:val="center"/>
            </w:pPr>
            <w:r>
              <w:t>Ville</w:t>
            </w:r>
          </w:p>
        </w:tc>
        <w:tc>
          <w:tcPr>
            <w:tcW w:w="2414" w:type="dxa"/>
            <w:gridSpan w:val="18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F3810" w:rsidRDefault="007F3810" w:rsidP="00E216C9">
            <w:pPr>
              <w:jc w:val="center"/>
            </w:pPr>
          </w:p>
        </w:tc>
      </w:tr>
      <w:tr w:rsidR="007F3810" w:rsidRPr="00E216C9" w:rsidTr="00073094">
        <w:trPr>
          <w:gridAfter w:val="3"/>
          <w:wAfter w:w="21" w:type="dxa"/>
          <w:trHeight w:val="420"/>
          <w:jc w:val="center"/>
        </w:trPr>
        <w:tc>
          <w:tcPr>
            <w:tcW w:w="197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F3810" w:rsidRPr="007F3810" w:rsidRDefault="007F3810" w:rsidP="00E216C9">
            <w:pPr>
              <w:jc w:val="center"/>
            </w:pPr>
          </w:p>
        </w:tc>
        <w:tc>
          <w:tcPr>
            <w:tcW w:w="1547" w:type="dxa"/>
            <w:gridSpan w:val="1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F3810" w:rsidRPr="007F3810" w:rsidRDefault="007F3810" w:rsidP="00BE25DE"/>
        </w:tc>
        <w:tc>
          <w:tcPr>
            <w:tcW w:w="914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F3810" w:rsidRPr="007F3810" w:rsidRDefault="007F3810" w:rsidP="00BE25DE"/>
        </w:tc>
        <w:tc>
          <w:tcPr>
            <w:tcW w:w="1176" w:type="dxa"/>
            <w:gridSpan w:val="1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F3810" w:rsidRPr="007F3810" w:rsidRDefault="007F3810" w:rsidP="00E216C9">
            <w:pPr>
              <w:jc w:val="center"/>
            </w:pPr>
            <w:r>
              <w:t>Pays</w:t>
            </w:r>
          </w:p>
        </w:tc>
        <w:tc>
          <w:tcPr>
            <w:tcW w:w="2233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810" w:rsidRPr="007F3810" w:rsidRDefault="007F3810" w:rsidP="00BE25DE"/>
        </w:tc>
        <w:tc>
          <w:tcPr>
            <w:tcW w:w="1878" w:type="dxa"/>
            <w:gridSpan w:val="19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7F3810" w:rsidRPr="007F3810" w:rsidRDefault="007F3810" w:rsidP="00BE25DE"/>
        </w:tc>
        <w:tc>
          <w:tcPr>
            <w:tcW w:w="1574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F3810" w:rsidRPr="007F3810" w:rsidRDefault="007F3810" w:rsidP="00BE25DE"/>
        </w:tc>
      </w:tr>
      <w:tr w:rsidR="003310AA" w:rsidTr="00073094">
        <w:trPr>
          <w:gridAfter w:val="3"/>
          <w:wAfter w:w="21" w:type="dxa"/>
          <w:trHeight w:val="362"/>
          <w:jc w:val="center"/>
        </w:trPr>
        <w:tc>
          <w:tcPr>
            <w:tcW w:w="1682" w:type="dxa"/>
            <w:gridSpan w:val="1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17644" w:rsidRDefault="00017644" w:rsidP="00017644">
            <w:r>
              <w:t>N° Dossier</w:t>
            </w:r>
          </w:p>
        </w:tc>
        <w:tc>
          <w:tcPr>
            <w:tcW w:w="2774" w:type="dxa"/>
            <w:gridSpan w:val="3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644" w:rsidRDefault="00017644" w:rsidP="00017644"/>
        </w:tc>
        <w:tc>
          <w:tcPr>
            <w:tcW w:w="2754" w:type="dxa"/>
            <w:gridSpan w:val="2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017644" w:rsidRDefault="00017644" w:rsidP="00BE25DE"/>
        </w:tc>
        <w:tc>
          <w:tcPr>
            <w:tcW w:w="1344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17644" w:rsidRDefault="00017644" w:rsidP="00017644"/>
        </w:tc>
        <w:tc>
          <w:tcPr>
            <w:tcW w:w="109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17644" w:rsidRDefault="00017644" w:rsidP="00017644"/>
        </w:tc>
        <w:tc>
          <w:tcPr>
            <w:tcW w:w="123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17644" w:rsidRDefault="00017644" w:rsidP="00017644"/>
        </w:tc>
        <w:tc>
          <w:tcPr>
            <w:tcW w:w="4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17644" w:rsidRDefault="00017644" w:rsidP="00017644"/>
        </w:tc>
      </w:tr>
      <w:tr w:rsidR="0078597E" w:rsidRPr="00E216C9" w:rsidTr="00073094">
        <w:trPr>
          <w:gridAfter w:val="3"/>
          <w:wAfter w:w="21" w:type="dxa"/>
          <w:trHeight w:val="70"/>
          <w:jc w:val="center"/>
        </w:trPr>
        <w:tc>
          <w:tcPr>
            <w:tcW w:w="11300" w:type="dxa"/>
            <w:gridSpan w:val="10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597E" w:rsidRPr="00E216C9" w:rsidRDefault="0078597E" w:rsidP="00E216C9">
            <w:pPr>
              <w:jc w:val="center"/>
              <w:rPr>
                <w:sz w:val="12"/>
                <w:szCs w:val="12"/>
              </w:rPr>
            </w:pPr>
          </w:p>
        </w:tc>
      </w:tr>
      <w:tr w:rsidR="00073094" w:rsidTr="00073094">
        <w:trPr>
          <w:gridAfter w:val="1"/>
          <w:trHeight w:val="402"/>
          <w:jc w:val="center"/>
        </w:trPr>
        <w:tc>
          <w:tcPr>
            <w:tcW w:w="1682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73094" w:rsidRPr="00E216C9" w:rsidRDefault="00073094" w:rsidP="002E726C">
            <w:pPr>
              <w:rPr>
                <w:b/>
              </w:rPr>
            </w:pPr>
            <w:r w:rsidRPr="00E216C9">
              <w:rPr>
                <w:b/>
              </w:rPr>
              <w:t>Nombre</w:t>
            </w:r>
          </w:p>
        </w:tc>
        <w:tc>
          <w:tcPr>
            <w:tcW w:w="947" w:type="dxa"/>
            <w:gridSpan w:val="10"/>
            <w:tcBorders>
              <w:top w:val="nil"/>
              <w:left w:val="nil"/>
              <w:bottom w:val="nil"/>
            </w:tcBorders>
            <w:vAlign w:val="center"/>
          </w:tcPr>
          <w:p w:rsidR="00073094" w:rsidRDefault="00073094" w:rsidP="00E216C9">
            <w:pPr>
              <w:jc w:val="center"/>
            </w:pPr>
            <w:r>
              <w:t>Adulte</w:t>
            </w:r>
          </w:p>
        </w:tc>
        <w:tc>
          <w:tcPr>
            <w:tcW w:w="699" w:type="dxa"/>
            <w:gridSpan w:val="9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094" w:rsidRDefault="00073094" w:rsidP="00E216C9">
            <w:pPr>
              <w:jc w:val="center"/>
            </w:pPr>
          </w:p>
        </w:tc>
        <w:tc>
          <w:tcPr>
            <w:tcW w:w="262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073094" w:rsidRDefault="00073094" w:rsidP="00E216C9">
            <w:pPr>
              <w:jc w:val="center"/>
            </w:pPr>
          </w:p>
        </w:tc>
        <w:tc>
          <w:tcPr>
            <w:tcW w:w="949" w:type="dxa"/>
            <w:gridSpan w:val="10"/>
            <w:tcBorders>
              <w:top w:val="nil"/>
              <w:left w:val="nil"/>
              <w:bottom w:val="nil"/>
            </w:tcBorders>
            <w:vAlign w:val="center"/>
          </w:tcPr>
          <w:p w:rsidR="00073094" w:rsidRDefault="00073094" w:rsidP="00E216C9">
            <w:pPr>
              <w:jc w:val="center"/>
            </w:pPr>
            <w:r>
              <w:t>Enfant</w:t>
            </w:r>
          </w:p>
        </w:tc>
        <w:tc>
          <w:tcPr>
            <w:tcW w:w="634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094" w:rsidRDefault="00073094" w:rsidP="00E216C9">
            <w:pPr>
              <w:jc w:val="center"/>
            </w:pPr>
          </w:p>
        </w:tc>
        <w:tc>
          <w:tcPr>
            <w:tcW w:w="442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073094" w:rsidRDefault="00073094" w:rsidP="00E216C9">
            <w:pPr>
              <w:jc w:val="center"/>
            </w:pPr>
          </w:p>
        </w:tc>
        <w:tc>
          <w:tcPr>
            <w:tcW w:w="846" w:type="dxa"/>
            <w:gridSpan w:val="8"/>
            <w:tcBorders>
              <w:top w:val="nil"/>
              <w:left w:val="nil"/>
              <w:bottom w:val="nil"/>
            </w:tcBorders>
            <w:vAlign w:val="center"/>
          </w:tcPr>
          <w:p w:rsidR="00073094" w:rsidRDefault="00073094" w:rsidP="00E216C9">
            <w:pPr>
              <w:jc w:val="center"/>
            </w:pPr>
            <w:r>
              <w:t>Age</w:t>
            </w:r>
          </w:p>
        </w:tc>
        <w:tc>
          <w:tcPr>
            <w:tcW w:w="2887" w:type="dxa"/>
            <w:gridSpan w:val="2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094" w:rsidRDefault="00073094" w:rsidP="00E216C9">
            <w:pPr>
              <w:jc w:val="center"/>
            </w:pPr>
          </w:p>
        </w:tc>
        <w:tc>
          <w:tcPr>
            <w:tcW w:w="960" w:type="dxa"/>
            <w:gridSpan w:val="9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:rsidR="00073094" w:rsidRDefault="00073094" w:rsidP="00E216C9">
            <w:pPr>
              <w:jc w:val="center"/>
            </w:pPr>
            <w:r>
              <w:t>Chien</w:t>
            </w:r>
          </w:p>
        </w:tc>
        <w:tc>
          <w:tcPr>
            <w:tcW w:w="1013" w:type="dxa"/>
            <w:gridSpan w:val="9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3094" w:rsidRDefault="00073094" w:rsidP="00E216C9">
            <w:pPr>
              <w:jc w:val="center"/>
            </w:pPr>
          </w:p>
        </w:tc>
      </w:tr>
      <w:tr w:rsidR="0078597E" w:rsidRPr="00E216C9" w:rsidTr="00073094">
        <w:trPr>
          <w:gridAfter w:val="3"/>
          <w:wAfter w:w="21" w:type="dxa"/>
          <w:trHeight w:val="121"/>
          <w:jc w:val="center"/>
        </w:trPr>
        <w:tc>
          <w:tcPr>
            <w:tcW w:w="11300" w:type="dxa"/>
            <w:gridSpan w:val="10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8597E" w:rsidRPr="00E216C9" w:rsidRDefault="0078597E" w:rsidP="00E216C9">
            <w:pPr>
              <w:jc w:val="center"/>
              <w:rPr>
                <w:sz w:val="12"/>
                <w:szCs w:val="12"/>
              </w:rPr>
            </w:pPr>
          </w:p>
        </w:tc>
      </w:tr>
      <w:tr w:rsidR="003310AA" w:rsidTr="00073094">
        <w:trPr>
          <w:gridAfter w:val="3"/>
          <w:wAfter w:w="21" w:type="dxa"/>
          <w:trHeight w:val="402"/>
          <w:jc w:val="center"/>
        </w:trPr>
        <w:tc>
          <w:tcPr>
            <w:tcW w:w="1682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310AA" w:rsidRPr="00E216C9" w:rsidRDefault="003310AA" w:rsidP="00F12F6C">
            <w:pPr>
              <w:rPr>
                <w:b/>
              </w:rPr>
            </w:pPr>
            <w:r w:rsidRPr="00E216C9">
              <w:rPr>
                <w:b/>
              </w:rPr>
              <w:t>Chambre</w:t>
            </w:r>
          </w:p>
        </w:tc>
        <w:tc>
          <w:tcPr>
            <w:tcW w:w="936" w:type="dxa"/>
            <w:gridSpan w:val="9"/>
            <w:tcBorders>
              <w:top w:val="nil"/>
              <w:left w:val="nil"/>
              <w:bottom w:val="nil"/>
            </w:tcBorders>
            <w:vAlign w:val="center"/>
          </w:tcPr>
          <w:p w:rsidR="003310AA" w:rsidRPr="00E216C9" w:rsidRDefault="003310AA" w:rsidP="00073094">
            <w:pPr>
              <w:jc w:val="right"/>
              <w:rPr>
                <w:b/>
              </w:rPr>
            </w:pPr>
            <w:r w:rsidRPr="00E216C9">
              <w:rPr>
                <w:b/>
              </w:rPr>
              <w:t>SGL</w:t>
            </w:r>
          </w:p>
        </w:tc>
        <w:tc>
          <w:tcPr>
            <w:tcW w:w="961" w:type="dxa"/>
            <w:gridSpan w:val="13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310AA" w:rsidRPr="00E216C9" w:rsidRDefault="003310AA" w:rsidP="00073094">
            <w:pPr>
              <w:jc w:val="right"/>
              <w:rPr>
                <w:b/>
              </w:rPr>
            </w:pPr>
          </w:p>
        </w:tc>
        <w:tc>
          <w:tcPr>
            <w:tcW w:w="960" w:type="dxa"/>
            <w:gridSpan w:val="11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:rsidR="003310AA" w:rsidRPr="00E216C9" w:rsidRDefault="003310AA" w:rsidP="00073094">
            <w:pPr>
              <w:jc w:val="right"/>
              <w:rPr>
                <w:b/>
              </w:rPr>
            </w:pPr>
            <w:r w:rsidRPr="00E216C9">
              <w:rPr>
                <w:b/>
              </w:rPr>
              <w:t>DBQ</w:t>
            </w:r>
          </w:p>
        </w:tc>
        <w:tc>
          <w:tcPr>
            <w:tcW w:w="96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310AA" w:rsidRPr="00E216C9" w:rsidRDefault="003310AA" w:rsidP="00073094">
            <w:pPr>
              <w:jc w:val="right"/>
              <w:rPr>
                <w:b/>
              </w:rPr>
            </w:pPr>
          </w:p>
        </w:tc>
        <w:tc>
          <w:tcPr>
            <w:tcW w:w="961" w:type="dxa"/>
            <w:gridSpan w:val="9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310AA" w:rsidRPr="00E216C9" w:rsidRDefault="003310AA" w:rsidP="00073094">
            <w:pPr>
              <w:jc w:val="right"/>
              <w:rPr>
                <w:b/>
              </w:rPr>
            </w:pPr>
            <w:r w:rsidRPr="00E216C9">
              <w:rPr>
                <w:b/>
              </w:rPr>
              <w:t>DBT</w:t>
            </w:r>
          </w:p>
        </w:tc>
        <w:tc>
          <w:tcPr>
            <w:tcW w:w="96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310AA" w:rsidRPr="00E216C9" w:rsidRDefault="003310AA" w:rsidP="00073094">
            <w:pPr>
              <w:jc w:val="right"/>
              <w:rPr>
                <w:b/>
              </w:rPr>
            </w:pPr>
          </w:p>
        </w:tc>
        <w:tc>
          <w:tcPr>
            <w:tcW w:w="961" w:type="dxa"/>
            <w:gridSpan w:val="9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310AA" w:rsidRPr="00E216C9" w:rsidRDefault="003310AA" w:rsidP="00073094">
            <w:pPr>
              <w:jc w:val="right"/>
              <w:rPr>
                <w:b/>
              </w:rPr>
            </w:pPr>
            <w:r w:rsidRPr="00E216C9">
              <w:rPr>
                <w:b/>
              </w:rPr>
              <w:t>GDT</w:t>
            </w:r>
          </w:p>
        </w:tc>
        <w:tc>
          <w:tcPr>
            <w:tcW w:w="9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0AA" w:rsidRPr="00E216C9" w:rsidRDefault="003310AA" w:rsidP="00073094">
            <w:pPr>
              <w:jc w:val="right"/>
              <w:rPr>
                <w:b/>
              </w:rPr>
            </w:pPr>
          </w:p>
        </w:tc>
        <w:tc>
          <w:tcPr>
            <w:tcW w:w="960" w:type="dxa"/>
            <w:gridSpan w:val="9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:rsidR="003310AA" w:rsidRPr="00E216C9" w:rsidRDefault="0042255A" w:rsidP="00073094">
            <w:pPr>
              <w:jc w:val="right"/>
              <w:rPr>
                <w:b/>
              </w:rPr>
            </w:pPr>
            <w:r>
              <w:rPr>
                <w:b/>
              </w:rPr>
              <w:t>FAM</w:t>
            </w:r>
          </w:p>
        </w:tc>
        <w:tc>
          <w:tcPr>
            <w:tcW w:w="9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0AA" w:rsidRPr="00E216C9" w:rsidRDefault="003310AA" w:rsidP="00073094">
            <w:pPr>
              <w:jc w:val="right"/>
              <w:rPr>
                <w:b/>
              </w:rPr>
            </w:pPr>
          </w:p>
        </w:tc>
      </w:tr>
      <w:tr w:rsidR="009E529F" w:rsidTr="005131C8">
        <w:trPr>
          <w:gridAfter w:val="3"/>
          <w:wAfter w:w="21" w:type="dxa"/>
          <w:trHeight w:val="402"/>
          <w:jc w:val="center"/>
        </w:trPr>
        <w:tc>
          <w:tcPr>
            <w:tcW w:w="1682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529F" w:rsidRPr="00E216C9" w:rsidRDefault="009E529F" w:rsidP="005131C8">
            <w:pPr>
              <w:rPr>
                <w:b/>
              </w:rPr>
            </w:pPr>
          </w:p>
        </w:tc>
        <w:tc>
          <w:tcPr>
            <w:tcW w:w="936" w:type="dxa"/>
            <w:gridSpan w:val="9"/>
            <w:tcBorders>
              <w:top w:val="nil"/>
              <w:left w:val="nil"/>
              <w:bottom w:val="nil"/>
            </w:tcBorders>
            <w:vAlign w:val="center"/>
          </w:tcPr>
          <w:p w:rsidR="009E529F" w:rsidRPr="00E216C9" w:rsidRDefault="00B84E1F" w:rsidP="005131C8">
            <w:pPr>
              <w:jc w:val="right"/>
              <w:rPr>
                <w:b/>
              </w:rPr>
            </w:pPr>
            <w:r>
              <w:rPr>
                <w:b/>
              </w:rPr>
              <w:t>CDB</w:t>
            </w:r>
          </w:p>
        </w:tc>
        <w:tc>
          <w:tcPr>
            <w:tcW w:w="961" w:type="dxa"/>
            <w:gridSpan w:val="13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E529F" w:rsidRPr="00E216C9" w:rsidRDefault="009E529F" w:rsidP="005131C8">
            <w:pPr>
              <w:jc w:val="right"/>
              <w:rPr>
                <w:b/>
              </w:rPr>
            </w:pPr>
          </w:p>
        </w:tc>
        <w:tc>
          <w:tcPr>
            <w:tcW w:w="960" w:type="dxa"/>
            <w:gridSpan w:val="11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:rsidR="009E529F" w:rsidRPr="00E216C9" w:rsidRDefault="009E529F" w:rsidP="005131C8">
            <w:pPr>
              <w:jc w:val="right"/>
              <w:rPr>
                <w:b/>
              </w:rPr>
            </w:pPr>
            <w:r>
              <w:rPr>
                <w:b/>
              </w:rPr>
              <w:t>DBK</w:t>
            </w:r>
          </w:p>
        </w:tc>
        <w:tc>
          <w:tcPr>
            <w:tcW w:w="96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E529F" w:rsidRPr="00E216C9" w:rsidRDefault="009E529F" w:rsidP="005131C8">
            <w:pPr>
              <w:jc w:val="right"/>
              <w:rPr>
                <w:b/>
              </w:rPr>
            </w:pPr>
          </w:p>
        </w:tc>
        <w:tc>
          <w:tcPr>
            <w:tcW w:w="961" w:type="dxa"/>
            <w:gridSpan w:val="9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9E529F" w:rsidRPr="00E216C9" w:rsidRDefault="009E529F" w:rsidP="009E529F">
            <w:pPr>
              <w:jc w:val="right"/>
              <w:rPr>
                <w:b/>
              </w:rPr>
            </w:pPr>
            <w:r w:rsidRPr="00E216C9">
              <w:rPr>
                <w:b/>
              </w:rPr>
              <w:t>DB</w:t>
            </w:r>
            <w:r>
              <w:rPr>
                <w:b/>
              </w:rPr>
              <w:t>D</w:t>
            </w:r>
          </w:p>
        </w:tc>
        <w:tc>
          <w:tcPr>
            <w:tcW w:w="96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E529F" w:rsidRPr="00E216C9" w:rsidRDefault="009E529F" w:rsidP="005131C8">
            <w:pPr>
              <w:jc w:val="right"/>
              <w:rPr>
                <w:b/>
              </w:rPr>
            </w:pPr>
          </w:p>
        </w:tc>
        <w:tc>
          <w:tcPr>
            <w:tcW w:w="961" w:type="dxa"/>
            <w:gridSpan w:val="9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9E529F" w:rsidRPr="00E216C9" w:rsidRDefault="009E529F" w:rsidP="005131C8">
            <w:pPr>
              <w:jc w:val="right"/>
              <w:rPr>
                <w:b/>
              </w:rPr>
            </w:pPr>
            <w:r>
              <w:rPr>
                <w:b/>
              </w:rPr>
              <w:t>JS</w:t>
            </w:r>
          </w:p>
        </w:tc>
        <w:tc>
          <w:tcPr>
            <w:tcW w:w="9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9F" w:rsidRPr="00E216C9" w:rsidRDefault="009E529F" w:rsidP="005131C8">
            <w:pPr>
              <w:jc w:val="right"/>
              <w:rPr>
                <w:b/>
              </w:rPr>
            </w:pPr>
          </w:p>
        </w:tc>
        <w:tc>
          <w:tcPr>
            <w:tcW w:w="960" w:type="dxa"/>
            <w:gridSpan w:val="9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:rsidR="009E529F" w:rsidRPr="00E216C9" w:rsidRDefault="009E529F" w:rsidP="005131C8">
            <w:pPr>
              <w:jc w:val="right"/>
              <w:rPr>
                <w:b/>
              </w:rPr>
            </w:pPr>
            <w:r>
              <w:rPr>
                <w:b/>
              </w:rPr>
              <w:t>JSD</w:t>
            </w:r>
          </w:p>
        </w:tc>
        <w:tc>
          <w:tcPr>
            <w:tcW w:w="9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529F" w:rsidRPr="00E216C9" w:rsidRDefault="009E529F" w:rsidP="005131C8">
            <w:pPr>
              <w:jc w:val="right"/>
              <w:rPr>
                <w:b/>
              </w:rPr>
            </w:pPr>
          </w:p>
        </w:tc>
      </w:tr>
      <w:tr w:rsidR="00E216C9" w:rsidRPr="00E216C9" w:rsidTr="00073094">
        <w:trPr>
          <w:gridAfter w:val="3"/>
          <w:wAfter w:w="21" w:type="dxa"/>
          <w:trHeight w:val="113"/>
          <w:jc w:val="center"/>
        </w:trPr>
        <w:tc>
          <w:tcPr>
            <w:tcW w:w="1682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310AA" w:rsidRPr="00E216C9" w:rsidRDefault="003310AA" w:rsidP="00E216C9">
            <w:pPr>
              <w:rPr>
                <w:b/>
                <w:sz w:val="12"/>
              </w:rPr>
            </w:pPr>
          </w:p>
        </w:tc>
        <w:tc>
          <w:tcPr>
            <w:tcW w:w="936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310AA" w:rsidRPr="00E216C9" w:rsidRDefault="003310AA" w:rsidP="00017644">
            <w:pPr>
              <w:rPr>
                <w:b/>
                <w:sz w:val="12"/>
              </w:rPr>
            </w:pPr>
          </w:p>
        </w:tc>
        <w:tc>
          <w:tcPr>
            <w:tcW w:w="961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310AA" w:rsidRPr="00E216C9" w:rsidRDefault="003310AA" w:rsidP="00E216C9">
            <w:pPr>
              <w:jc w:val="center"/>
              <w:rPr>
                <w:b/>
                <w:sz w:val="12"/>
              </w:rPr>
            </w:pPr>
          </w:p>
        </w:tc>
        <w:tc>
          <w:tcPr>
            <w:tcW w:w="960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310AA" w:rsidRPr="00E216C9" w:rsidRDefault="003310AA" w:rsidP="00E216C9">
            <w:pPr>
              <w:jc w:val="center"/>
              <w:rPr>
                <w:b/>
                <w:sz w:val="12"/>
              </w:rPr>
            </w:pPr>
          </w:p>
        </w:tc>
        <w:tc>
          <w:tcPr>
            <w:tcW w:w="961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310AA" w:rsidRPr="00E216C9" w:rsidRDefault="003310AA" w:rsidP="00E216C9">
            <w:pPr>
              <w:jc w:val="center"/>
              <w:rPr>
                <w:b/>
                <w:sz w:val="12"/>
              </w:rPr>
            </w:pPr>
          </w:p>
        </w:tc>
        <w:tc>
          <w:tcPr>
            <w:tcW w:w="961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310AA" w:rsidRPr="00E216C9" w:rsidRDefault="003310AA" w:rsidP="00E216C9">
            <w:pPr>
              <w:jc w:val="center"/>
              <w:rPr>
                <w:b/>
                <w:sz w:val="12"/>
              </w:rPr>
            </w:pPr>
          </w:p>
        </w:tc>
        <w:tc>
          <w:tcPr>
            <w:tcW w:w="961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310AA" w:rsidRPr="00E216C9" w:rsidRDefault="003310AA" w:rsidP="00E216C9">
            <w:pPr>
              <w:jc w:val="center"/>
              <w:rPr>
                <w:b/>
                <w:sz w:val="12"/>
              </w:rPr>
            </w:pPr>
          </w:p>
        </w:tc>
        <w:tc>
          <w:tcPr>
            <w:tcW w:w="961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310AA" w:rsidRPr="00E216C9" w:rsidRDefault="003310AA" w:rsidP="00E216C9">
            <w:pPr>
              <w:jc w:val="center"/>
              <w:rPr>
                <w:b/>
                <w:sz w:val="12"/>
              </w:rPr>
            </w:pPr>
          </w:p>
        </w:tc>
        <w:tc>
          <w:tcPr>
            <w:tcW w:w="9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310AA" w:rsidRPr="00E216C9" w:rsidRDefault="003310AA" w:rsidP="00E216C9">
            <w:pPr>
              <w:jc w:val="center"/>
              <w:rPr>
                <w:b/>
                <w:sz w:val="12"/>
              </w:rPr>
            </w:pPr>
          </w:p>
        </w:tc>
        <w:tc>
          <w:tcPr>
            <w:tcW w:w="96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310AA" w:rsidRPr="00E216C9" w:rsidRDefault="003310AA" w:rsidP="00E216C9">
            <w:pPr>
              <w:jc w:val="center"/>
              <w:rPr>
                <w:b/>
                <w:sz w:val="12"/>
              </w:rPr>
            </w:pPr>
          </w:p>
        </w:tc>
        <w:tc>
          <w:tcPr>
            <w:tcW w:w="992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310AA" w:rsidRPr="00E216C9" w:rsidRDefault="003310AA" w:rsidP="00E216C9">
            <w:pPr>
              <w:jc w:val="center"/>
              <w:rPr>
                <w:b/>
                <w:sz w:val="12"/>
              </w:rPr>
            </w:pPr>
          </w:p>
        </w:tc>
      </w:tr>
      <w:tr w:rsidR="007F3810" w:rsidTr="00073094">
        <w:trPr>
          <w:gridAfter w:val="3"/>
          <w:wAfter w:w="21" w:type="dxa"/>
          <w:trHeight w:val="402"/>
          <w:jc w:val="center"/>
        </w:trPr>
        <w:tc>
          <w:tcPr>
            <w:tcW w:w="1682" w:type="dxa"/>
            <w:gridSpan w:val="1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F3810" w:rsidRPr="00E216C9" w:rsidRDefault="007F3810" w:rsidP="00E216C9">
            <w:pPr>
              <w:jc w:val="right"/>
              <w:rPr>
                <w:b/>
                <w:sz w:val="22"/>
              </w:rPr>
            </w:pPr>
            <w:r w:rsidRPr="00E216C9">
              <w:rPr>
                <w:b/>
                <w:sz w:val="22"/>
              </w:rPr>
              <w:t>Options</w:t>
            </w:r>
          </w:p>
        </w:tc>
        <w:tc>
          <w:tcPr>
            <w:tcW w:w="7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F3810" w:rsidRPr="00E216C9" w:rsidRDefault="007F3810" w:rsidP="00073094">
            <w:pPr>
              <w:jc w:val="center"/>
              <w:rPr>
                <w:b/>
                <w:sz w:val="18"/>
              </w:rPr>
            </w:pPr>
            <w:r w:rsidRPr="00E216C9">
              <w:rPr>
                <w:b/>
                <w:sz w:val="18"/>
              </w:rPr>
              <w:t>DP</w:t>
            </w:r>
          </w:p>
        </w:tc>
        <w:tc>
          <w:tcPr>
            <w:tcW w:w="803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3810" w:rsidRPr="00E216C9" w:rsidRDefault="007F3810" w:rsidP="00073094">
            <w:pPr>
              <w:jc w:val="center"/>
              <w:rPr>
                <w:b/>
                <w:sz w:val="18"/>
              </w:rPr>
            </w:pPr>
          </w:p>
        </w:tc>
        <w:tc>
          <w:tcPr>
            <w:tcW w:w="80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3810" w:rsidRPr="00E216C9" w:rsidRDefault="007F3810" w:rsidP="00073094">
            <w:pPr>
              <w:jc w:val="center"/>
              <w:rPr>
                <w:b/>
                <w:sz w:val="18"/>
              </w:rPr>
            </w:pPr>
            <w:r w:rsidRPr="00E216C9">
              <w:rPr>
                <w:b/>
                <w:sz w:val="18"/>
              </w:rPr>
              <w:t>Bain</w:t>
            </w:r>
          </w:p>
        </w:tc>
        <w:tc>
          <w:tcPr>
            <w:tcW w:w="80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3810" w:rsidRPr="00E216C9" w:rsidRDefault="007F3810" w:rsidP="00073094">
            <w:pPr>
              <w:jc w:val="center"/>
              <w:rPr>
                <w:b/>
                <w:sz w:val="18"/>
              </w:rPr>
            </w:pPr>
          </w:p>
        </w:tc>
        <w:tc>
          <w:tcPr>
            <w:tcW w:w="80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3810" w:rsidRPr="00E216C9" w:rsidRDefault="007F3810" w:rsidP="00073094">
            <w:pPr>
              <w:jc w:val="center"/>
              <w:rPr>
                <w:b/>
                <w:sz w:val="18"/>
              </w:rPr>
            </w:pPr>
            <w:r w:rsidRPr="00E216C9">
              <w:rPr>
                <w:b/>
                <w:sz w:val="18"/>
              </w:rPr>
              <w:t>Douche</w:t>
            </w:r>
          </w:p>
        </w:tc>
        <w:tc>
          <w:tcPr>
            <w:tcW w:w="80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3810" w:rsidRPr="00E216C9" w:rsidRDefault="007F3810" w:rsidP="00073094">
            <w:pPr>
              <w:jc w:val="center"/>
              <w:rPr>
                <w:b/>
                <w:sz w:val="18"/>
              </w:rPr>
            </w:pPr>
          </w:p>
        </w:tc>
        <w:tc>
          <w:tcPr>
            <w:tcW w:w="8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3810" w:rsidRPr="00E216C9" w:rsidRDefault="007F3810" w:rsidP="00073094">
            <w:pPr>
              <w:jc w:val="center"/>
              <w:rPr>
                <w:b/>
                <w:sz w:val="18"/>
              </w:rPr>
            </w:pPr>
            <w:r w:rsidRPr="00E216C9">
              <w:rPr>
                <w:b/>
                <w:sz w:val="18"/>
              </w:rPr>
              <w:t>Vue</w:t>
            </w:r>
          </w:p>
        </w:tc>
        <w:tc>
          <w:tcPr>
            <w:tcW w:w="80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3810" w:rsidRPr="00E216C9" w:rsidRDefault="007F3810" w:rsidP="00073094">
            <w:pPr>
              <w:jc w:val="center"/>
              <w:rPr>
                <w:b/>
                <w:sz w:val="18"/>
              </w:rPr>
            </w:pPr>
          </w:p>
        </w:tc>
        <w:tc>
          <w:tcPr>
            <w:tcW w:w="8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3810" w:rsidRPr="00E216C9" w:rsidRDefault="007F3810" w:rsidP="00073094">
            <w:pPr>
              <w:jc w:val="center"/>
              <w:rPr>
                <w:b/>
                <w:sz w:val="18"/>
              </w:rPr>
            </w:pPr>
            <w:r w:rsidRPr="00E216C9">
              <w:rPr>
                <w:b/>
                <w:sz w:val="18"/>
              </w:rPr>
              <w:t>Balcon</w:t>
            </w:r>
          </w:p>
        </w:tc>
        <w:tc>
          <w:tcPr>
            <w:tcW w:w="803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F3810" w:rsidRPr="00E216C9" w:rsidRDefault="007F3810" w:rsidP="00E216C9">
            <w:pPr>
              <w:jc w:val="center"/>
              <w:rPr>
                <w:b/>
                <w:sz w:val="18"/>
              </w:rPr>
            </w:pPr>
          </w:p>
        </w:tc>
        <w:tc>
          <w:tcPr>
            <w:tcW w:w="8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F3810" w:rsidRPr="00E216C9" w:rsidRDefault="007F3810" w:rsidP="00E216C9">
            <w:pPr>
              <w:jc w:val="center"/>
              <w:rPr>
                <w:b/>
                <w:sz w:val="18"/>
              </w:rPr>
            </w:pPr>
            <w:r w:rsidRPr="00E216C9">
              <w:rPr>
                <w:b/>
                <w:sz w:val="18"/>
              </w:rPr>
              <w:t>N°#</w:t>
            </w:r>
          </w:p>
        </w:tc>
        <w:tc>
          <w:tcPr>
            <w:tcW w:w="81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3810" w:rsidRPr="00E216C9" w:rsidRDefault="007F3810" w:rsidP="00E216C9">
            <w:pPr>
              <w:jc w:val="center"/>
              <w:rPr>
                <w:b/>
                <w:sz w:val="18"/>
              </w:rPr>
            </w:pPr>
          </w:p>
        </w:tc>
      </w:tr>
      <w:tr w:rsidR="00D561A5" w:rsidRPr="00E216C9" w:rsidTr="00073094">
        <w:trPr>
          <w:gridAfter w:val="3"/>
          <w:wAfter w:w="21" w:type="dxa"/>
          <w:trHeight w:val="419"/>
          <w:jc w:val="center"/>
        </w:trPr>
        <w:tc>
          <w:tcPr>
            <w:tcW w:w="1682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561A5" w:rsidRPr="00E216C9" w:rsidRDefault="00EB6CA0" w:rsidP="00073094">
            <w:pPr>
              <w:jc w:val="center"/>
              <w:rPr>
                <w:b/>
                <w:lang w:val="en-GB"/>
              </w:rPr>
            </w:pPr>
            <w:r w:rsidRPr="00E216C9">
              <w:rPr>
                <w:b/>
                <w:lang w:val="en-GB"/>
              </w:rPr>
              <w:t>Observations</w:t>
            </w:r>
            <w:r w:rsidR="00D561A5" w:rsidRPr="00E216C9">
              <w:rPr>
                <w:b/>
                <w:lang w:val="en-GB"/>
              </w:rPr>
              <w:t>:</w:t>
            </w:r>
          </w:p>
        </w:tc>
        <w:tc>
          <w:tcPr>
            <w:tcW w:w="9618" w:type="dxa"/>
            <w:gridSpan w:val="89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561A5" w:rsidRPr="00E216C9" w:rsidRDefault="00D561A5" w:rsidP="00073094">
            <w:pPr>
              <w:jc w:val="center"/>
              <w:rPr>
                <w:b/>
                <w:lang w:val="en-GB"/>
              </w:rPr>
            </w:pPr>
          </w:p>
        </w:tc>
      </w:tr>
      <w:tr w:rsidR="00D561A5" w:rsidRPr="00E216C9" w:rsidTr="00073094">
        <w:trPr>
          <w:gridAfter w:val="3"/>
          <w:wAfter w:w="21" w:type="dxa"/>
          <w:trHeight w:val="2537"/>
          <w:jc w:val="center"/>
        </w:trPr>
        <w:tc>
          <w:tcPr>
            <w:tcW w:w="168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D561A5" w:rsidRPr="00E216C9" w:rsidRDefault="00D561A5" w:rsidP="00E216C9">
            <w:pPr>
              <w:jc w:val="center"/>
              <w:rPr>
                <w:lang w:val="en-GB"/>
              </w:rPr>
            </w:pPr>
          </w:p>
          <w:p w:rsidR="00D561A5" w:rsidRPr="00E216C9" w:rsidRDefault="00D561A5" w:rsidP="00E216C9">
            <w:pPr>
              <w:jc w:val="center"/>
              <w:rPr>
                <w:lang w:val="en-GB"/>
              </w:rPr>
            </w:pPr>
          </w:p>
          <w:p w:rsidR="00D561A5" w:rsidRPr="00E216C9" w:rsidRDefault="00D561A5" w:rsidP="00E216C9">
            <w:pPr>
              <w:jc w:val="center"/>
              <w:rPr>
                <w:lang w:val="en-GB"/>
              </w:rPr>
            </w:pPr>
          </w:p>
          <w:p w:rsidR="00D561A5" w:rsidRPr="00E216C9" w:rsidRDefault="00D561A5" w:rsidP="00E216C9">
            <w:pPr>
              <w:jc w:val="center"/>
              <w:rPr>
                <w:lang w:val="en-GB"/>
              </w:rPr>
            </w:pPr>
          </w:p>
          <w:p w:rsidR="00D561A5" w:rsidRPr="00E216C9" w:rsidRDefault="00D561A5" w:rsidP="00D561A5">
            <w:pPr>
              <w:rPr>
                <w:lang w:val="en-GB"/>
              </w:rPr>
            </w:pPr>
          </w:p>
        </w:tc>
        <w:tc>
          <w:tcPr>
            <w:tcW w:w="9618" w:type="dxa"/>
            <w:gridSpan w:val="8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561A5" w:rsidRPr="00E216C9" w:rsidRDefault="00D561A5" w:rsidP="00E216C9">
            <w:pPr>
              <w:jc w:val="center"/>
              <w:rPr>
                <w:lang w:val="en-GB"/>
              </w:rPr>
            </w:pPr>
          </w:p>
        </w:tc>
      </w:tr>
      <w:tr w:rsidR="0078597E" w:rsidRPr="00E216C9" w:rsidTr="00073094">
        <w:trPr>
          <w:gridAfter w:val="3"/>
          <w:wAfter w:w="21" w:type="dxa"/>
          <w:trHeight w:val="121"/>
          <w:jc w:val="center"/>
        </w:trPr>
        <w:tc>
          <w:tcPr>
            <w:tcW w:w="11300" w:type="dxa"/>
            <w:gridSpan w:val="101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8597E" w:rsidRPr="00E216C9" w:rsidRDefault="0078597E" w:rsidP="00E216C9">
            <w:pPr>
              <w:jc w:val="center"/>
              <w:rPr>
                <w:sz w:val="12"/>
                <w:szCs w:val="12"/>
                <w:lang w:val="en-GB"/>
              </w:rPr>
            </w:pPr>
          </w:p>
        </w:tc>
      </w:tr>
      <w:tr w:rsidR="0078597E" w:rsidTr="00073094">
        <w:trPr>
          <w:gridAfter w:val="3"/>
          <w:wAfter w:w="21" w:type="dxa"/>
          <w:trHeight w:val="282"/>
          <w:jc w:val="center"/>
        </w:trPr>
        <w:tc>
          <w:tcPr>
            <w:tcW w:w="11300" w:type="dxa"/>
            <w:gridSpan w:val="10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8597E" w:rsidRDefault="0078597E" w:rsidP="00E216C9">
            <w:r w:rsidRPr="00E216C9">
              <w:rPr>
                <w:b/>
              </w:rPr>
              <w:t xml:space="preserve">Renseignements : </w:t>
            </w:r>
          </w:p>
        </w:tc>
      </w:tr>
      <w:tr w:rsidR="00073094" w:rsidTr="00073094">
        <w:trPr>
          <w:gridAfter w:val="3"/>
          <w:wAfter w:w="21" w:type="dxa"/>
          <w:trHeight w:val="413"/>
          <w:jc w:val="center"/>
        </w:trPr>
        <w:tc>
          <w:tcPr>
            <w:tcW w:w="607" w:type="dxa"/>
            <w:gridSpan w:val="3"/>
            <w:tcBorders>
              <w:top w:val="single" w:sz="4" w:space="0" w:color="auto"/>
            </w:tcBorders>
            <w:vAlign w:val="center"/>
          </w:tcPr>
          <w:p w:rsidR="00073094" w:rsidRDefault="00073094" w:rsidP="00B104EB">
            <w:r>
              <w:t>Tel</w:t>
            </w:r>
          </w:p>
        </w:tc>
        <w:tc>
          <w:tcPr>
            <w:tcW w:w="5186" w:type="dxa"/>
            <w:gridSpan w:val="54"/>
            <w:tcBorders>
              <w:top w:val="single" w:sz="4" w:space="0" w:color="auto"/>
            </w:tcBorders>
            <w:vAlign w:val="center"/>
          </w:tcPr>
          <w:p w:rsidR="00073094" w:rsidRDefault="00073094" w:rsidP="00B104EB"/>
        </w:tc>
        <w:tc>
          <w:tcPr>
            <w:tcW w:w="975" w:type="dxa"/>
            <w:gridSpan w:val="8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73094" w:rsidRDefault="00073094" w:rsidP="00EC15B2">
            <w:r>
              <w:t>Fax</w:t>
            </w:r>
          </w:p>
        </w:tc>
        <w:tc>
          <w:tcPr>
            <w:tcW w:w="856" w:type="dxa"/>
            <w:gridSpan w:val="6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073094" w:rsidRDefault="00073094" w:rsidP="00B104EB"/>
        </w:tc>
        <w:tc>
          <w:tcPr>
            <w:tcW w:w="3676" w:type="dxa"/>
            <w:gridSpan w:val="30"/>
            <w:tcBorders>
              <w:top w:val="single" w:sz="4" w:space="0" w:color="auto"/>
              <w:left w:val="nil"/>
            </w:tcBorders>
            <w:vAlign w:val="center"/>
          </w:tcPr>
          <w:p w:rsidR="00073094" w:rsidRDefault="00073094" w:rsidP="00B104EB"/>
        </w:tc>
      </w:tr>
      <w:tr w:rsidR="00073094" w:rsidTr="00073094">
        <w:trPr>
          <w:gridAfter w:val="3"/>
          <w:wAfter w:w="21" w:type="dxa"/>
          <w:trHeight w:val="545"/>
          <w:jc w:val="center"/>
        </w:trPr>
        <w:tc>
          <w:tcPr>
            <w:tcW w:w="160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094" w:rsidRDefault="00073094" w:rsidP="00EC15B2">
            <w:r>
              <w:t>Email</w:t>
            </w:r>
          </w:p>
        </w:tc>
        <w:tc>
          <w:tcPr>
            <w:tcW w:w="161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73094" w:rsidRDefault="00073094" w:rsidP="00EC15B2"/>
        </w:tc>
        <w:tc>
          <w:tcPr>
            <w:tcW w:w="1616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73094" w:rsidRDefault="00073094" w:rsidP="00E216C9">
            <w:pPr>
              <w:jc w:val="center"/>
            </w:pPr>
          </w:p>
        </w:tc>
        <w:tc>
          <w:tcPr>
            <w:tcW w:w="1615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73094" w:rsidRDefault="00073094" w:rsidP="00E216C9">
            <w:pPr>
              <w:jc w:val="center"/>
            </w:pPr>
          </w:p>
        </w:tc>
        <w:tc>
          <w:tcPr>
            <w:tcW w:w="1616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73094" w:rsidRDefault="00073094" w:rsidP="00E216C9">
            <w:pPr>
              <w:jc w:val="center"/>
            </w:pPr>
          </w:p>
        </w:tc>
        <w:tc>
          <w:tcPr>
            <w:tcW w:w="1617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073094" w:rsidRDefault="00073094" w:rsidP="00E216C9">
            <w:pPr>
              <w:jc w:val="center"/>
            </w:pPr>
          </w:p>
        </w:tc>
        <w:tc>
          <w:tcPr>
            <w:tcW w:w="1619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73094" w:rsidRDefault="00073094" w:rsidP="00E216C9">
            <w:pPr>
              <w:jc w:val="center"/>
            </w:pPr>
          </w:p>
        </w:tc>
      </w:tr>
      <w:tr w:rsidR="00073094" w:rsidTr="00073094">
        <w:trPr>
          <w:gridAfter w:val="3"/>
          <w:wAfter w:w="21" w:type="dxa"/>
          <w:trHeight w:val="545"/>
          <w:jc w:val="center"/>
        </w:trPr>
        <w:tc>
          <w:tcPr>
            <w:tcW w:w="1601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73094" w:rsidRDefault="00073094" w:rsidP="00E216C9">
            <w:pPr>
              <w:jc w:val="center"/>
            </w:pPr>
            <w:r>
              <w:t>Visa</w:t>
            </w:r>
          </w:p>
        </w:tc>
        <w:tc>
          <w:tcPr>
            <w:tcW w:w="1616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73094" w:rsidRDefault="00073094" w:rsidP="00E216C9">
            <w:pPr>
              <w:jc w:val="center"/>
            </w:pPr>
            <w:r>
              <w:t>Mastercard</w:t>
            </w:r>
          </w:p>
        </w:tc>
        <w:tc>
          <w:tcPr>
            <w:tcW w:w="1616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73094" w:rsidRDefault="00073094" w:rsidP="00E216C9">
            <w:pPr>
              <w:jc w:val="center"/>
            </w:pPr>
            <w:bookmarkStart w:id="0" w:name="_GoBack"/>
            <w:bookmarkEnd w:id="0"/>
            <w:r>
              <w:t>Amex</w:t>
            </w:r>
          </w:p>
        </w:tc>
        <w:tc>
          <w:tcPr>
            <w:tcW w:w="1615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73094" w:rsidRDefault="00073094" w:rsidP="00E216C9">
            <w:pPr>
              <w:jc w:val="center"/>
            </w:pPr>
          </w:p>
        </w:tc>
        <w:tc>
          <w:tcPr>
            <w:tcW w:w="1616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73094" w:rsidRDefault="00073094" w:rsidP="00E216C9">
            <w:pPr>
              <w:jc w:val="center"/>
            </w:pPr>
          </w:p>
        </w:tc>
        <w:tc>
          <w:tcPr>
            <w:tcW w:w="1617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73094" w:rsidRDefault="00073094" w:rsidP="00E216C9">
            <w:pPr>
              <w:jc w:val="center"/>
            </w:pPr>
          </w:p>
        </w:tc>
        <w:tc>
          <w:tcPr>
            <w:tcW w:w="1619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73094" w:rsidRDefault="00073094" w:rsidP="00E216C9">
            <w:pPr>
              <w:jc w:val="center"/>
            </w:pPr>
          </w:p>
        </w:tc>
      </w:tr>
      <w:tr w:rsidR="00073094" w:rsidTr="00073094">
        <w:trPr>
          <w:gridBefore w:val="1"/>
          <w:gridAfter w:val="4"/>
          <w:wAfter w:w="30" w:type="dxa"/>
          <w:trHeight w:val="464"/>
          <w:jc w:val="center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094" w:rsidRDefault="00073094" w:rsidP="00E216C9">
            <w:pPr>
              <w:jc w:val="center"/>
            </w:pPr>
          </w:p>
        </w:tc>
        <w:tc>
          <w:tcPr>
            <w:tcW w:w="5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094" w:rsidRDefault="00073094" w:rsidP="00E216C9">
            <w:pPr>
              <w:jc w:val="center"/>
            </w:pPr>
          </w:p>
        </w:tc>
        <w:tc>
          <w:tcPr>
            <w:tcW w:w="5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094" w:rsidRDefault="00073094" w:rsidP="00E216C9">
            <w:pPr>
              <w:jc w:val="center"/>
            </w:pPr>
          </w:p>
        </w:tc>
        <w:tc>
          <w:tcPr>
            <w:tcW w:w="5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094" w:rsidRDefault="00073094" w:rsidP="00E216C9">
            <w:pPr>
              <w:jc w:val="center"/>
            </w:pPr>
          </w:p>
        </w:tc>
        <w:tc>
          <w:tcPr>
            <w:tcW w:w="565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73094" w:rsidRDefault="00073094" w:rsidP="00E216C9">
            <w:pPr>
              <w:jc w:val="center"/>
            </w:pPr>
          </w:p>
        </w:tc>
        <w:tc>
          <w:tcPr>
            <w:tcW w:w="56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094" w:rsidRDefault="00073094" w:rsidP="00E216C9">
            <w:pPr>
              <w:jc w:val="center"/>
            </w:pPr>
          </w:p>
        </w:tc>
        <w:tc>
          <w:tcPr>
            <w:tcW w:w="5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094" w:rsidRDefault="00073094" w:rsidP="00E216C9">
            <w:pPr>
              <w:jc w:val="center"/>
            </w:pPr>
          </w:p>
        </w:tc>
        <w:tc>
          <w:tcPr>
            <w:tcW w:w="5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094" w:rsidRDefault="00073094" w:rsidP="00E216C9">
            <w:pPr>
              <w:jc w:val="center"/>
            </w:pPr>
          </w:p>
        </w:tc>
        <w:tc>
          <w:tcPr>
            <w:tcW w:w="5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094" w:rsidRDefault="00073094" w:rsidP="00E216C9">
            <w:pPr>
              <w:jc w:val="center"/>
            </w:pPr>
          </w:p>
        </w:tc>
        <w:tc>
          <w:tcPr>
            <w:tcW w:w="572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73094" w:rsidRDefault="00073094" w:rsidP="0078597E">
            <w:r>
              <w:t xml:space="preserve">  </w:t>
            </w:r>
          </w:p>
        </w:tc>
        <w:tc>
          <w:tcPr>
            <w:tcW w:w="5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094" w:rsidRDefault="00073094" w:rsidP="00E216C9">
            <w:pPr>
              <w:jc w:val="center"/>
            </w:pPr>
          </w:p>
        </w:tc>
        <w:tc>
          <w:tcPr>
            <w:tcW w:w="5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094" w:rsidRDefault="00073094" w:rsidP="00E216C9">
            <w:pPr>
              <w:jc w:val="center"/>
            </w:pPr>
          </w:p>
        </w:tc>
        <w:tc>
          <w:tcPr>
            <w:tcW w:w="5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094" w:rsidRDefault="00073094" w:rsidP="00E216C9">
            <w:pPr>
              <w:jc w:val="center"/>
            </w:pPr>
          </w:p>
        </w:tc>
        <w:tc>
          <w:tcPr>
            <w:tcW w:w="56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094" w:rsidRDefault="00073094" w:rsidP="00E216C9">
            <w:pPr>
              <w:jc w:val="center"/>
            </w:pPr>
          </w:p>
        </w:tc>
        <w:tc>
          <w:tcPr>
            <w:tcW w:w="565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73094" w:rsidRDefault="00073094" w:rsidP="0078597E">
            <w:r>
              <w:t xml:space="preserve">  </w:t>
            </w:r>
          </w:p>
        </w:tc>
        <w:tc>
          <w:tcPr>
            <w:tcW w:w="5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094" w:rsidRDefault="00073094" w:rsidP="00E216C9">
            <w:pPr>
              <w:jc w:val="center"/>
            </w:pPr>
          </w:p>
        </w:tc>
        <w:tc>
          <w:tcPr>
            <w:tcW w:w="5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094" w:rsidRDefault="00073094" w:rsidP="00E216C9">
            <w:pPr>
              <w:jc w:val="center"/>
            </w:pPr>
          </w:p>
        </w:tc>
        <w:tc>
          <w:tcPr>
            <w:tcW w:w="56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094" w:rsidRDefault="00073094" w:rsidP="00E216C9">
            <w:pPr>
              <w:jc w:val="center"/>
            </w:pPr>
          </w:p>
        </w:tc>
        <w:tc>
          <w:tcPr>
            <w:tcW w:w="5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094" w:rsidRDefault="00073094" w:rsidP="00E216C9">
            <w:pPr>
              <w:jc w:val="center"/>
            </w:pPr>
          </w:p>
        </w:tc>
        <w:tc>
          <w:tcPr>
            <w:tcW w:w="56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073094" w:rsidRDefault="00073094" w:rsidP="00E216C9">
            <w:pPr>
              <w:jc w:val="center"/>
            </w:pPr>
          </w:p>
        </w:tc>
      </w:tr>
      <w:tr w:rsidR="00073094" w:rsidRPr="00E216C9" w:rsidTr="00073094">
        <w:trPr>
          <w:gridBefore w:val="1"/>
          <w:gridAfter w:val="4"/>
          <w:wAfter w:w="30" w:type="dxa"/>
          <w:trHeight w:val="224"/>
          <w:jc w:val="center"/>
        </w:trPr>
        <w:tc>
          <w:tcPr>
            <w:tcW w:w="11291" w:type="dxa"/>
            <w:gridSpan w:val="9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73094" w:rsidRPr="00E216C9" w:rsidRDefault="00073094" w:rsidP="00E216C9">
            <w:pPr>
              <w:jc w:val="center"/>
              <w:rPr>
                <w:sz w:val="12"/>
                <w:szCs w:val="12"/>
              </w:rPr>
            </w:pPr>
          </w:p>
        </w:tc>
      </w:tr>
      <w:tr w:rsidR="00073094" w:rsidTr="00073094">
        <w:trPr>
          <w:gridBefore w:val="1"/>
          <w:gridAfter w:val="2"/>
          <w:wAfter w:w="21" w:type="dxa"/>
          <w:trHeight w:val="475"/>
          <w:jc w:val="center"/>
        </w:trPr>
        <w:tc>
          <w:tcPr>
            <w:tcW w:w="101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73094" w:rsidRDefault="00073094" w:rsidP="00795296">
            <w:r>
              <w:t>Validité</w:t>
            </w:r>
          </w:p>
        </w:tc>
        <w:tc>
          <w:tcPr>
            <w:tcW w:w="5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094" w:rsidRDefault="00073094" w:rsidP="00795296"/>
        </w:tc>
        <w:tc>
          <w:tcPr>
            <w:tcW w:w="5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094" w:rsidRDefault="00073094" w:rsidP="00795296"/>
        </w:tc>
        <w:tc>
          <w:tcPr>
            <w:tcW w:w="549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73094" w:rsidRPr="00E216C9" w:rsidRDefault="00073094" w:rsidP="00073094">
            <w:pPr>
              <w:jc w:val="center"/>
              <w:rPr>
                <w:sz w:val="40"/>
              </w:rPr>
            </w:pPr>
            <w:r w:rsidRPr="00E216C9">
              <w:rPr>
                <w:sz w:val="40"/>
              </w:rPr>
              <w:t>/</w:t>
            </w:r>
          </w:p>
        </w:tc>
        <w:tc>
          <w:tcPr>
            <w:tcW w:w="5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094" w:rsidRDefault="00073094" w:rsidP="00795296"/>
        </w:tc>
        <w:tc>
          <w:tcPr>
            <w:tcW w:w="55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094" w:rsidRDefault="00073094" w:rsidP="00795296"/>
        </w:tc>
        <w:tc>
          <w:tcPr>
            <w:tcW w:w="1140" w:type="dxa"/>
            <w:gridSpan w:val="1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73094" w:rsidRDefault="00073094" w:rsidP="00795296"/>
        </w:tc>
        <w:tc>
          <w:tcPr>
            <w:tcW w:w="7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094" w:rsidRDefault="00073094" w:rsidP="00795296">
            <w:r>
              <w:t>CVC</w:t>
            </w:r>
          </w:p>
        </w:tc>
        <w:tc>
          <w:tcPr>
            <w:tcW w:w="2247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094" w:rsidRDefault="00073094" w:rsidP="00795296"/>
        </w:tc>
        <w:tc>
          <w:tcPr>
            <w:tcW w:w="3411" w:type="dxa"/>
            <w:gridSpan w:val="28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073094" w:rsidRDefault="00073094" w:rsidP="00795296"/>
        </w:tc>
      </w:tr>
      <w:tr w:rsidR="00073094" w:rsidTr="00073094">
        <w:trPr>
          <w:gridBefore w:val="1"/>
          <w:gridAfter w:val="2"/>
          <w:wAfter w:w="21" w:type="dxa"/>
          <w:trHeight w:val="246"/>
          <w:jc w:val="center"/>
        </w:trPr>
        <w:tc>
          <w:tcPr>
            <w:tcW w:w="101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73094" w:rsidRDefault="00073094" w:rsidP="00795296"/>
        </w:tc>
        <w:tc>
          <w:tcPr>
            <w:tcW w:w="45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73094" w:rsidRDefault="00073094" w:rsidP="00795296"/>
        </w:tc>
        <w:tc>
          <w:tcPr>
            <w:tcW w:w="462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73094" w:rsidRDefault="00073094" w:rsidP="00795296"/>
        </w:tc>
        <w:tc>
          <w:tcPr>
            <w:tcW w:w="46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73094" w:rsidRDefault="00073094" w:rsidP="00795296"/>
        </w:tc>
        <w:tc>
          <w:tcPr>
            <w:tcW w:w="464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73094" w:rsidRDefault="00073094" w:rsidP="00795296"/>
        </w:tc>
        <w:tc>
          <w:tcPr>
            <w:tcW w:w="8437" w:type="dxa"/>
            <w:gridSpan w:val="7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73094" w:rsidRDefault="00073094" w:rsidP="00795296"/>
        </w:tc>
      </w:tr>
      <w:tr w:rsidR="00073094" w:rsidRPr="00E216C9" w:rsidTr="00073094">
        <w:trPr>
          <w:gridBefore w:val="1"/>
          <w:trHeight w:val="477"/>
          <w:jc w:val="center"/>
        </w:trPr>
        <w:tc>
          <w:tcPr>
            <w:tcW w:w="101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73094" w:rsidRPr="00E216C9" w:rsidRDefault="00073094" w:rsidP="002E726C">
            <w:pPr>
              <w:rPr>
                <w:b/>
                <w:sz w:val="18"/>
                <w:szCs w:val="20"/>
              </w:rPr>
            </w:pPr>
            <w:r w:rsidRPr="00E216C9">
              <w:rPr>
                <w:b/>
                <w:sz w:val="18"/>
                <w:szCs w:val="20"/>
              </w:rPr>
              <w:t>ARRHES</w:t>
            </w:r>
          </w:p>
        </w:tc>
        <w:tc>
          <w:tcPr>
            <w:tcW w:w="1818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094" w:rsidRPr="00E216C9" w:rsidRDefault="00073094" w:rsidP="00E216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9" w:type="dxa"/>
            <w:gridSpan w:val="1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073094" w:rsidRPr="00E216C9" w:rsidRDefault="00073094" w:rsidP="00E216C9">
            <w:pPr>
              <w:jc w:val="center"/>
              <w:rPr>
                <w:i/>
                <w:sz w:val="20"/>
                <w:szCs w:val="20"/>
              </w:rPr>
            </w:pPr>
            <w:r w:rsidRPr="00E216C9">
              <w:rPr>
                <w:i/>
                <w:sz w:val="20"/>
                <w:szCs w:val="20"/>
              </w:rPr>
              <w:t>Tirés</w:t>
            </w:r>
            <w:r>
              <w:rPr>
                <w:i/>
                <w:sz w:val="20"/>
                <w:szCs w:val="20"/>
              </w:rPr>
              <w:t xml:space="preserve"> CC</w:t>
            </w:r>
          </w:p>
        </w:tc>
        <w:tc>
          <w:tcPr>
            <w:tcW w:w="47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073094" w:rsidRPr="00E216C9" w:rsidRDefault="00073094" w:rsidP="00E216C9">
            <w:pPr>
              <w:jc w:val="right"/>
              <w:rPr>
                <w:i/>
                <w:sz w:val="20"/>
                <w:szCs w:val="20"/>
              </w:rPr>
            </w:pPr>
          </w:p>
        </w:tc>
        <w:tc>
          <w:tcPr>
            <w:tcW w:w="913" w:type="dxa"/>
            <w:gridSpan w:val="9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073094" w:rsidRPr="00E216C9" w:rsidRDefault="00073094" w:rsidP="00E216C9">
            <w:pPr>
              <w:jc w:val="right"/>
              <w:rPr>
                <w:i/>
                <w:sz w:val="20"/>
                <w:szCs w:val="20"/>
              </w:rPr>
            </w:pPr>
            <w:r w:rsidRPr="00E216C9">
              <w:rPr>
                <w:i/>
                <w:sz w:val="20"/>
                <w:szCs w:val="20"/>
              </w:rPr>
              <w:t>Autre</w:t>
            </w:r>
          </w:p>
        </w:tc>
        <w:tc>
          <w:tcPr>
            <w:tcW w:w="184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094" w:rsidRPr="00E216C9" w:rsidRDefault="00073094" w:rsidP="00E216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5" w:type="dxa"/>
            <w:gridSpan w:val="1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73094" w:rsidRPr="00E216C9" w:rsidRDefault="00073094" w:rsidP="00E216C9">
            <w:pPr>
              <w:jc w:val="center"/>
              <w:rPr>
                <w:sz w:val="20"/>
                <w:szCs w:val="20"/>
              </w:rPr>
            </w:pPr>
            <w:r w:rsidRPr="00E216C9">
              <w:rPr>
                <w:sz w:val="20"/>
                <w:szCs w:val="20"/>
              </w:rPr>
              <w:t>Date de paiement :</w:t>
            </w:r>
          </w:p>
        </w:tc>
        <w:tc>
          <w:tcPr>
            <w:tcW w:w="163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3094" w:rsidRPr="00E216C9" w:rsidRDefault="00073094" w:rsidP="007247E9">
            <w:pPr>
              <w:rPr>
                <w:sz w:val="20"/>
                <w:szCs w:val="20"/>
              </w:rPr>
            </w:pPr>
          </w:p>
        </w:tc>
      </w:tr>
      <w:tr w:rsidR="00073094" w:rsidTr="00EC15B2">
        <w:trPr>
          <w:gridBefore w:val="1"/>
          <w:trHeight w:val="262"/>
          <w:jc w:val="center"/>
        </w:trPr>
        <w:tc>
          <w:tcPr>
            <w:tcW w:w="2071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073094" w:rsidRDefault="00073094" w:rsidP="00E216C9">
            <w:pPr>
              <w:jc w:val="center"/>
            </w:pPr>
            <w:r>
              <w:t>Date</w:t>
            </w:r>
          </w:p>
        </w:tc>
        <w:tc>
          <w:tcPr>
            <w:tcW w:w="42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73094" w:rsidRDefault="00073094" w:rsidP="00E216C9">
            <w:pPr>
              <w:jc w:val="center"/>
            </w:pPr>
          </w:p>
        </w:tc>
        <w:tc>
          <w:tcPr>
            <w:tcW w:w="1134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073094" w:rsidRDefault="00073094" w:rsidP="00E216C9">
            <w:pPr>
              <w:jc w:val="center"/>
            </w:pPr>
            <w:r>
              <w:t>Heure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73094" w:rsidRDefault="00073094" w:rsidP="00E216C9">
            <w:pPr>
              <w:jc w:val="center"/>
            </w:pPr>
          </w:p>
        </w:tc>
        <w:tc>
          <w:tcPr>
            <w:tcW w:w="128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3094" w:rsidRDefault="00073094" w:rsidP="00E216C9">
            <w:pPr>
              <w:jc w:val="center"/>
            </w:pPr>
            <w:r>
              <w:t>Emailé</w:t>
            </w:r>
          </w:p>
        </w:tc>
        <w:tc>
          <w:tcPr>
            <w:tcW w:w="1275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3094" w:rsidRDefault="00073094" w:rsidP="00E216C9">
            <w:pPr>
              <w:jc w:val="center"/>
            </w:pPr>
            <w:r>
              <w:t>Confirmé</w:t>
            </w:r>
          </w:p>
        </w:tc>
        <w:tc>
          <w:tcPr>
            <w:tcW w:w="1179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073094" w:rsidRDefault="00073094" w:rsidP="00E216C9">
            <w:pPr>
              <w:jc w:val="center"/>
            </w:pPr>
          </w:p>
        </w:tc>
        <w:tc>
          <w:tcPr>
            <w:tcW w:w="3671" w:type="dxa"/>
            <w:gridSpan w:val="3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073094" w:rsidRDefault="00073094" w:rsidP="00E216C9">
            <w:pPr>
              <w:jc w:val="center"/>
            </w:pPr>
            <w:proofErr w:type="spellStart"/>
            <w:r>
              <w:t>Resp</w:t>
            </w:r>
            <w:proofErr w:type="spellEnd"/>
            <w:r>
              <w:t xml:space="preserve"> Resa</w:t>
            </w:r>
          </w:p>
        </w:tc>
      </w:tr>
      <w:tr w:rsidR="00073094" w:rsidTr="00EC15B2">
        <w:trPr>
          <w:gridBefore w:val="1"/>
          <w:trHeight w:val="516"/>
          <w:jc w:val="center"/>
        </w:trPr>
        <w:tc>
          <w:tcPr>
            <w:tcW w:w="2071" w:type="dxa"/>
            <w:gridSpan w:val="1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3094" w:rsidRDefault="00073094" w:rsidP="00E216C9">
            <w:pPr>
              <w:jc w:val="center"/>
            </w:pPr>
          </w:p>
        </w:tc>
        <w:tc>
          <w:tcPr>
            <w:tcW w:w="425" w:type="dxa"/>
            <w:gridSpan w:val="5"/>
            <w:tcBorders>
              <w:top w:val="nil"/>
              <w:bottom w:val="nil"/>
            </w:tcBorders>
            <w:vAlign w:val="center"/>
          </w:tcPr>
          <w:p w:rsidR="00073094" w:rsidRDefault="00073094" w:rsidP="00E216C9">
            <w:pPr>
              <w:jc w:val="center"/>
            </w:pPr>
          </w:p>
        </w:tc>
        <w:tc>
          <w:tcPr>
            <w:tcW w:w="1134" w:type="dxa"/>
            <w:gridSpan w:val="1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3094" w:rsidRDefault="00073094" w:rsidP="00E216C9">
            <w:pPr>
              <w:jc w:val="center"/>
            </w:pPr>
          </w:p>
        </w:tc>
        <w:tc>
          <w:tcPr>
            <w:tcW w:w="284" w:type="dxa"/>
            <w:gridSpan w:val="2"/>
            <w:tcBorders>
              <w:top w:val="nil"/>
              <w:bottom w:val="nil"/>
            </w:tcBorders>
          </w:tcPr>
          <w:p w:rsidR="00073094" w:rsidRDefault="00073094" w:rsidP="00E216C9">
            <w:pPr>
              <w:jc w:val="center"/>
            </w:pPr>
          </w:p>
        </w:tc>
        <w:tc>
          <w:tcPr>
            <w:tcW w:w="1282" w:type="dxa"/>
            <w:gridSpan w:val="14"/>
            <w:tcBorders>
              <w:top w:val="single" w:sz="4" w:space="0" w:color="auto"/>
              <w:bottom w:val="single" w:sz="4" w:space="0" w:color="auto"/>
            </w:tcBorders>
          </w:tcPr>
          <w:p w:rsidR="00073094" w:rsidRDefault="00073094" w:rsidP="00E216C9">
            <w:pPr>
              <w:jc w:val="center"/>
            </w:pPr>
          </w:p>
        </w:tc>
        <w:tc>
          <w:tcPr>
            <w:tcW w:w="1275" w:type="dxa"/>
            <w:gridSpan w:val="12"/>
            <w:tcBorders>
              <w:top w:val="single" w:sz="4" w:space="0" w:color="auto"/>
              <w:bottom w:val="single" w:sz="4" w:space="0" w:color="auto"/>
            </w:tcBorders>
          </w:tcPr>
          <w:p w:rsidR="00073094" w:rsidRDefault="00073094" w:rsidP="00E216C9">
            <w:pPr>
              <w:jc w:val="center"/>
            </w:pPr>
          </w:p>
        </w:tc>
        <w:tc>
          <w:tcPr>
            <w:tcW w:w="1179" w:type="dxa"/>
            <w:gridSpan w:val="8"/>
            <w:tcBorders>
              <w:top w:val="nil"/>
              <w:bottom w:val="nil"/>
            </w:tcBorders>
          </w:tcPr>
          <w:p w:rsidR="00073094" w:rsidRDefault="00073094" w:rsidP="00E216C9">
            <w:pPr>
              <w:jc w:val="center"/>
            </w:pPr>
          </w:p>
        </w:tc>
        <w:tc>
          <w:tcPr>
            <w:tcW w:w="3671" w:type="dxa"/>
            <w:gridSpan w:val="3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73094" w:rsidRDefault="00073094" w:rsidP="00E216C9">
            <w:pPr>
              <w:jc w:val="center"/>
            </w:pPr>
          </w:p>
        </w:tc>
      </w:tr>
    </w:tbl>
    <w:p w:rsidR="004A52B5" w:rsidRPr="006006F6" w:rsidRDefault="004A52B5" w:rsidP="006006F6">
      <w:pPr>
        <w:rPr>
          <w:sz w:val="4"/>
          <w:szCs w:val="4"/>
        </w:rPr>
      </w:pPr>
    </w:p>
    <w:sectPr w:rsidR="004A52B5" w:rsidRPr="006006F6" w:rsidSect="007318D0">
      <w:pgSz w:w="12240" w:h="15840"/>
      <w:pgMar w:top="360" w:right="1260" w:bottom="180" w:left="12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A3B"/>
    <w:rsid w:val="00017644"/>
    <w:rsid w:val="00057E49"/>
    <w:rsid w:val="00073094"/>
    <w:rsid w:val="000F2992"/>
    <w:rsid w:val="000F3FB7"/>
    <w:rsid w:val="000F4629"/>
    <w:rsid w:val="001045A7"/>
    <w:rsid w:val="00125219"/>
    <w:rsid w:val="00146DC5"/>
    <w:rsid w:val="00162EC2"/>
    <w:rsid w:val="001833FF"/>
    <w:rsid w:val="001B1E97"/>
    <w:rsid w:val="001B5809"/>
    <w:rsid w:val="0021174D"/>
    <w:rsid w:val="00257653"/>
    <w:rsid w:val="002819C9"/>
    <w:rsid w:val="002855B9"/>
    <w:rsid w:val="002B43F6"/>
    <w:rsid w:val="002E726C"/>
    <w:rsid w:val="002F3093"/>
    <w:rsid w:val="002F751F"/>
    <w:rsid w:val="003204DA"/>
    <w:rsid w:val="003310AA"/>
    <w:rsid w:val="003710B7"/>
    <w:rsid w:val="003940D3"/>
    <w:rsid w:val="003A4856"/>
    <w:rsid w:val="003C7DA4"/>
    <w:rsid w:val="004223CE"/>
    <w:rsid w:val="0042255A"/>
    <w:rsid w:val="00431A3B"/>
    <w:rsid w:val="0043701D"/>
    <w:rsid w:val="00437ECF"/>
    <w:rsid w:val="004A52B5"/>
    <w:rsid w:val="004F78DD"/>
    <w:rsid w:val="005131C8"/>
    <w:rsid w:val="005138D0"/>
    <w:rsid w:val="00544AC0"/>
    <w:rsid w:val="00551900"/>
    <w:rsid w:val="00566CC3"/>
    <w:rsid w:val="00583C03"/>
    <w:rsid w:val="005D5D84"/>
    <w:rsid w:val="005D5F55"/>
    <w:rsid w:val="006006F6"/>
    <w:rsid w:val="0060105B"/>
    <w:rsid w:val="006322A4"/>
    <w:rsid w:val="00714141"/>
    <w:rsid w:val="007247E9"/>
    <w:rsid w:val="007315E2"/>
    <w:rsid w:val="007318D0"/>
    <w:rsid w:val="00750FD0"/>
    <w:rsid w:val="00773937"/>
    <w:rsid w:val="00780932"/>
    <w:rsid w:val="0078597E"/>
    <w:rsid w:val="00795296"/>
    <w:rsid w:val="007D378A"/>
    <w:rsid w:val="007F3810"/>
    <w:rsid w:val="008E337E"/>
    <w:rsid w:val="008F6372"/>
    <w:rsid w:val="0094638E"/>
    <w:rsid w:val="00964155"/>
    <w:rsid w:val="00990FE4"/>
    <w:rsid w:val="009C0235"/>
    <w:rsid w:val="009E529F"/>
    <w:rsid w:val="009F561F"/>
    <w:rsid w:val="009F6266"/>
    <w:rsid w:val="00A06A55"/>
    <w:rsid w:val="00A11AE9"/>
    <w:rsid w:val="00A6067E"/>
    <w:rsid w:val="00AE6CB4"/>
    <w:rsid w:val="00B01A73"/>
    <w:rsid w:val="00B104EB"/>
    <w:rsid w:val="00B208F3"/>
    <w:rsid w:val="00B67CF6"/>
    <w:rsid w:val="00B84E1F"/>
    <w:rsid w:val="00BC3F31"/>
    <w:rsid w:val="00BE25DE"/>
    <w:rsid w:val="00BF7D84"/>
    <w:rsid w:val="00C443C2"/>
    <w:rsid w:val="00C95E3F"/>
    <w:rsid w:val="00CD0D8A"/>
    <w:rsid w:val="00D371A2"/>
    <w:rsid w:val="00D561A5"/>
    <w:rsid w:val="00D60C99"/>
    <w:rsid w:val="00D72A10"/>
    <w:rsid w:val="00D847E3"/>
    <w:rsid w:val="00DA1513"/>
    <w:rsid w:val="00DD4152"/>
    <w:rsid w:val="00DF2A74"/>
    <w:rsid w:val="00E216C9"/>
    <w:rsid w:val="00E248FF"/>
    <w:rsid w:val="00E35362"/>
    <w:rsid w:val="00E51095"/>
    <w:rsid w:val="00EB6CA0"/>
    <w:rsid w:val="00EC15B2"/>
    <w:rsid w:val="00EC271A"/>
    <w:rsid w:val="00F12F6C"/>
    <w:rsid w:val="00F40477"/>
    <w:rsid w:val="00F776DC"/>
    <w:rsid w:val="00FA1526"/>
    <w:rsid w:val="00FC22AE"/>
    <w:rsid w:val="00FC4AEB"/>
    <w:rsid w:val="00FE7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  <w14:docId w14:val="40BBC26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fr-FR" w:eastAsia="fr-FR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</w:style>
  <w:style w:type="table" w:styleId="Grilledutableau">
    <w:name w:val="Table Grid"/>
    <w:basedOn w:val="TableauNormal"/>
    <w:rsid w:val="00B67C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rsid w:val="00E216C9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rsid w:val="00E216C9"/>
    <w:rPr>
      <w:rFonts w:ascii="Tahoma" w:hAnsi="Tahoma" w:cs="Tahoma"/>
      <w:sz w:val="16"/>
      <w:szCs w:val="16"/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DA6D43850ABB445B5201B8F52B21041" ma:contentTypeVersion="0" ma:contentTypeDescription="Crée un document." ma:contentTypeScope="" ma:versionID="9e873533546801f7a0d67186155d219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f11e83d12cbdd0fcf0b62744a2ab94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946E240-38A6-4BCF-9F60-E2C6F0875BAB}"/>
</file>

<file path=customXml/itemProps2.xml><?xml version="1.0" encoding="utf-8"?>
<ds:datastoreItem xmlns:ds="http://schemas.openxmlformats.org/officeDocument/2006/customXml" ds:itemID="{AB45B1FB-EA14-455B-9E9F-D07C2356192F}"/>
</file>

<file path=customXml/itemProps3.xml><?xml version="1.0" encoding="utf-8"?>
<ds:datastoreItem xmlns:ds="http://schemas.openxmlformats.org/officeDocument/2006/customXml" ds:itemID="{33433895-BC4C-49D4-A0B9-71B88F5A8D9C}"/>
</file>

<file path=docProps/app.xml><?xml version="1.0" encoding="utf-8"?>
<Properties xmlns="http://schemas.openxmlformats.org/officeDocument/2006/extended-properties" xmlns:vt="http://schemas.openxmlformats.org/officeDocument/2006/docPropsVTypes">
  <Template>Fiche de Réservation.dot</Template>
  <TotalTime>894</TotalTime>
  <Pages>1</Pages>
  <Words>86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Fiche de Réservation</vt:lpstr>
    </vt:vector>
  </TitlesOfParts>
  <Company>-</Company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Fiche de Réservation</dc:title>
  <dc:subject/>
  <dc:creator>PBL</dc:creator>
  <cp:keywords/>
  <dc:description/>
  <cp:lastModifiedBy>Sophie du Beau-Séjour</cp:lastModifiedBy>
  <cp:revision>2</cp:revision>
  <cp:lastPrinted>2021-01-12T13:38:00Z</cp:lastPrinted>
  <dcterms:created xsi:type="dcterms:W3CDTF">2021-01-12T13:39:00Z</dcterms:created>
  <dcterms:modified xsi:type="dcterms:W3CDTF">2021-01-12T13:39:00Z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0x0101007DA6D43850ABB445B5201B8F52B21041</vt:lpwstr>
  </property>
  <property fmtid="{D5CDD505-2E9C-101B-9397-08002B2CF9AE}" pid="3" name="Order">
    <vt:r8>993400</vt:r8>
  </property>
</Properties>
</file>