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0AB8B3" w14:textId="77777777" w:rsidR="00613B03" w:rsidRPr="005C7A2C" w:rsidRDefault="00613B03" w:rsidP="00613B03">
      <w:pPr>
        <w:pStyle w:val="Titre1"/>
        <w:rPr>
          <w:lang w:val="fr-CH"/>
        </w:rPr>
      </w:pPr>
      <w:r w:rsidRPr="005C7A2C">
        <w:rPr>
          <w:lang w:val="fr-CH"/>
        </w:rPr>
        <w:t>Analyse SWOT</w:t>
      </w:r>
    </w:p>
    <w:p w14:paraId="625C5EA7" w14:textId="77777777" w:rsidR="00613B03" w:rsidRPr="005C7A2C" w:rsidRDefault="00613B03" w:rsidP="00613B03">
      <w:pPr>
        <w:rPr>
          <w:lang w:val="fr-CH"/>
        </w:rPr>
      </w:pPr>
      <w:r w:rsidRPr="005C7A2C">
        <w:rPr>
          <w:lang w:val="fr-CH"/>
        </w:rPr>
        <w:t>Pour effectuer votre analyse SWOT, aidez-vous des questions suggérées et complétez la matrice que nous vous proposons.</w:t>
      </w:r>
    </w:p>
    <w:p w14:paraId="0CA80C48" w14:textId="77777777" w:rsidR="00613B03" w:rsidRPr="005C7A2C" w:rsidRDefault="00613B03" w:rsidP="00613B03">
      <w:pPr>
        <w:rPr>
          <w:lang w:val="fr-CH"/>
        </w:rPr>
      </w:pPr>
      <w:r w:rsidRPr="005C7A2C">
        <w:rPr>
          <w:lang w:val="fr-CH"/>
        </w:rPr>
        <w:t xml:space="preserve">Quelques conseils avant de commencer : </w:t>
      </w:r>
    </w:p>
    <w:p w14:paraId="25EBD0F1" w14:textId="77777777" w:rsidR="00613B03" w:rsidRPr="005C7A2C" w:rsidRDefault="00613B03" w:rsidP="00613B03">
      <w:pPr>
        <w:pStyle w:val="Paragraphedeliste"/>
        <w:numPr>
          <w:ilvl w:val="0"/>
          <w:numId w:val="1"/>
        </w:numPr>
        <w:rPr>
          <w:lang w:val="fr-CH"/>
        </w:rPr>
      </w:pPr>
      <w:r w:rsidRPr="005C7A2C">
        <w:rPr>
          <w:lang w:val="fr-CH"/>
        </w:rPr>
        <w:t>Appuyez-vous sur des faits concrets</w:t>
      </w:r>
    </w:p>
    <w:p w14:paraId="62BB7C86" w14:textId="77777777" w:rsidR="00613B03" w:rsidRDefault="00613B03" w:rsidP="00613B03">
      <w:pPr>
        <w:pStyle w:val="Paragraphedeliste"/>
        <w:numPr>
          <w:ilvl w:val="0"/>
          <w:numId w:val="1"/>
        </w:numPr>
      </w:pPr>
      <w:proofErr w:type="spellStart"/>
      <w:r>
        <w:t>Soyez</w:t>
      </w:r>
      <w:proofErr w:type="spellEnd"/>
      <w:r>
        <w:t xml:space="preserve"> </w:t>
      </w:r>
      <w:proofErr w:type="spellStart"/>
      <w:r>
        <w:t>synthétique</w:t>
      </w:r>
      <w:proofErr w:type="spellEnd"/>
    </w:p>
    <w:p w14:paraId="4DA50BC0" w14:textId="77777777" w:rsidR="00613B03" w:rsidRPr="005C7A2C" w:rsidRDefault="00613B03" w:rsidP="00613B03">
      <w:pPr>
        <w:pStyle w:val="Paragraphedeliste"/>
        <w:numPr>
          <w:ilvl w:val="0"/>
          <w:numId w:val="1"/>
        </w:numPr>
        <w:rPr>
          <w:lang w:val="fr-CH"/>
        </w:rPr>
      </w:pPr>
      <w:r w:rsidRPr="005C7A2C">
        <w:rPr>
          <w:lang w:val="fr-CH"/>
        </w:rPr>
        <w:t>Ne perdez pas de vue vos objectifs</w:t>
      </w: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1123"/>
        <w:gridCol w:w="3758"/>
        <w:gridCol w:w="3759"/>
      </w:tblGrid>
      <w:tr w:rsidR="00613B03" w14:paraId="6471D726" w14:textId="77777777" w:rsidTr="00613B03">
        <w:trPr>
          <w:jc w:val="center"/>
        </w:trPr>
        <w:tc>
          <w:tcPr>
            <w:tcW w:w="1123" w:type="dxa"/>
            <w:vAlign w:val="center"/>
          </w:tcPr>
          <w:p w14:paraId="4FC0B43E" w14:textId="77777777" w:rsidR="00613B03" w:rsidRPr="005C7A2C" w:rsidRDefault="00613B03" w:rsidP="00613B03">
            <w:pPr>
              <w:jc w:val="center"/>
              <w:rPr>
                <w:lang w:val="fr-CH"/>
              </w:rPr>
            </w:pPr>
          </w:p>
        </w:tc>
        <w:tc>
          <w:tcPr>
            <w:tcW w:w="3758" w:type="dxa"/>
            <w:vAlign w:val="center"/>
          </w:tcPr>
          <w:p w14:paraId="2ECF9327" w14:textId="77777777" w:rsidR="00613B03" w:rsidRPr="00613B03" w:rsidRDefault="00613B03" w:rsidP="00613B03">
            <w:pPr>
              <w:jc w:val="center"/>
              <w:rPr>
                <w:b/>
                <w:bCs/>
              </w:rPr>
            </w:pPr>
            <w:r w:rsidRPr="00613B03">
              <w:rPr>
                <w:b/>
                <w:bCs/>
              </w:rPr>
              <w:t xml:space="preserve">Le </w:t>
            </w:r>
            <w:proofErr w:type="spellStart"/>
            <w:r w:rsidRPr="00613B03">
              <w:rPr>
                <w:b/>
                <w:bCs/>
              </w:rPr>
              <w:t>positif</w:t>
            </w:r>
            <w:proofErr w:type="spellEnd"/>
          </w:p>
        </w:tc>
        <w:tc>
          <w:tcPr>
            <w:tcW w:w="3759" w:type="dxa"/>
            <w:vAlign w:val="center"/>
          </w:tcPr>
          <w:p w14:paraId="6C4D16D5" w14:textId="77777777" w:rsidR="00613B03" w:rsidRPr="00613B03" w:rsidRDefault="00613B03" w:rsidP="00613B03">
            <w:pPr>
              <w:jc w:val="center"/>
              <w:rPr>
                <w:b/>
                <w:bCs/>
              </w:rPr>
            </w:pPr>
            <w:r w:rsidRPr="00613B03">
              <w:rPr>
                <w:b/>
                <w:bCs/>
              </w:rPr>
              <w:t xml:space="preserve">Le </w:t>
            </w:r>
            <w:proofErr w:type="spellStart"/>
            <w:r w:rsidRPr="00613B03">
              <w:rPr>
                <w:b/>
                <w:bCs/>
              </w:rPr>
              <w:t>négatif</w:t>
            </w:r>
            <w:proofErr w:type="spellEnd"/>
          </w:p>
        </w:tc>
      </w:tr>
      <w:tr w:rsidR="00613B03" w:rsidRPr="005C7A2C" w14:paraId="102C4FC7" w14:textId="77777777" w:rsidTr="00613B03">
        <w:trPr>
          <w:jc w:val="center"/>
        </w:trPr>
        <w:tc>
          <w:tcPr>
            <w:tcW w:w="1123" w:type="dxa"/>
            <w:vAlign w:val="center"/>
          </w:tcPr>
          <w:p w14:paraId="7E57AAB0" w14:textId="77777777" w:rsidR="00613B03" w:rsidRPr="00613B03" w:rsidRDefault="00613B03" w:rsidP="00613B03">
            <w:pPr>
              <w:rPr>
                <w:b/>
                <w:bCs/>
              </w:rPr>
            </w:pPr>
            <w:r w:rsidRPr="00613B03">
              <w:rPr>
                <w:b/>
                <w:bCs/>
              </w:rPr>
              <w:t>Interne</w:t>
            </w:r>
          </w:p>
        </w:tc>
        <w:tc>
          <w:tcPr>
            <w:tcW w:w="3758" w:type="dxa"/>
          </w:tcPr>
          <w:p w14:paraId="043C12A2" w14:textId="77777777" w:rsidR="00613B03" w:rsidRPr="005C7A2C" w:rsidRDefault="00613B03" w:rsidP="00C87C77">
            <w:pPr>
              <w:rPr>
                <w:lang w:val="fr-CH"/>
              </w:rPr>
            </w:pPr>
            <w:r w:rsidRPr="005C7A2C">
              <w:rPr>
                <w:lang w:val="fr-CH"/>
              </w:rPr>
              <w:t>Vos forces</w:t>
            </w:r>
            <w:r w:rsidRPr="005C7A2C">
              <w:rPr>
                <w:lang w:val="fr-CH"/>
              </w:rPr>
              <w:br/>
              <w:t>- Quels sont vos points forts ?</w:t>
            </w:r>
            <w:r w:rsidRPr="005C7A2C">
              <w:rPr>
                <w:lang w:val="fr-CH"/>
              </w:rPr>
              <w:br/>
              <w:t>- Qu'est-ce qui vous rend unique ?</w:t>
            </w:r>
            <w:r w:rsidRPr="005C7A2C">
              <w:rPr>
                <w:lang w:val="fr-CH"/>
              </w:rPr>
              <w:br/>
              <w:t>- Que faites-vous mieux que les autres ?</w:t>
            </w:r>
            <w:r w:rsidRPr="005C7A2C">
              <w:rPr>
                <w:lang w:val="fr-CH"/>
              </w:rPr>
              <w:br/>
              <w:t>- Que dit-on de bien sur votre offre ?</w:t>
            </w:r>
          </w:p>
        </w:tc>
        <w:tc>
          <w:tcPr>
            <w:tcW w:w="3759" w:type="dxa"/>
          </w:tcPr>
          <w:p w14:paraId="0FA38B86" w14:textId="77777777" w:rsidR="00613B03" w:rsidRPr="005C7A2C" w:rsidRDefault="00613B03" w:rsidP="00C87C77">
            <w:pPr>
              <w:rPr>
                <w:lang w:val="fr-CH"/>
              </w:rPr>
            </w:pPr>
            <w:r w:rsidRPr="005C7A2C">
              <w:rPr>
                <w:lang w:val="fr-CH"/>
              </w:rPr>
              <w:t>Vos faiblesses</w:t>
            </w:r>
            <w:r w:rsidRPr="005C7A2C">
              <w:rPr>
                <w:lang w:val="fr-CH"/>
              </w:rPr>
              <w:br/>
              <w:t>- Quels sont les inconvénients de votre offre ?</w:t>
            </w:r>
            <w:r w:rsidRPr="005C7A2C">
              <w:rPr>
                <w:lang w:val="fr-CH"/>
              </w:rPr>
              <w:br/>
              <w:t>- Quelles lacunes identifiez-vous ?</w:t>
            </w:r>
            <w:r w:rsidRPr="005C7A2C">
              <w:rPr>
                <w:lang w:val="fr-CH"/>
              </w:rPr>
              <w:br/>
              <w:t>- Quels points sont à améliorer ?</w:t>
            </w:r>
            <w:r w:rsidRPr="005C7A2C">
              <w:rPr>
                <w:lang w:val="fr-CH"/>
              </w:rPr>
              <w:br/>
              <w:t>- Que font mieux vos concurrents ?</w:t>
            </w:r>
          </w:p>
        </w:tc>
      </w:tr>
      <w:tr w:rsidR="00613B03" w:rsidRPr="005C7A2C" w14:paraId="585C3DCA" w14:textId="77777777" w:rsidTr="00613B03">
        <w:trPr>
          <w:jc w:val="center"/>
        </w:trPr>
        <w:tc>
          <w:tcPr>
            <w:tcW w:w="1123" w:type="dxa"/>
            <w:vAlign w:val="center"/>
          </w:tcPr>
          <w:p w14:paraId="0EFD2C55" w14:textId="77777777" w:rsidR="00613B03" w:rsidRPr="00613B03" w:rsidRDefault="00613B03" w:rsidP="00613B03">
            <w:pPr>
              <w:rPr>
                <w:b/>
                <w:bCs/>
              </w:rPr>
            </w:pPr>
            <w:r w:rsidRPr="00613B03">
              <w:rPr>
                <w:b/>
                <w:bCs/>
              </w:rPr>
              <w:t>Externe</w:t>
            </w:r>
          </w:p>
        </w:tc>
        <w:tc>
          <w:tcPr>
            <w:tcW w:w="3758" w:type="dxa"/>
          </w:tcPr>
          <w:p w14:paraId="219A84B5" w14:textId="77777777" w:rsidR="00613B03" w:rsidRPr="005C7A2C" w:rsidRDefault="00613B03" w:rsidP="00C87C77">
            <w:pPr>
              <w:rPr>
                <w:lang w:val="fr-CH"/>
              </w:rPr>
            </w:pPr>
            <w:r w:rsidRPr="005C7A2C">
              <w:rPr>
                <w:lang w:val="fr-CH"/>
              </w:rPr>
              <w:t>Les opportunités</w:t>
            </w:r>
            <w:r w:rsidRPr="005C7A2C">
              <w:rPr>
                <w:lang w:val="fr-CH"/>
              </w:rPr>
              <w:br/>
              <w:t>- Y a-t-il des possibilités de partenariats ?</w:t>
            </w:r>
            <w:r w:rsidRPr="005C7A2C">
              <w:rPr>
                <w:lang w:val="fr-CH"/>
              </w:rPr>
              <w:br/>
              <w:t>- Quels nouveaux besoins identifiez-vous ?</w:t>
            </w:r>
            <w:r w:rsidRPr="005C7A2C">
              <w:rPr>
                <w:lang w:val="fr-CH"/>
              </w:rPr>
              <w:br/>
              <w:t>- Quels services pouvez-vous développer ?</w:t>
            </w:r>
            <w:r w:rsidRPr="005C7A2C">
              <w:rPr>
                <w:lang w:val="fr-CH"/>
              </w:rPr>
              <w:br/>
              <w:t>- Quelles sont les lacunes de vos concurrents ?</w:t>
            </w:r>
          </w:p>
        </w:tc>
        <w:tc>
          <w:tcPr>
            <w:tcW w:w="3759" w:type="dxa"/>
          </w:tcPr>
          <w:p w14:paraId="3FE1E6B3" w14:textId="77777777" w:rsidR="00613B03" w:rsidRPr="005C7A2C" w:rsidRDefault="00613B03" w:rsidP="00C87C77">
            <w:pPr>
              <w:rPr>
                <w:lang w:val="fr-CH"/>
              </w:rPr>
            </w:pPr>
            <w:r w:rsidRPr="005C7A2C">
              <w:rPr>
                <w:lang w:val="fr-CH"/>
              </w:rPr>
              <w:t>Les menaces</w:t>
            </w:r>
            <w:r w:rsidRPr="005C7A2C">
              <w:rPr>
                <w:lang w:val="fr-CH"/>
              </w:rPr>
              <w:br/>
              <w:t>- Quelles sont les tendances du secteur ?</w:t>
            </w:r>
            <w:r w:rsidRPr="005C7A2C">
              <w:rPr>
                <w:lang w:val="fr-CH"/>
              </w:rPr>
              <w:br/>
              <w:t>- Quelles sont les évolutions à venir ?</w:t>
            </w:r>
            <w:r w:rsidRPr="005C7A2C">
              <w:rPr>
                <w:lang w:val="fr-CH"/>
              </w:rPr>
              <w:br/>
              <w:t>- Qu'est-ce qui peut vous impacter ?</w:t>
            </w:r>
            <w:r w:rsidRPr="005C7A2C">
              <w:rPr>
                <w:lang w:val="fr-CH"/>
              </w:rPr>
              <w:br/>
              <w:t>- Quels sont les obstacles ou freins ?</w:t>
            </w:r>
          </w:p>
        </w:tc>
      </w:tr>
    </w:tbl>
    <w:p w14:paraId="65BB4346" w14:textId="77777777" w:rsidR="00613B03" w:rsidRDefault="00613B03" w:rsidP="00613B03">
      <w:pPr>
        <w:rPr>
          <w:lang w:val="fr-CH"/>
        </w:rPr>
      </w:pPr>
    </w:p>
    <w:p w14:paraId="5C10CCEA" w14:textId="5A2C57BE" w:rsidR="00613B03" w:rsidRDefault="00613B03" w:rsidP="00613B03">
      <w:pPr>
        <w:rPr>
          <w:lang w:val="fr-CH"/>
        </w:rPr>
      </w:pPr>
      <w:r>
        <w:rPr>
          <w:lang w:val="fr-CH"/>
        </w:rPr>
        <w:t>Tableau vierge à remplir </w:t>
      </w:r>
      <w:r>
        <w:rPr>
          <w:lang w:val="fr-CH"/>
        </w:rPr>
        <w:t>en page suivante</w:t>
      </w:r>
    </w:p>
    <w:p w14:paraId="0FC68DAC" w14:textId="4F35BF66" w:rsidR="00613B03" w:rsidRDefault="00613B03">
      <w:pPr>
        <w:spacing w:after="160" w:line="278" w:lineRule="auto"/>
        <w:rPr>
          <w:lang w:val="fr-CH"/>
        </w:rPr>
      </w:pPr>
      <w:r>
        <w:rPr>
          <w:lang w:val="fr-CH"/>
        </w:rPr>
        <w:br w:type="page"/>
      </w:r>
    </w:p>
    <w:p w14:paraId="299A52D5" w14:textId="77777777" w:rsidR="00613B03" w:rsidRPr="005C7A2C" w:rsidRDefault="00613B03" w:rsidP="00613B03">
      <w:pPr>
        <w:pStyle w:val="Titre1"/>
        <w:rPr>
          <w:lang w:val="fr-CH"/>
        </w:rPr>
      </w:pPr>
      <w:r w:rsidRPr="005C7A2C">
        <w:rPr>
          <w:lang w:val="fr-CH"/>
        </w:rPr>
        <w:lastRenderedPageBreak/>
        <w:t>Analyse SWOT</w:t>
      </w: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1123"/>
        <w:gridCol w:w="3758"/>
        <w:gridCol w:w="3759"/>
      </w:tblGrid>
      <w:tr w:rsidR="00613B03" w14:paraId="7A286E05" w14:textId="77777777" w:rsidTr="00613B03">
        <w:trPr>
          <w:jc w:val="center"/>
        </w:trPr>
        <w:tc>
          <w:tcPr>
            <w:tcW w:w="1123" w:type="dxa"/>
            <w:vAlign w:val="center"/>
          </w:tcPr>
          <w:p w14:paraId="0B9209D9" w14:textId="77777777" w:rsidR="00613B03" w:rsidRPr="005C7A2C" w:rsidRDefault="00613B03" w:rsidP="00613B03">
            <w:pPr>
              <w:jc w:val="center"/>
              <w:rPr>
                <w:lang w:val="fr-CH"/>
              </w:rPr>
            </w:pPr>
          </w:p>
        </w:tc>
        <w:tc>
          <w:tcPr>
            <w:tcW w:w="3758" w:type="dxa"/>
            <w:vAlign w:val="center"/>
          </w:tcPr>
          <w:p w14:paraId="7C907F54" w14:textId="77777777" w:rsidR="00613B03" w:rsidRPr="00613B03" w:rsidRDefault="00613B03" w:rsidP="00613B03">
            <w:pPr>
              <w:jc w:val="center"/>
              <w:rPr>
                <w:b/>
                <w:bCs/>
              </w:rPr>
            </w:pPr>
            <w:r w:rsidRPr="00613B03">
              <w:rPr>
                <w:b/>
                <w:bCs/>
              </w:rPr>
              <w:t xml:space="preserve">Le </w:t>
            </w:r>
            <w:proofErr w:type="spellStart"/>
            <w:r w:rsidRPr="00613B03">
              <w:rPr>
                <w:b/>
                <w:bCs/>
              </w:rPr>
              <w:t>positif</w:t>
            </w:r>
            <w:proofErr w:type="spellEnd"/>
          </w:p>
        </w:tc>
        <w:tc>
          <w:tcPr>
            <w:tcW w:w="3759" w:type="dxa"/>
            <w:vAlign w:val="center"/>
          </w:tcPr>
          <w:p w14:paraId="4E71ADE1" w14:textId="77777777" w:rsidR="00613B03" w:rsidRPr="00613B03" w:rsidRDefault="00613B03" w:rsidP="00613B03">
            <w:pPr>
              <w:jc w:val="center"/>
              <w:rPr>
                <w:b/>
                <w:bCs/>
              </w:rPr>
            </w:pPr>
            <w:r w:rsidRPr="00613B03">
              <w:rPr>
                <w:b/>
                <w:bCs/>
              </w:rPr>
              <w:t xml:space="preserve">Le </w:t>
            </w:r>
            <w:proofErr w:type="spellStart"/>
            <w:r w:rsidRPr="00613B03">
              <w:rPr>
                <w:b/>
                <w:bCs/>
              </w:rPr>
              <w:t>négatif</w:t>
            </w:r>
            <w:proofErr w:type="spellEnd"/>
          </w:p>
        </w:tc>
      </w:tr>
      <w:tr w:rsidR="00613B03" w:rsidRPr="005C7A2C" w14:paraId="7E878628" w14:textId="77777777" w:rsidTr="00613B03">
        <w:trPr>
          <w:jc w:val="center"/>
        </w:trPr>
        <w:tc>
          <w:tcPr>
            <w:tcW w:w="1123" w:type="dxa"/>
            <w:vAlign w:val="center"/>
          </w:tcPr>
          <w:p w14:paraId="7C11BB7C" w14:textId="77777777" w:rsidR="00613B03" w:rsidRPr="00613B03" w:rsidRDefault="00613B03" w:rsidP="00613B03">
            <w:pPr>
              <w:rPr>
                <w:b/>
                <w:bCs/>
              </w:rPr>
            </w:pPr>
            <w:r w:rsidRPr="00613B03">
              <w:rPr>
                <w:b/>
                <w:bCs/>
              </w:rPr>
              <w:t>Interne</w:t>
            </w:r>
          </w:p>
        </w:tc>
        <w:tc>
          <w:tcPr>
            <w:tcW w:w="3758" w:type="dxa"/>
          </w:tcPr>
          <w:p w14:paraId="4F52860C" w14:textId="77777777" w:rsidR="00613B03" w:rsidRDefault="00613B03" w:rsidP="00C87C77">
            <w:pPr>
              <w:rPr>
                <w:lang w:val="fr-CH"/>
              </w:rPr>
            </w:pPr>
          </w:p>
          <w:p w14:paraId="60488801" w14:textId="77777777" w:rsidR="00613B03" w:rsidRDefault="00613B03" w:rsidP="00C87C77">
            <w:pPr>
              <w:rPr>
                <w:lang w:val="fr-CH"/>
              </w:rPr>
            </w:pPr>
          </w:p>
          <w:p w14:paraId="0247EC11" w14:textId="77777777" w:rsidR="00613B03" w:rsidRDefault="00613B03" w:rsidP="00C87C77">
            <w:pPr>
              <w:rPr>
                <w:lang w:val="fr-CH"/>
              </w:rPr>
            </w:pPr>
          </w:p>
          <w:p w14:paraId="2D02B8B7" w14:textId="77777777" w:rsidR="00613B03" w:rsidRDefault="00613B03" w:rsidP="00C87C77">
            <w:pPr>
              <w:rPr>
                <w:lang w:val="fr-CH"/>
              </w:rPr>
            </w:pPr>
          </w:p>
          <w:p w14:paraId="1481ECBE" w14:textId="77777777" w:rsidR="00613B03" w:rsidRDefault="00613B03" w:rsidP="00C87C77">
            <w:pPr>
              <w:rPr>
                <w:lang w:val="fr-CH"/>
              </w:rPr>
            </w:pPr>
          </w:p>
          <w:p w14:paraId="561FC36F" w14:textId="77777777" w:rsidR="00613B03" w:rsidRDefault="00613B03" w:rsidP="00C87C77">
            <w:pPr>
              <w:rPr>
                <w:lang w:val="fr-CH"/>
              </w:rPr>
            </w:pPr>
          </w:p>
          <w:p w14:paraId="67541EAF" w14:textId="77777777" w:rsidR="00613B03" w:rsidRDefault="00613B03" w:rsidP="00C87C77">
            <w:pPr>
              <w:rPr>
                <w:lang w:val="fr-CH"/>
              </w:rPr>
            </w:pPr>
          </w:p>
          <w:p w14:paraId="49402476" w14:textId="77777777" w:rsidR="00613B03" w:rsidRDefault="00613B03" w:rsidP="00C87C77">
            <w:pPr>
              <w:rPr>
                <w:lang w:val="fr-CH"/>
              </w:rPr>
            </w:pPr>
          </w:p>
          <w:p w14:paraId="361ACC0A" w14:textId="77777777" w:rsidR="00613B03" w:rsidRDefault="00613B03" w:rsidP="00C87C77">
            <w:pPr>
              <w:rPr>
                <w:lang w:val="fr-CH"/>
              </w:rPr>
            </w:pPr>
          </w:p>
          <w:p w14:paraId="59968161" w14:textId="77777777" w:rsidR="00613B03" w:rsidRDefault="00613B03" w:rsidP="00C87C77">
            <w:pPr>
              <w:rPr>
                <w:lang w:val="fr-CH"/>
              </w:rPr>
            </w:pPr>
          </w:p>
          <w:p w14:paraId="7DEE391B" w14:textId="77777777" w:rsidR="00613B03" w:rsidRPr="005C7A2C" w:rsidRDefault="00613B03" w:rsidP="00C87C77">
            <w:pPr>
              <w:rPr>
                <w:lang w:val="fr-CH"/>
              </w:rPr>
            </w:pPr>
          </w:p>
        </w:tc>
        <w:tc>
          <w:tcPr>
            <w:tcW w:w="3759" w:type="dxa"/>
          </w:tcPr>
          <w:p w14:paraId="3711BCF7" w14:textId="77777777" w:rsidR="00613B03" w:rsidRDefault="00613B03" w:rsidP="00C87C77">
            <w:pPr>
              <w:rPr>
                <w:lang w:val="fr-CH"/>
              </w:rPr>
            </w:pPr>
          </w:p>
          <w:p w14:paraId="41B9F980" w14:textId="77777777" w:rsidR="00613B03" w:rsidRDefault="00613B03" w:rsidP="00C87C77">
            <w:pPr>
              <w:rPr>
                <w:lang w:val="fr-CH"/>
              </w:rPr>
            </w:pPr>
          </w:p>
          <w:p w14:paraId="321FC28A" w14:textId="77777777" w:rsidR="00613B03" w:rsidRDefault="00613B03" w:rsidP="00C87C77">
            <w:pPr>
              <w:rPr>
                <w:lang w:val="fr-CH"/>
              </w:rPr>
            </w:pPr>
          </w:p>
          <w:p w14:paraId="7A03F11A" w14:textId="77777777" w:rsidR="00613B03" w:rsidRDefault="00613B03" w:rsidP="00C87C77">
            <w:pPr>
              <w:rPr>
                <w:lang w:val="fr-CH"/>
              </w:rPr>
            </w:pPr>
          </w:p>
          <w:p w14:paraId="143875E8" w14:textId="77777777" w:rsidR="00613B03" w:rsidRDefault="00613B03" w:rsidP="00C87C77">
            <w:pPr>
              <w:rPr>
                <w:lang w:val="fr-CH"/>
              </w:rPr>
            </w:pPr>
          </w:p>
          <w:p w14:paraId="61A46931" w14:textId="77777777" w:rsidR="00613B03" w:rsidRDefault="00613B03" w:rsidP="00C87C77">
            <w:pPr>
              <w:rPr>
                <w:lang w:val="fr-CH"/>
              </w:rPr>
            </w:pPr>
          </w:p>
          <w:p w14:paraId="08EC4C3A" w14:textId="77777777" w:rsidR="00613B03" w:rsidRDefault="00613B03" w:rsidP="00C87C77">
            <w:pPr>
              <w:rPr>
                <w:lang w:val="fr-CH"/>
              </w:rPr>
            </w:pPr>
          </w:p>
          <w:p w14:paraId="486B6C25" w14:textId="77777777" w:rsidR="00613B03" w:rsidRDefault="00613B03" w:rsidP="00C87C77">
            <w:pPr>
              <w:rPr>
                <w:lang w:val="fr-CH"/>
              </w:rPr>
            </w:pPr>
          </w:p>
          <w:p w14:paraId="76D6416D" w14:textId="77777777" w:rsidR="00613B03" w:rsidRDefault="00613B03" w:rsidP="00C87C77">
            <w:pPr>
              <w:rPr>
                <w:lang w:val="fr-CH"/>
              </w:rPr>
            </w:pPr>
          </w:p>
          <w:p w14:paraId="16A57314" w14:textId="77777777" w:rsidR="00613B03" w:rsidRDefault="00613B03" w:rsidP="00C87C77">
            <w:pPr>
              <w:rPr>
                <w:lang w:val="fr-CH"/>
              </w:rPr>
            </w:pPr>
          </w:p>
          <w:p w14:paraId="643C75FE" w14:textId="77777777" w:rsidR="00613B03" w:rsidRPr="005C7A2C" w:rsidRDefault="00613B03" w:rsidP="00C87C77">
            <w:pPr>
              <w:rPr>
                <w:lang w:val="fr-CH"/>
              </w:rPr>
            </w:pPr>
          </w:p>
        </w:tc>
      </w:tr>
      <w:tr w:rsidR="00613B03" w:rsidRPr="005C7A2C" w14:paraId="7C8267DC" w14:textId="77777777" w:rsidTr="00613B03">
        <w:trPr>
          <w:jc w:val="center"/>
        </w:trPr>
        <w:tc>
          <w:tcPr>
            <w:tcW w:w="1123" w:type="dxa"/>
            <w:vAlign w:val="center"/>
          </w:tcPr>
          <w:p w14:paraId="3032BA86" w14:textId="77777777" w:rsidR="00613B03" w:rsidRPr="00613B03" w:rsidRDefault="00613B03" w:rsidP="00613B03">
            <w:pPr>
              <w:rPr>
                <w:b/>
                <w:bCs/>
              </w:rPr>
            </w:pPr>
            <w:r w:rsidRPr="00613B03">
              <w:rPr>
                <w:b/>
                <w:bCs/>
              </w:rPr>
              <w:t>Externe</w:t>
            </w:r>
          </w:p>
        </w:tc>
        <w:tc>
          <w:tcPr>
            <w:tcW w:w="3758" w:type="dxa"/>
          </w:tcPr>
          <w:p w14:paraId="252A6240" w14:textId="77777777" w:rsidR="00613B03" w:rsidRDefault="00613B03" w:rsidP="00C87C77">
            <w:pPr>
              <w:rPr>
                <w:lang w:val="fr-CH"/>
              </w:rPr>
            </w:pPr>
          </w:p>
          <w:p w14:paraId="6607F43C" w14:textId="77777777" w:rsidR="00613B03" w:rsidRDefault="00613B03" w:rsidP="00C87C77">
            <w:pPr>
              <w:rPr>
                <w:lang w:val="fr-CH"/>
              </w:rPr>
            </w:pPr>
          </w:p>
          <w:p w14:paraId="5A318A78" w14:textId="77777777" w:rsidR="00613B03" w:rsidRDefault="00613B03" w:rsidP="00C87C77">
            <w:pPr>
              <w:rPr>
                <w:lang w:val="fr-CH"/>
              </w:rPr>
            </w:pPr>
          </w:p>
          <w:p w14:paraId="629CE5D1" w14:textId="77777777" w:rsidR="00613B03" w:rsidRDefault="00613B03" w:rsidP="00C87C77">
            <w:pPr>
              <w:rPr>
                <w:lang w:val="fr-CH"/>
              </w:rPr>
            </w:pPr>
          </w:p>
          <w:p w14:paraId="26F80FF2" w14:textId="77777777" w:rsidR="00613B03" w:rsidRDefault="00613B03" w:rsidP="00C87C77">
            <w:pPr>
              <w:rPr>
                <w:lang w:val="fr-CH"/>
              </w:rPr>
            </w:pPr>
          </w:p>
          <w:p w14:paraId="399A1448" w14:textId="77777777" w:rsidR="00613B03" w:rsidRDefault="00613B03" w:rsidP="00C87C77">
            <w:pPr>
              <w:rPr>
                <w:lang w:val="fr-CH"/>
              </w:rPr>
            </w:pPr>
          </w:p>
          <w:p w14:paraId="6708DD34" w14:textId="77777777" w:rsidR="00613B03" w:rsidRDefault="00613B03" w:rsidP="00C87C77">
            <w:pPr>
              <w:rPr>
                <w:lang w:val="fr-CH"/>
              </w:rPr>
            </w:pPr>
          </w:p>
          <w:p w14:paraId="68EF6ED0" w14:textId="77777777" w:rsidR="00613B03" w:rsidRDefault="00613B03" w:rsidP="00C87C77">
            <w:pPr>
              <w:rPr>
                <w:lang w:val="fr-CH"/>
              </w:rPr>
            </w:pPr>
          </w:p>
          <w:p w14:paraId="3E7B5F89" w14:textId="77777777" w:rsidR="00613B03" w:rsidRDefault="00613B03" w:rsidP="00C87C77">
            <w:pPr>
              <w:rPr>
                <w:lang w:val="fr-CH"/>
              </w:rPr>
            </w:pPr>
          </w:p>
          <w:p w14:paraId="5A1B05EE" w14:textId="77777777" w:rsidR="00613B03" w:rsidRDefault="00613B03" w:rsidP="00C87C77">
            <w:pPr>
              <w:rPr>
                <w:lang w:val="fr-CH"/>
              </w:rPr>
            </w:pPr>
          </w:p>
          <w:p w14:paraId="59BF66D5" w14:textId="77777777" w:rsidR="00613B03" w:rsidRPr="005C7A2C" w:rsidRDefault="00613B03" w:rsidP="00C87C77">
            <w:pPr>
              <w:rPr>
                <w:lang w:val="fr-CH"/>
              </w:rPr>
            </w:pPr>
          </w:p>
        </w:tc>
        <w:tc>
          <w:tcPr>
            <w:tcW w:w="3759" w:type="dxa"/>
          </w:tcPr>
          <w:p w14:paraId="1ED8DE62" w14:textId="77777777" w:rsidR="00613B03" w:rsidRDefault="00613B03" w:rsidP="00C87C77">
            <w:pPr>
              <w:rPr>
                <w:lang w:val="fr-CH"/>
              </w:rPr>
            </w:pPr>
          </w:p>
          <w:p w14:paraId="00D829C0" w14:textId="77777777" w:rsidR="00613B03" w:rsidRDefault="00613B03" w:rsidP="00C87C77">
            <w:pPr>
              <w:rPr>
                <w:lang w:val="fr-CH"/>
              </w:rPr>
            </w:pPr>
          </w:p>
          <w:p w14:paraId="7FC65D8C" w14:textId="77777777" w:rsidR="00613B03" w:rsidRDefault="00613B03" w:rsidP="00C87C77">
            <w:pPr>
              <w:rPr>
                <w:lang w:val="fr-CH"/>
              </w:rPr>
            </w:pPr>
          </w:p>
          <w:p w14:paraId="2ED07FB5" w14:textId="77777777" w:rsidR="00613B03" w:rsidRDefault="00613B03" w:rsidP="00C87C77">
            <w:pPr>
              <w:rPr>
                <w:lang w:val="fr-CH"/>
              </w:rPr>
            </w:pPr>
          </w:p>
          <w:p w14:paraId="54F0E91A" w14:textId="77777777" w:rsidR="00613B03" w:rsidRDefault="00613B03" w:rsidP="00C87C77">
            <w:pPr>
              <w:rPr>
                <w:lang w:val="fr-CH"/>
              </w:rPr>
            </w:pPr>
          </w:p>
          <w:p w14:paraId="77FFC9E7" w14:textId="77777777" w:rsidR="00613B03" w:rsidRDefault="00613B03" w:rsidP="00C87C77">
            <w:pPr>
              <w:rPr>
                <w:lang w:val="fr-CH"/>
              </w:rPr>
            </w:pPr>
          </w:p>
          <w:p w14:paraId="7109B690" w14:textId="77777777" w:rsidR="00613B03" w:rsidRDefault="00613B03" w:rsidP="00C87C77">
            <w:pPr>
              <w:rPr>
                <w:lang w:val="fr-CH"/>
              </w:rPr>
            </w:pPr>
          </w:p>
          <w:p w14:paraId="4DF9CB75" w14:textId="77777777" w:rsidR="00613B03" w:rsidRDefault="00613B03" w:rsidP="00C87C77">
            <w:pPr>
              <w:rPr>
                <w:lang w:val="fr-CH"/>
              </w:rPr>
            </w:pPr>
          </w:p>
          <w:p w14:paraId="2AF1AD03" w14:textId="77777777" w:rsidR="00613B03" w:rsidRDefault="00613B03" w:rsidP="00C87C77">
            <w:pPr>
              <w:rPr>
                <w:lang w:val="fr-CH"/>
              </w:rPr>
            </w:pPr>
          </w:p>
          <w:p w14:paraId="14871CF1" w14:textId="77777777" w:rsidR="00613B03" w:rsidRDefault="00613B03" w:rsidP="00C87C77">
            <w:pPr>
              <w:rPr>
                <w:lang w:val="fr-CH"/>
              </w:rPr>
            </w:pPr>
          </w:p>
          <w:p w14:paraId="1E6DFCA7" w14:textId="77777777" w:rsidR="00613B03" w:rsidRPr="005C7A2C" w:rsidRDefault="00613B03" w:rsidP="00C87C77">
            <w:pPr>
              <w:rPr>
                <w:lang w:val="fr-CH"/>
              </w:rPr>
            </w:pPr>
          </w:p>
        </w:tc>
      </w:tr>
    </w:tbl>
    <w:p w14:paraId="69237944" w14:textId="77777777" w:rsidR="000A24D3" w:rsidRPr="00613B03" w:rsidRDefault="000A24D3" w:rsidP="00613B03"/>
    <w:sectPr w:rsidR="000A24D3" w:rsidRPr="00613B03" w:rsidSect="000A24D3">
      <w:footerReference w:type="default" r:id="rId7"/>
      <w:pgSz w:w="11906" w:h="16838"/>
      <w:pgMar w:top="993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A0C500" w14:textId="77777777" w:rsidR="0021004B" w:rsidRDefault="0021004B" w:rsidP="000A24D3">
      <w:pPr>
        <w:spacing w:after="0" w:line="240" w:lineRule="auto"/>
      </w:pPr>
      <w:r>
        <w:separator/>
      </w:r>
    </w:p>
  </w:endnote>
  <w:endnote w:type="continuationSeparator" w:id="0">
    <w:p w14:paraId="728DEB42" w14:textId="77777777" w:rsidR="0021004B" w:rsidRDefault="0021004B" w:rsidP="000A24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0AD2DA" w14:textId="562E0D07" w:rsidR="000A24D3" w:rsidRDefault="000A24D3" w:rsidP="000A24D3">
    <w:pPr>
      <w:pStyle w:val="Pieddepage"/>
    </w:pPr>
    <w:r>
      <w:rPr>
        <w:noProof/>
        <w:lang w:val="fr-CH"/>
      </w:rPr>
      <w:drawing>
        <wp:anchor distT="0" distB="0" distL="114300" distR="114300" simplePos="0" relativeHeight="251659264" behindDoc="0" locked="0" layoutInCell="1" allowOverlap="1" wp14:anchorId="6403FEC5" wp14:editId="0851B67E">
          <wp:simplePos x="0" y="0"/>
          <wp:positionH relativeFrom="column">
            <wp:posOffset>5372100</wp:posOffset>
          </wp:positionH>
          <wp:positionV relativeFrom="paragraph">
            <wp:posOffset>-217170</wp:posOffset>
          </wp:positionV>
          <wp:extent cx="933450" cy="626169"/>
          <wp:effectExtent l="0" t="0" r="0" b="2540"/>
          <wp:wrapNone/>
          <wp:docPr id="359136665" name="Image 1" descr="Une image contenant Caractère coloré, Graphique, art&#10;&#10;Le contenu généré par l’IA peut êtr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8569087" name="Image 1" descr="Une image contenant Caractère coloré, Graphique, art&#10;&#10;Le contenu généré par l’IA peut être incorrect.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33450" cy="6261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lang w:val="fr-CH"/>
      </w:rPr>
      <w:t>Ce document vous a été offert par Philosophie Coaching &amp; Consulting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6021A4" w14:textId="77777777" w:rsidR="0021004B" w:rsidRDefault="0021004B" w:rsidP="000A24D3">
      <w:pPr>
        <w:spacing w:after="0" w:line="240" w:lineRule="auto"/>
      </w:pPr>
      <w:r>
        <w:separator/>
      </w:r>
    </w:p>
  </w:footnote>
  <w:footnote w:type="continuationSeparator" w:id="0">
    <w:p w14:paraId="4D6660A4" w14:textId="77777777" w:rsidR="0021004B" w:rsidRDefault="0021004B" w:rsidP="000A24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EF0A1F"/>
    <w:multiLevelType w:val="hybridMultilevel"/>
    <w:tmpl w:val="F0BE4D14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23134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4D3"/>
    <w:rsid w:val="000A24D3"/>
    <w:rsid w:val="0021004B"/>
    <w:rsid w:val="00613B03"/>
    <w:rsid w:val="00F01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41CC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CH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3B03"/>
    <w:pPr>
      <w:spacing w:after="200" w:line="276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paragraph" w:styleId="Titre1">
    <w:name w:val="heading 1"/>
    <w:basedOn w:val="Normal"/>
    <w:next w:val="Normal"/>
    <w:link w:val="Titre1Car"/>
    <w:uiPriority w:val="9"/>
    <w:qFormat/>
    <w:rsid w:val="000A24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0A24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0A24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0A24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0A24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0A24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0A24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0A24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0A24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0A24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0A24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0A24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0A24D3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0A24D3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0A24D3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0A24D3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0A24D3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0A24D3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0A24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0A24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0A24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0A24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0A24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0A24D3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0A24D3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0A24D3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0A24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0A24D3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0A24D3"/>
    <w:rPr>
      <w:b/>
      <w:bCs/>
      <w:smallCaps/>
      <w:color w:val="0F4761" w:themeColor="accent1" w:themeShade="BF"/>
      <w:spacing w:val="5"/>
    </w:rPr>
  </w:style>
  <w:style w:type="paragraph" w:styleId="En-tte">
    <w:name w:val="header"/>
    <w:basedOn w:val="Normal"/>
    <w:link w:val="En-tteCar"/>
    <w:uiPriority w:val="99"/>
    <w:unhideWhenUsed/>
    <w:rsid w:val="000A24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A24D3"/>
  </w:style>
  <w:style w:type="paragraph" w:styleId="Pieddepage">
    <w:name w:val="footer"/>
    <w:basedOn w:val="Normal"/>
    <w:link w:val="PieddepageCar"/>
    <w:uiPriority w:val="99"/>
    <w:unhideWhenUsed/>
    <w:rsid w:val="000A24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A24D3"/>
  </w:style>
  <w:style w:type="table" w:styleId="Grilledutableau">
    <w:name w:val="Table Grid"/>
    <w:basedOn w:val="TableauNormal"/>
    <w:uiPriority w:val="59"/>
    <w:rsid w:val="00613B03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Teableau d'Analyse SWOT</Template>
  <TotalTime>0</TotalTime>
  <Pages>2</Pages>
  <Words>175</Words>
  <Characters>965</Characters>
  <Application>Microsoft Office Word</Application>
  <DocSecurity>0</DocSecurity>
  <Lines>8</Lines>
  <Paragraphs>2</Paragraphs>
  <ScaleCrop>false</ScaleCrop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Philippe Zurkirchen</dc:creator>
  <cp:keywords/>
  <dc:description/>
  <cp:lastModifiedBy>Philippe Zurkirchen</cp:lastModifiedBy>
  <cp:revision>2</cp:revision>
  <dcterms:created xsi:type="dcterms:W3CDTF">2026-01-09T16:20:00Z</dcterms:created>
  <dcterms:modified xsi:type="dcterms:W3CDTF">2026-01-09T16:20:00Z</dcterms:modified>
</cp:coreProperties>
</file>